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034"/>
      </w:tblGrid>
      <w:tr w:rsidR="00C20562" w:rsidRPr="00BA4857" w14:paraId="3C0C49D2" w14:textId="77777777" w:rsidTr="00AF4FC3">
        <w:trPr>
          <w:trHeight w:hRule="exact" w:val="2796"/>
        </w:trPr>
        <w:tc>
          <w:tcPr>
            <w:tcW w:w="9468" w:type="dxa"/>
            <w:shd w:val="clear" w:color="auto" w:fill="auto"/>
          </w:tcPr>
          <w:p w14:paraId="5F50DBC7" w14:textId="17EDFD75" w:rsidR="00C20562" w:rsidRPr="00BA4857" w:rsidRDefault="008D5C36" w:rsidP="007C2551">
            <w:pPr>
              <w:rPr>
                <w:lang w:val="cy-GB"/>
              </w:rPr>
            </w:pPr>
            <w:bookmarkStart w:id="0" w:name="_Toc466022543"/>
            <w:r w:rsidRPr="00BA4857">
              <w:rPr>
                <w:lang w:val="cy-GB"/>
              </w:rPr>
              <w:t xml:space="preserve"> </w:t>
            </w:r>
          </w:p>
        </w:tc>
      </w:tr>
      <w:tr w:rsidR="00C20562" w:rsidRPr="00BA4857" w14:paraId="6C105B01" w14:textId="77777777" w:rsidTr="00AF4FC3">
        <w:trPr>
          <w:trHeight w:hRule="exact" w:val="4253"/>
        </w:trPr>
        <w:tc>
          <w:tcPr>
            <w:tcW w:w="9468" w:type="dxa"/>
            <w:shd w:val="clear" w:color="auto" w:fill="auto"/>
          </w:tcPr>
          <w:p w14:paraId="3E78BFAD" w14:textId="3AD1A9E9" w:rsidR="00C67964" w:rsidRPr="00F359D3" w:rsidRDefault="003C122B" w:rsidP="00955DBD">
            <w:pPr>
              <w:pStyle w:val="CoverTitle"/>
              <w:rPr>
                <w:sz w:val="72"/>
                <w:szCs w:val="44"/>
                <w:lang w:val="cy-GB"/>
              </w:rPr>
            </w:pPr>
            <w:r w:rsidRPr="00F359D3">
              <w:rPr>
                <w:sz w:val="72"/>
                <w:szCs w:val="44"/>
                <w:lang w:val="cy-GB"/>
              </w:rPr>
              <w:t>Y Gwasanaeth Carchardai a Phrawf</w:t>
            </w:r>
            <w:r w:rsidR="00C67964" w:rsidRPr="00F359D3">
              <w:rPr>
                <w:sz w:val="72"/>
                <w:szCs w:val="44"/>
                <w:lang w:val="cy-GB"/>
              </w:rPr>
              <w:t xml:space="preserve"> </w:t>
            </w:r>
            <w:r w:rsidRPr="00F359D3">
              <w:rPr>
                <w:sz w:val="72"/>
                <w:szCs w:val="44"/>
                <w:lang w:val="cy-GB"/>
              </w:rPr>
              <w:t>yng Nghymru</w:t>
            </w:r>
          </w:p>
          <w:p w14:paraId="395E2724" w14:textId="03E2AD7C" w:rsidR="00550D4A" w:rsidRPr="00BA4857" w:rsidRDefault="003C122B" w:rsidP="00955DBD">
            <w:pPr>
              <w:pStyle w:val="CoverTitle"/>
              <w:rPr>
                <w:sz w:val="44"/>
                <w:szCs w:val="44"/>
                <w:lang w:val="cy-GB"/>
              </w:rPr>
            </w:pPr>
            <w:r w:rsidRPr="00F359D3">
              <w:rPr>
                <w:sz w:val="72"/>
                <w:szCs w:val="44"/>
                <w:lang w:val="cy-GB"/>
              </w:rPr>
              <w:t xml:space="preserve">Strategaeth Deuluoedd </w:t>
            </w:r>
            <w:r w:rsidR="009A3D46" w:rsidRPr="00F359D3">
              <w:rPr>
                <w:sz w:val="72"/>
                <w:szCs w:val="44"/>
                <w:lang w:val="cy-GB"/>
              </w:rPr>
              <w:t>a Chyfeillion</w:t>
            </w:r>
          </w:p>
        </w:tc>
      </w:tr>
      <w:tr w:rsidR="00C20562" w:rsidRPr="00BA4857" w14:paraId="3182E538" w14:textId="77777777" w:rsidTr="00AF4FC3">
        <w:trPr>
          <w:trHeight w:hRule="exact" w:val="1985"/>
        </w:trPr>
        <w:tc>
          <w:tcPr>
            <w:tcW w:w="9468" w:type="dxa"/>
            <w:shd w:val="clear" w:color="auto" w:fill="auto"/>
          </w:tcPr>
          <w:p w14:paraId="4A8027C7" w14:textId="7AC94340" w:rsidR="00C20562" w:rsidRPr="00BA4857" w:rsidRDefault="003C122B" w:rsidP="00EA1B3A">
            <w:pPr>
              <w:pStyle w:val="CoverAuthor"/>
              <w:rPr>
                <w:lang w:val="cy-GB"/>
              </w:rPr>
            </w:pPr>
            <w:r w:rsidRPr="00BA4857">
              <w:rPr>
                <w:lang w:val="cy-GB"/>
              </w:rPr>
              <w:t>Cefnogi Troseddwyr a’u Teuluoedd</w:t>
            </w:r>
          </w:p>
        </w:tc>
      </w:tr>
      <w:tr w:rsidR="00550D4A" w:rsidRPr="00BA4857" w14:paraId="76775403" w14:textId="77777777" w:rsidTr="00AF4FC3">
        <w:tblPrEx>
          <w:tblCellMar>
            <w:left w:w="108" w:type="dxa"/>
            <w:right w:w="108" w:type="dxa"/>
          </w:tblCellMar>
        </w:tblPrEx>
        <w:tc>
          <w:tcPr>
            <w:tcW w:w="10286" w:type="dxa"/>
            <w:shd w:val="clear" w:color="auto" w:fill="auto"/>
          </w:tcPr>
          <w:p w14:paraId="05A06CB7" w14:textId="22B70FA9" w:rsidR="00550D4A" w:rsidRPr="00BA4857" w:rsidRDefault="003C122B" w:rsidP="00856BF7">
            <w:pPr>
              <w:pStyle w:val="CoverDate"/>
              <w:rPr>
                <w:lang w:val="cy-GB"/>
              </w:rPr>
            </w:pPr>
            <w:r w:rsidRPr="00BA4857">
              <w:rPr>
                <w:lang w:val="cy-GB"/>
              </w:rPr>
              <w:t>Gorffennaf</w:t>
            </w:r>
            <w:r w:rsidR="00DC4E62" w:rsidRPr="00BA4857">
              <w:rPr>
                <w:lang w:val="cy-GB"/>
              </w:rPr>
              <w:t xml:space="preserve"> </w:t>
            </w:r>
            <w:r w:rsidR="002D4823" w:rsidRPr="00BA4857">
              <w:rPr>
                <w:lang w:val="cy-GB"/>
              </w:rPr>
              <w:t>2019</w:t>
            </w:r>
          </w:p>
        </w:tc>
      </w:tr>
    </w:tbl>
    <w:p w14:paraId="5ADEE562" w14:textId="77777777" w:rsidR="001D0DE0" w:rsidRPr="00BA4857" w:rsidRDefault="00267815" w:rsidP="00856BF7">
      <w:pPr>
        <w:spacing w:after="0"/>
        <w:rPr>
          <w:lang w:val="cy-GB"/>
        </w:rPr>
        <w:sectPr w:rsidR="001D0DE0" w:rsidRPr="00BA4857" w:rsidSect="001746E0">
          <w:headerReference w:type="even" r:id="rId8"/>
          <w:headerReference w:type="default" r:id="rId9"/>
          <w:headerReference w:type="first" r:id="rId10"/>
          <w:pgSz w:w="11906" w:h="16838" w:code="9"/>
          <w:pgMar w:top="1531" w:right="851" w:bottom="1134" w:left="851" w:header="737" w:footer="227" w:gutter="170"/>
          <w:cols w:space="312"/>
          <w:titlePg/>
          <w:docGrid w:linePitch="360"/>
        </w:sectPr>
      </w:pPr>
      <w:r w:rsidRPr="00BA4857">
        <w:rPr>
          <w:lang w:val="cy-GB"/>
        </w:rPr>
        <w:br w:type="page"/>
      </w:r>
    </w:p>
    <w:bookmarkEnd w:id="0" w:displacedByCustomXml="next"/>
    <w:bookmarkStart w:id="1" w:name="_Toc517366876" w:displacedByCustomXml="next"/>
    <w:sdt>
      <w:sdtPr>
        <w:rPr>
          <w:b w:val="0"/>
          <w:color w:val="auto"/>
          <w:sz w:val="24"/>
          <w:szCs w:val="22"/>
          <w:lang w:val="cy-GB"/>
        </w:rPr>
        <w:id w:val="-119380287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412C8D4" w14:textId="1ADD9B61" w:rsidR="003047D1" w:rsidRPr="00BA4857" w:rsidRDefault="003C122B" w:rsidP="002D6556">
          <w:pPr>
            <w:pStyle w:val="ContentsHeading"/>
            <w:spacing w:after="0"/>
            <w:rPr>
              <w:lang w:val="cy-GB"/>
            </w:rPr>
          </w:pPr>
          <w:r w:rsidRPr="00BA4857">
            <w:rPr>
              <w:lang w:val="cy-GB"/>
            </w:rPr>
            <w:t>Cynnwys</w:t>
          </w:r>
        </w:p>
        <w:p w14:paraId="4657C77D" w14:textId="75B9C39B" w:rsidR="00BA1B70" w:rsidRPr="00BA4857" w:rsidRDefault="00512C59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lang w:val="cy-GB" w:eastAsia="en-GB" w:bidi="ar-SA"/>
            </w:rPr>
          </w:pPr>
          <w:r w:rsidRPr="00BA4857">
            <w:rPr>
              <w:b w:val="0"/>
              <w:lang w:val="cy-GB"/>
            </w:rPr>
            <w:fldChar w:fldCharType="begin"/>
          </w:r>
          <w:r w:rsidRPr="00BA4857">
            <w:rPr>
              <w:b w:val="0"/>
              <w:lang w:val="cy-GB"/>
            </w:rPr>
            <w:instrText xml:space="preserve"> TOC \o "1-1" \h \z \u </w:instrText>
          </w:r>
          <w:r w:rsidRPr="00BA4857">
            <w:rPr>
              <w:b w:val="0"/>
              <w:lang w:val="cy-GB"/>
            </w:rPr>
            <w:fldChar w:fldCharType="separate"/>
          </w:r>
          <w:hyperlink w:anchor="_Toc530567543" w:history="1">
            <w:r w:rsidR="00DC7129" w:rsidRPr="00BA4857">
              <w:rPr>
                <w:rStyle w:val="Hyperlink"/>
                <w:noProof/>
                <w:lang w:val="cy-GB"/>
              </w:rPr>
              <w:t>Crynodeb o’r strategaeth</w:t>
            </w:r>
            <w:r w:rsidR="00BA1B70" w:rsidRPr="00BA4857">
              <w:rPr>
                <w:noProof/>
                <w:webHidden/>
                <w:lang w:val="cy-GB"/>
              </w:rPr>
              <w:tab/>
            </w:r>
            <w:r w:rsidR="00BA1B70" w:rsidRPr="00BA4857">
              <w:rPr>
                <w:noProof/>
                <w:webHidden/>
                <w:lang w:val="cy-GB"/>
              </w:rPr>
              <w:fldChar w:fldCharType="begin"/>
            </w:r>
            <w:r w:rsidR="00BA1B70" w:rsidRPr="00BA4857">
              <w:rPr>
                <w:noProof/>
                <w:webHidden/>
                <w:lang w:val="cy-GB"/>
              </w:rPr>
              <w:instrText xml:space="preserve"> PAGEREF _Toc530567543 \h </w:instrText>
            </w:r>
            <w:r w:rsidR="00BA1B70" w:rsidRPr="00BA4857">
              <w:rPr>
                <w:noProof/>
                <w:webHidden/>
                <w:lang w:val="cy-GB"/>
              </w:rPr>
            </w:r>
            <w:r w:rsidR="00BA1B70" w:rsidRPr="00BA4857">
              <w:rPr>
                <w:noProof/>
                <w:webHidden/>
                <w:lang w:val="cy-GB"/>
              </w:rPr>
              <w:fldChar w:fldCharType="separate"/>
            </w:r>
            <w:r w:rsidR="00161F9B" w:rsidRPr="00BA4857">
              <w:rPr>
                <w:noProof/>
                <w:webHidden/>
                <w:lang w:val="cy-GB"/>
              </w:rPr>
              <w:t>2</w:t>
            </w:r>
            <w:r w:rsidR="00BA1B70" w:rsidRPr="00BA4857">
              <w:rPr>
                <w:noProof/>
                <w:webHidden/>
                <w:lang w:val="cy-GB"/>
              </w:rPr>
              <w:fldChar w:fldCharType="end"/>
            </w:r>
          </w:hyperlink>
        </w:p>
        <w:p w14:paraId="308CD64A" w14:textId="434CD586" w:rsidR="00BA1B70" w:rsidRPr="00BA4857" w:rsidRDefault="00AD61E2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lang w:val="cy-GB" w:eastAsia="en-GB" w:bidi="ar-SA"/>
            </w:rPr>
          </w:pPr>
          <w:hyperlink w:anchor="_Toc530567544" w:history="1">
            <w:r w:rsidR="00DC7129" w:rsidRPr="00BA4857">
              <w:rPr>
                <w:rStyle w:val="Hyperlink"/>
                <w:noProof/>
                <w:lang w:val="cy-GB"/>
              </w:rPr>
              <w:t>Cyflwyniad</w:t>
            </w:r>
            <w:r w:rsidR="00BA1B70" w:rsidRPr="00BA4857">
              <w:rPr>
                <w:noProof/>
                <w:webHidden/>
                <w:lang w:val="cy-GB"/>
              </w:rPr>
              <w:tab/>
            </w:r>
            <w:r w:rsidR="00BA1B70" w:rsidRPr="00BA4857">
              <w:rPr>
                <w:noProof/>
                <w:webHidden/>
                <w:lang w:val="cy-GB"/>
              </w:rPr>
              <w:fldChar w:fldCharType="begin"/>
            </w:r>
            <w:r w:rsidR="00BA1B70" w:rsidRPr="00BA4857">
              <w:rPr>
                <w:noProof/>
                <w:webHidden/>
                <w:lang w:val="cy-GB"/>
              </w:rPr>
              <w:instrText xml:space="preserve"> PAGEREF _Toc530567544 \h </w:instrText>
            </w:r>
            <w:r w:rsidR="00BA1B70" w:rsidRPr="00BA4857">
              <w:rPr>
                <w:noProof/>
                <w:webHidden/>
                <w:lang w:val="cy-GB"/>
              </w:rPr>
            </w:r>
            <w:r w:rsidR="00BA1B70" w:rsidRPr="00BA4857">
              <w:rPr>
                <w:noProof/>
                <w:webHidden/>
                <w:lang w:val="cy-GB"/>
              </w:rPr>
              <w:fldChar w:fldCharType="separate"/>
            </w:r>
            <w:r w:rsidR="00161F9B" w:rsidRPr="00BA4857">
              <w:rPr>
                <w:noProof/>
                <w:webHidden/>
                <w:lang w:val="cy-GB"/>
              </w:rPr>
              <w:t>3</w:t>
            </w:r>
            <w:r w:rsidR="00BA1B70" w:rsidRPr="00BA4857">
              <w:rPr>
                <w:noProof/>
                <w:webHidden/>
                <w:lang w:val="cy-GB"/>
              </w:rPr>
              <w:fldChar w:fldCharType="end"/>
            </w:r>
          </w:hyperlink>
        </w:p>
        <w:p w14:paraId="26059121" w14:textId="2D1A0AD1" w:rsidR="00BA1B70" w:rsidRPr="00BA4857" w:rsidRDefault="00AD61E2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lang w:val="cy-GB" w:eastAsia="en-GB" w:bidi="ar-SA"/>
            </w:rPr>
          </w:pPr>
          <w:hyperlink w:anchor="_Toc530567545" w:history="1">
            <w:r w:rsidR="00DC7129" w:rsidRPr="00BA4857">
              <w:rPr>
                <w:rStyle w:val="Hyperlink"/>
                <w:noProof/>
                <w:lang w:val="cy-GB"/>
              </w:rPr>
              <w:t>Cyd-destun y strategaeth hon</w:t>
            </w:r>
            <w:r w:rsidR="00BA1B70" w:rsidRPr="00BA4857">
              <w:rPr>
                <w:noProof/>
                <w:webHidden/>
                <w:lang w:val="cy-GB"/>
              </w:rPr>
              <w:tab/>
            </w:r>
            <w:r w:rsidR="00BA1B70" w:rsidRPr="00BA4857">
              <w:rPr>
                <w:noProof/>
                <w:webHidden/>
                <w:lang w:val="cy-GB"/>
              </w:rPr>
              <w:fldChar w:fldCharType="begin"/>
            </w:r>
            <w:r w:rsidR="00BA1B70" w:rsidRPr="00BA4857">
              <w:rPr>
                <w:noProof/>
                <w:webHidden/>
                <w:lang w:val="cy-GB"/>
              </w:rPr>
              <w:instrText xml:space="preserve"> PAGEREF _Toc530567545 \h </w:instrText>
            </w:r>
            <w:r w:rsidR="00BA1B70" w:rsidRPr="00BA4857">
              <w:rPr>
                <w:noProof/>
                <w:webHidden/>
                <w:lang w:val="cy-GB"/>
              </w:rPr>
            </w:r>
            <w:r w:rsidR="00BA1B70" w:rsidRPr="00BA4857">
              <w:rPr>
                <w:noProof/>
                <w:webHidden/>
                <w:lang w:val="cy-GB"/>
              </w:rPr>
              <w:fldChar w:fldCharType="separate"/>
            </w:r>
            <w:r w:rsidR="00161F9B" w:rsidRPr="00BA4857">
              <w:rPr>
                <w:noProof/>
                <w:webHidden/>
                <w:lang w:val="cy-GB"/>
              </w:rPr>
              <w:t>6</w:t>
            </w:r>
            <w:r w:rsidR="00BA1B70" w:rsidRPr="00BA4857">
              <w:rPr>
                <w:noProof/>
                <w:webHidden/>
                <w:lang w:val="cy-GB"/>
              </w:rPr>
              <w:fldChar w:fldCharType="end"/>
            </w:r>
          </w:hyperlink>
        </w:p>
        <w:p w14:paraId="3E9D53F7" w14:textId="77DE2686" w:rsidR="00BA1B70" w:rsidRPr="00BA4857" w:rsidRDefault="00AD61E2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lang w:val="cy-GB" w:eastAsia="en-GB" w:bidi="ar-SA"/>
            </w:rPr>
          </w:pPr>
          <w:hyperlink w:anchor="_Toc530567546" w:history="1">
            <w:r w:rsidR="00DC7129" w:rsidRPr="00BA4857">
              <w:rPr>
                <w:rStyle w:val="Hyperlink"/>
                <w:noProof/>
                <w:lang w:val="cy-GB"/>
              </w:rPr>
              <w:t>Y ddarpariaeth ac arferion presennol</w:t>
            </w:r>
            <w:r w:rsidR="00BA1B70" w:rsidRPr="00BA4857">
              <w:rPr>
                <w:noProof/>
                <w:webHidden/>
                <w:lang w:val="cy-GB"/>
              </w:rPr>
              <w:tab/>
            </w:r>
            <w:r w:rsidR="00BA1B70" w:rsidRPr="00BA4857">
              <w:rPr>
                <w:noProof/>
                <w:webHidden/>
                <w:lang w:val="cy-GB"/>
              </w:rPr>
              <w:fldChar w:fldCharType="begin"/>
            </w:r>
            <w:r w:rsidR="00BA1B70" w:rsidRPr="00BA4857">
              <w:rPr>
                <w:noProof/>
                <w:webHidden/>
                <w:lang w:val="cy-GB"/>
              </w:rPr>
              <w:instrText xml:space="preserve"> PAGEREF _Toc530567546 \h </w:instrText>
            </w:r>
            <w:r w:rsidR="00BA1B70" w:rsidRPr="00BA4857">
              <w:rPr>
                <w:noProof/>
                <w:webHidden/>
                <w:lang w:val="cy-GB"/>
              </w:rPr>
            </w:r>
            <w:r w:rsidR="00BA1B70" w:rsidRPr="00BA4857">
              <w:rPr>
                <w:noProof/>
                <w:webHidden/>
                <w:lang w:val="cy-GB"/>
              </w:rPr>
              <w:fldChar w:fldCharType="separate"/>
            </w:r>
            <w:r w:rsidR="00161F9B" w:rsidRPr="00BA4857">
              <w:rPr>
                <w:noProof/>
                <w:webHidden/>
                <w:lang w:val="cy-GB"/>
              </w:rPr>
              <w:t>9</w:t>
            </w:r>
            <w:r w:rsidR="00BA1B70" w:rsidRPr="00BA4857">
              <w:rPr>
                <w:noProof/>
                <w:webHidden/>
                <w:lang w:val="cy-GB"/>
              </w:rPr>
              <w:fldChar w:fldCharType="end"/>
            </w:r>
          </w:hyperlink>
        </w:p>
        <w:p w14:paraId="34AAEE51" w14:textId="24BABDFA" w:rsidR="00BA1B70" w:rsidRPr="00BA4857" w:rsidRDefault="00AD61E2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lang w:val="cy-GB" w:eastAsia="en-GB" w:bidi="ar-SA"/>
            </w:rPr>
          </w:pPr>
          <w:hyperlink w:anchor="_Toc530567547" w:history="1">
            <w:r w:rsidR="00DC7129" w:rsidRPr="00BA4857">
              <w:rPr>
                <w:rStyle w:val="Hyperlink"/>
                <w:noProof/>
                <w:lang w:val="cy-GB"/>
              </w:rPr>
              <w:t>Ein cynnig i droseddwyr a’u teuluoedd</w:t>
            </w:r>
            <w:r w:rsidR="00BA1B70" w:rsidRPr="00BA4857">
              <w:rPr>
                <w:noProof/>
                <w:webHidden/>
                <w:lang w:val="cy-GB"/>
              </w:rPr>
              <w:tab/>
            </w:r>
            <w:r w:rsidR="00BA1B70" w:rsidRPr="00BA4857">
              <w:rPr>
                <w:noProof/>
                <w:webHidden/>
                <w:lang w:val="cy-GB"/>
              </w:rPr>
              <w:fldChar w:fldCharType="begin"/>
            </w:r>
            <w:r w:rsidR="00BA1B70" w:rsidRPr="00BA4857">
              <w:rPr>
                <w:noProof/>
                <w:webHidden/>
                <w:lang w:val="cy-GB"/>
              </w:rPr>
              <w:instrText xml:space="preserve"> PAGEREF _Toc530567547 \h </w:instrText>
            </w:r>
            <w:r w:rsidR="00BA1B70" w:rsidRPr="00BA4857">
              <w:rPr>
                <w:noProof/>
                <w:webHidden/>
                <w:lang w:val="cy-GB"/>
              </w:rPr>
            </w:r>
            <w:r w:rsidR="00BA1B70" w:rsidRPr="00BA4857">
              <w:rPr>
                <w:noProof/>
                <w:webHidden/>
                <w:lang w:val="cy-GB"/>
              </w:rPr>
              <w:fldChar w:fldCharType="separate"/>
            </w:r>
            <w:r w:rsidR="00161F9B" w:rsidRPr="00BA4857">
              <w:rPr>
                <w:noProof/>
                <w:webHidden/>
                <w:lang w:val="cy-GB"/>
              </w:rPr>
              <w:t>15</w:t>
            </w:r>
            <w:r w:rsidR="00BA1B70" w:rsidRPr="00BA4857">
              <w:rPr>
                <w:noProof/>
                <w:webHidden/>
                <w:lang w:val="cy-GB"/>
              </w:rPr>
              <w:fldChar w:fldCharType="end"/>
            </w:r>
          </w:hyperlink>
        </w:p>
        <w:p w14:paraId="1C856D20" w14:textId="76FA95ED" w:rsidR="00BA1B70" w:rsidRPr="00BA4857" w:rsidRDefault="00AD61E2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lang w:val="cy-GB" w:eastAsia="en-GB" w:bidi="ar-SA"/>
            </w:rPr>
          </w:pPr>
          <w:hyperlink w:anchor="_Toc530567548" w:history="1">
            <w:r w:rsidR="00DC7129" w:rsidRPr="00BA4857">
              <w:rPr>
                <w:rStyle w:val="Hyperlink"/>
                <w:noProof/>
                <w:lang w:val="cy-GB"/>
              </w:rPr>
              <w:t>Ein cynllun ar gyfer eleni</w:t>
            </w:r>
            <w:r w:rsidR="00BA1B70" w:rsidRPr="00BA4857">
              <w:rPr>
                <w:noProof/>
                <w:webHidden/>
                <w:lang w:val="cy-GB"/>
              </w:rPr>
              <w:tab/>
            </w:r>
            <w:r w:rsidR="00BA1B70" w:rsidRPr="00BA4857">
              <w:rPr>
                <w:noProof/>
                <w:webHidden/>
                <w:lang w:val="cy-GB"/>
              </w:rPr>
              <w:fldChar w:fldCharType="begin"/>
            </w:r>
            <w:r w:rsidR="00BA1B70" w:rsidRPr="00BA4857">
              <w:rPr>
                <w:noProof/>
                <w:webHidden/>
                <w:lang w:val="cy-GB"/>
              </w:rPr>
              <w:instrText xml:space="preserve"> PAGEREF _Toc530567548 \h </w:instrText>
            </w:r>
            <w:r w:rsidR="00BA1B70" w:rsidRPr="00BA4857">
              <w:rPr>
                <w:noProof/>
                <w:webHidden/>
                <w:lang w:val="cy-GB"/>
              </w:rPr>
            </w:r>
            <w:r w:rsidR="00BA1B70" w:rsidRPr="00BA4857">
              <w:rPr>
                <w:noProof/>
                <w:webHidden/>
                <w:lang w:val="cy-GB"/>
              </w:rPr>
              <w:fldChar w:fldCharType="separate"/>
            </w:r>
            <w:r w:rsidR="00161F9B" w:rsidRPr="00BA4857">
              <w:rPr>
                <w:noProof/>
                <w:webHidden/>
                <w:lang w:val="cy-GB"/>
              </w:rPr>
              <w:t>19</w:t>
            </w:r>
            <w:r w:rsidR="00BA1B70" w:rsidRPr="00BA4857">
              <w:rPr>
                <w:noProof/>
                <w:webHidden/>
                <w:lang w:val="cy-GB"/>
              </w:rPr>
              <w:fldChar w:fldCharType="end"/>
            </w:r>
          </w:hyperlink>
        </w:p>
        <w:p w14:paraId="45B813FB" w14:textId="48A60D11" w:rsidR="00BA1B70" w:rsidRPr="00BA4857" w:rsidRDefault="00AD61E2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lang w:val="cy-GB" w:eastAsia="en-GB" w:bidi="ar-SA"/>
            </w:rPr>
          </w:pPr>
          <w:hyperlink w:anchor="_Toc530567549" w:history="1">
            <w:r w:rsidR="00DC7129" w:rsidRPr="00BA4857">
              <w:rPr>
                <w:rStyle w:val="Hyperlink"/>
                <w:noProof/>
                <w:lang w:val="cy-GB"/>
              </w:rPr>
              <w:t>Cysylltiadau defnyddiol</w:t>
            </w:r>
            <w:r w:rsidR="00BA1B70" w:rsidRPr="00BA4857">
              <w:rPr>
                <w:noProof/>
                <w:webHidden/>
                <w:lang w:val="cy-GB"/>
              </w:rPr>
              <w:tab/>
            </w:r>
            <w:r w:rsidR="00BA1B70" w:rsidRPr="00BA4857">
              <w:rPr>
                <w:noProof/>
                <w:webHidden/>
                <w:lang w:val="cy-GB"/>
              </w:rPr>
              <w:fldChar w:fldCharType="begin"/>
            </w:r>
            <w:r w:rsidR="00BA1B70" w:rsidRPr="00BA4857">
              <w:rPr>
                <w:noProof/>
                <w:webHidden/>
                <w:lang w:val="cy-GB"/>
              </w:rPr>
              <w:instrText xml:space="preserve"> PAGEREF _Toc530567549 \h </w:instrText>
            </w:r>
            <w:r w:rsidR="00BA1B70" w:rsidRPr="00BA4857">
              <w:rPr>
                <w:noProof/>
                <w:webHidden/>
                <w:lang w:val="cy-GB"/>
              </w:rPr>
            </w:r>
            <w:r w:rsidR="00BA1B70" w:rsidRPr="00BA4857">
              <w:rPr>
                <w:noProof/>
                <w:webHidden/>
                <w:lang w:val="cy-GB"/>
              </w:rPr>
              <w:fldChar w:fldCharType="separate"/>
            </w:r>
            <w:r w:rsidR="00161F9B" w:rsidRPr="00BA4857">
              <w:rPr>
                <w:noProof/>
                <w:webHidden/>
                <w:lang w:val="cy-GB"/>
              </w:rPr>
              <w:t>20</w:t>
            </w:r>
            <w:r w:rsidR="00BA1B70" w:rsidRPr="00BA4857">
              <w:rPr>
                <w:noProof/>
                <w:webHidden/>
                <w:lang w:val="cy-GB"/>
              </w:rPr>
              <w:fldChar w:fldCharType="end"/>
            </w:r>
          </w:hyperlink>
        </w:p>
        <w:p w14:paraId="55FAA636" w14:textId="79489C33" w:rsidR="003047D1" w:rsidRPr="00BA4857" w:rsidRDefault="00512C59">
          <w:pPr>
            <w:rPr>
              <w:bCs/>
              <w:noProof/>
              <w:lang w:val="cy-GB"/>
            </w:rPr>
          </w:pPr>
          <w:r w:rsidRPr="00BA4857">
            <w:rPr>
              <w:b/>
              <w:lang w:val="cy-GB"/>
            </w:rPr>
            <w:fldChar w:fldCharType="end"/>
          </w:r>
        </w:p>
      </w:sdtContent>
    </w:sdt>
    <w:p w14:paraId="00F826E6" w14:textId="719D542C" w:rsidR="00161F9B" w:rsidRPr="00BA4857" w:rsidRDefault="00161F9B">
      <w:pPr>
        <w:rPr>
          <w:lang w:val="cy-GB"/>
        </w:rPr>
      </w:pPr>
      <w:bookmarkStart w:id="2" w:name="_Toc500528306"/>
      <w:r w:rsidRPr="00BA4857">
        <w:rPr>
          <w:rFonts w:ascii="Calibri" w:hAnsi="Calibri"/>
          <w:noProof/>
          <w:szCs w:val="24"/>
          <w:lang w:eastAsia="en-GB" w:bidi="ar-SA"/>
        </w:rPr>
        <w:drawing>
          <wp:anchor distT="0" distB="0" distL="114300" distR="114300" simplePos="0" relativeHeight="251663362" behindDoc="1" locked="0" layoutInCell="1" allowOverlap="1" wp14:anchorId="4A123520" wp14:editId="49729A57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3744595" cy="2495550"/>
            <wp:effectExtent l="0" t="0" r="8255" b="0"/>
            <wp:wrapTight wrapText="bothSides">
              <wp:wrapPolygon edited="0">
                <wp:start x="0" y="0"/>
                <wp:lineTo x="0" y="21435"/>
                <wp:lineTo x="21538" y="21435"/>
                <wp:lineTo x="2153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 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857">
        <w:rPr>
          <w:rFonts w:ascii="Calibri" w:hAnsi="Calibri"/>
          <w:noProof/>
          <w:lang w:eastAsia="en-GB" w:bidi="ar-SA"/>
        </w:rPr>
        <w:drawing>
          <wp:anchor distT="0" distB="0" distL="114300" distR="114300" simplePos="0" relativeHeight="251665410" behindDoc="1" locked="0" layoutInCell="1" allowOverlap="1" wp14:anchorId="7CA1C726" wp14:editId="326EB6C9">
            <wp:simplePos x="0" y="0"/>
            <wp:positionH relativeFrom="margin">
              <wp:align>right</wp:align>
            </wp:positionH>
            <wp:positionV relativeFrom="paragraph">
              <wp:posOffset>2733040</wp:posOffset>
            </wp:positionV>
            <wp:extent cx="3605349" cy="240331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 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349" cy="2403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0BC749CD" w14:textId="2110F301" w:rsidR="00C573E0" w:rsidRPr="00BA4857" w:rsidRDefault="004C51C4" w:rsidP="001653A5">
      <w:pPr>
        <w:pStyle w:val="Heading1"/>
        <w:spacing w:before="0"/>
        <w:rPr>
          <w:lang w:val="cy-GB"/>
        </w:rPr>
      </w:pPr>
      <w:r w:rsidRPr="00BA4857">
        <w:rPr>
          <w:lang w:val="cy-GB"/>
        </w:rPr>
        <w:lastRenderedPageBreak/>
        <w:t>C</w:t>
      </w:r>
      <w:r w:rsidR="00FD5A47" w:rsidRPr="00BA4857">
        <w:rPr>
          <w:lang w:val="cy-GB"/>
        </w:rPr>
        <w:t>rynodeb o’r strategaeth</w:t>
      </w:r>
    </w:p>
    <w:p w14:paraId="7766EB53" w14:textId="20370518" w:rsidR="00801D6E" w:rsidRPr="00BA4857" w:rsidRDefault="006A5046" w:rsidP="001653A5">
      <w:pPr>
        <w:spacing w:after="0"/>
        <w:rPr>
          <w:lang w:val="cy-GB"/>
        </w:rPr>
      </w:pPr>
      <w:r w:rsidRPr="00BA4857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4CAB29" wp14:editId="0CD723E0">
                <wp:simplePos x="0" y="0"/>
                <wp:positionH relativeFrom="margin">
                  <wp:posOffset>0</wp:posOffset>
                </wp:positionH>
                <wp:positionV relativeFrom="paragraph">
                  <wp:posOffset>7147560</wp:posOffset>
                </wp:positionV>
                <wp:extent cx="6467475" cy="890270"/>
                <wp:effectExtent l="0" t="0" r="28575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3E223" w14:textId="69256AA0" w:rsidR="00BA4857" w:rsidRPr="00516D15" w:rsidRDefault="00BA4857" w:rsidP="001653A5">
                            <w:pPr>
                              <w:spacing w:after="0"/>
                              <w:jc w:val="center"/>
                              <w:rPr>
                                <w:sz w:val="44"/>
                                <w:lang w:val="cy-GB"/>
                              </w:rPr>
                            </w:pPr>
                            <w:r w:rsidRPr="00516D15">
                              <w:rPr>
                                <w:sz w:val="44"/>
                                <w:lang w:val="cy-GB"/>
                              </w:rPr>
                              <w:t>Yn 2020 byddwn yn adolygu sut mae hi’n mynd ac yn cyhoeddi fersiwn newydd o’r strategaeth hon.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4CAB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62.8pt;width:509.25pt;height:70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" strokecolor="#7030a0">
                <v:textbox>
                  <w:txbxContent>
                    <w:p w14:paraId="1EC3E223" w14:textId="69256AA0" w:rsidR="00BA4857" w:rsidRPr="00516D15" w:rsidRDefault="00BA4857" w:rsidP="001653A5">
                      <w:pPr>
                        <w:spacing w:after="0"/>
                        <w:jc w:val="center"/>
                        <w:rPr>
                          <w:sz w:val="44"/>
                          <w:lang w:val="cy-GB"/>
                        </w:rPr>
                      </w:pPr>
                      <w:r w:rsidRPr="00516D15">
                        <w:rPr>
                          <w:sz w:val="44"/>
                          <w:lang w:val="cy-GB"/>
                        </w:rPr>
                        <w:t>Yn 2020 byddwn yn adolygu sut mae hi’n mynd ac yn cyhoeddi fersiwn newydd o’r strategaeth hon.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D6E" w:rsidRPr="00BA4857">
        <w:rPr>
          <w:noProof/>
          <w:lang w:eastAsia="en-GB" w:bidi="ar-SA"/>
        </w:rPr>
        <w:drawing>
          <wp:inline distT="0" distB="0" distL="0" distR="0" wp14:anchorId="198C54EE" wp14:editId="659C859D">
            <wp:extent cx="6534150" cy="7148945"/>
            <wp:effectExtent l="38100" t="0" r="19050" b="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425ED5A6" w14:textId="7B08EB47" w:rsidR="00523ED7" w:rsidRPr="00BA4857" w:rsidRDefault="003047D1" w:rsidP="00C573E0">
      <w:pPr>
        <w:spacing w:before="240" w:after="0"/>
        <w:rPr>
          <w:lang w:val="cy-GB"/>
        </w:rPr>
      </w:pPr>
      <w:r w:rsidRPr="00BA4857">
        <w:rPr>
          <w:lang w:val="cy-GB"/>
        </w:rPr>
        <w:br w:type="page"/>
      </w:r>
    </w:p>
    <w:bookmarkEnd w:id="1"/>
    <w:p w14:paraId="4B371CF1" w14:textId="0F4D5A1F" w:rsidR="008B1D83" w:rsidRPr="00BA4857" w:rsidRDefault="00863A5F" w:rsidP="001323D2">
      <w:pPr>
        <w:pStyle w:val="Heading1"/>
        <w:spacing w:before="0" w:after="0"/>
        <w:rPr>
          <w:lang w:val="cy-GB"/>
        </w:rPr>
      </w:pPr>
      <w:r w:rsidRPr="00BA4857">
        <w:rPr>
          <w:lang w:val="cy-GB"/>
        </w:rPr>
        <w:lastRenderedPageBreak/>
        <w:t>Cyflwyniad</w:t>
      </w:r>
    </w:p>
    <w:p w14:paraId="1C5E2903" w14:textId="68EACA71" w:rsidR="00997BFB" w:rsidRPr="00BA4857" w:rsidRDefault="00863A5F" w:rsidP="008B1D83">
      <w:pPr>
        <w:pStyle w:val="Heading2"/>
        <w:rPr>
          <w:lang w:val="cy-GB"/>
        </w:rPr>
      </w:pPr>
      <w:r w:rsidRPr="00BA4857">
        <w:rPr>
          <w:lang w:val="cy-GB"/>
        </w:rPr>
        <w:t>Beth mae’r strategaeth hon yn ei wneud?</w:t>
      </w:r>
    </w:p>
    <w:p w14:paraId="63581B4C" w14:textId="77777777" w:rsidR="00856BF7" w:rsidRPr="00BA4857" w:rsidRDefault="00F80576" w:rsidP="00856BF7">
      <w:pPr>
        <w:rPr>
          <w:lang w:val="cy-GB"/>
        </w:rPr>
      </w:pPr>
      <w:r w:rsidRPr="00BA4857">
        <w:rPr>
          <w:noProof/>
          <w:lang w:eastAsia="en-GB" w:bidi="ar-SA"/>
        </w:rPr>
        <w:drawing>
          <wp:inline distT="0" distB="0" distL="0" distR="0" wp14:anchorId="1E764CFA" wp14:editId="6BF69F5E">
            <wp:extent cx="6115685" cy="1514475"/>
            <wp:effectExtent l="38100" t="19050" r="56515" b="476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461C3030" w14:textId="1FA23479" w:rsidR="00F80576" w:rsidRPr="00BA4857" w:rsidRDefault="00103600" w:rsidP="008B1D83">
      <w:pPr>
        <w:pStyle w:val="Heading2"/>
        <w:rPr>
          <w:lang w:val="cy-GB"/>
        </w:rPr>
      </w:pPr>
      <w:bookmarkStart w:id="3" w:name="_Toc517366878"/>
      <w:r w:rsidRPr="00BA4857">
        <w:rPr>
          <w:lang w:val="cy-GB"/>
        </w:rPr>
        <w:t>Beth yw ystyr</w:t>
      </w:r>
      <w:r w:rsidR="00F80576" w:rsidRPr="00BA4857">
        <w:rPr>
          <w:lang w:val="cy-GB"/>
        </w:rPr>
        <w:t xml:space="preserve"> ‘</w:t>
      </w:r>
      <w:r w:rsidR="009A3D46" w:rsidRPr="00BA4857">
        <w:rPr>
          <w:lang w:val="cy-GB"/>
        </w:rPr>
        <w:t>teuluoedd a chyfeillion</w:t>
      </w:r>
      <w:r w:rsidR="00F80576" w:rsidRPr="00BA4857">
        <w:rPr>
          <w:lang w:val="cy-GB"/>
        </w:rPr>
        <w:t>’?</w:t>
      </w:r>
      <w:bookmarkEnd w:id="3"/>
    </w:p>
    <w:p w14:paraId="77E37A55" w14:textId="121DD519" w:rsidR="00A73D12" w:rsidRPr="00BA4857" w:rsidRDefault="00200BFF" w:rsidP="00447134">
      <w:pPr>
        <w:jc w:val="both"/>
        <w:rPr>
          <w:lang w:val="cy-GB"/>
        </w:rPr>
      </w:pPr>
      <w:r w:rsidRPr="00BA4857">
        <w:rPr>
          <w:lang w:val="cy-GB"/>
        </w:rPr>
        <w:t>Drwy’r ddogfen hon ar ei hyd</w:t>
      </w:r>
      <w:r w:rsidR="00A90FE9" w:rsidRPr="00BA4857">
        <w:rPr>
          <w:lang w:val="cy-GB"/>
        </w:rPr>
        <w:t xml:space="preserve">, </w:t>
      </w:r>
      <w:r w:rsidRPr="00BA4857">
        <w:rPr>
          <w:lang w:val="cy-GB"/>
        </w:rPr>
        <w:t xml:space="preserve">diffinnir </w:t>
      </w:r>
      <w:r w:rsidR="009830CF" w:rsidRPr="00BA4857">
        <w:rPr>
          <w:lang w:val="cy-GB"/>
        </w:rPr>
        <w:t>t</w:t>
      </w:r>
      <w:r w:rsidRPr="00BA4857">
        <w:rPr>
          <w:lang w:val="cy-GB"/>
        </w:rPr>
        <w:t>eulu fel perthnas</w:t>
      </w:r>
      <w:r w:rsidR="009830CF" w:rsidRPr="00BA4857">
        <w:rPr>
          <w:lang w:val="cy-GB"/>
        </w:rPr>
        <w:t>au</w:t>
      </w:r>
      <w:r w:rsidRPr="00BA4857">
        <w:rPr>
          <w:lang w:val="cy-GB"/>
        </w:rPr>
        <w:t xml:space="preserve"> drwy waed</w:t>
      </w:r>
      <w:r w:rsidR="00F80576" w:rsidRPr="00BA4857">
        <w:rPr>
          <w:lang w:val="cy-GB"/>
        </w:rPr>
        <w:t xml:space="preserve">, </w:t>
      </w:r>
      <w:r w:rsidR="003E0533" w:rsidRPr="00BA4857">
        <w:rPr>
          <w:lang w:val="cy-GB"/>
        </w:rPr>
        <w:t>unigol</w:t>
      </w:r>
      <w:r w:rsidR="009830CF" w:rsidRPr="00BA4857">
        <w:rPr>
          <w:lang w:val="cy-GB"/>
        </w:rPr>
        <w:t>io</w:t>
      </w:r>
      <w:r w:rsidR="003E0533" w:rsidRPr="00BA4857">
        <w:rPr>
          <w:lang w:val="cy-GB"/>
        </w:rPr>
        <w:t xml:space="preserve">n cyfreithiol neu </w:t>
      </w:r>
      <w:r w:rsidR="009830CF" w:rsidRPr="00BA4857">
        <w:rPr>
          <w:lang w:val="cy-GB"/>
        </w:rPr>
        <w:t>gyfeillion</w:t>
      </w:r>
      <w:r w:rsidR="00A90FE9" w:rsidRPr="00BA4857">
        <w:rPr>
          <w:lang w:val="cy-GB"/>
        </w:rPr>
        <w:t xml:space="preserve"> </w:t>
      </w:r>
      <w:r w:rsidR="003E0533" w:rsidRPr="00BA4857">
        <w:rPr>
          <w:lang w:val="cy-GB"/>
        </w:rPr>
        <w:t xml:space="preserve">y mae rhywun yn </w:t>
      </w:r>
      <w:r w:rsidR="009830CF" w:rsidRPr="00BA4857">
        <w:rPr>
          <w:lang w:val="cy-GB"/>
        </w:rPr>
        <w:t>eu g</w:t>
      </w:r>
      <w:r w:rsidR="003E0533" w:rsidRPr="00BA4857">
        <w:rPr>
          <w:lang w:val="cy-GB"/>
        </w:rPr>
        <w:t>weld fel ei berth</w:t>
      </w:r>
      <w:r w:rsidR="009830CF" w:rsidRPr="00BA4857">
        <w:rPr>
          <w:lang w:val="cy-GB"/>
        </w:rPr>
        <w:t>nasau</w:t>
      </w:r>
      <w:r w:rsidR="003E0533" w:rsidRPr="00BA4857">
        <w:rPr>
          <w:lang w:val="cy-GB"/>
        </w:rPr>
        <w:t xml:space="preserve"> agosaf</w:t>
      </w:r>
      <w:r w:rsidR="00F80576" w:rsidRPr="00BA4857">
        <w:rPr>
          <w:lang w:val="cy-GB"/>
        </w:rPr>
        <w:t xml:space="preserve">. </w:t>
      </w:r>
      <w:r w:rsidR="00862501" w:rsidRPr="00BA4857">
        <w:rPr>
          <w:lang w:val="cy-GB"/>
        </w:rPr>
        <w:t>Gallai fod yn ffrind, yn bartner neu’n rywun sy’n darparu gwasanaeth statudol</w:t>
      </w:r>
      <w:r w:rsidR="00A73D12" w:rsidRPr="00BA4857">
        <w:rPr>
          <w:lang w:val="cy-GB"/>
        </w:rPr>
        <w:t xml:space="preserve"> – </w:t>
      </w:r>
      <w:r w:rsidR="00C03910" w:rsidRPr="00BA4857">
        <w:rPr>
          <w:lang w:val="cy-GB"/>
        </w:rPr>
        <w:t>nid yw o reidrwydd yn golygu rhywun sy’n perthyn yn uniongyrchol ichi</w:t>
      </w:r>
      <w:r w:rsidR="00A73D12" w:rsidRPr="00BA4857">
        <w:rPr>
          <w:lang w:val="cy-GB"/>
        </w:rPr>
        <w:t>.</w:t>
      </w:r>
    </w:p>
    <w:p w14:paraId="190B8804" w14:textId="62957331" w:rsidR="00884954" w:rsidRPr="00BA4857" w:rsidRDefault="009830CF" w:rsidP="00447134">
      <w:pPr>
        <w:jc w:val="both"/>
        <w:rPr>
          <w:lang w:val="cy-GB"/>
        </w:rPr>
      </w:pPr>
      <w:r w:rsidRPr="00BA4857">
        <w:rPr>
          <w:b/>
          <w:lang w:val="cy-GB"/>
        </w:rPr>
        <w:t>Drwy’r ddogfen hon ar ei hyd</w:t>
      </w:r>
      <w:r w:rsidR="00A73D12" w:rsidRPr="00BA4857">
        <w:rPr>
          <w:b/>
          <w:lang w:val="cy-GB"/>
        </w:rPr>
        <w:t>,</w:t>
      </w:r>
      <w:r w:rsidRPr="00BA4857">
        <w:rPr>
          <w:b/>
          <w:lang w:val="cy-GB"/>
        </w:rPr>
        <w:t xml:space="preserve"> ystyr</w:t>
      </w:r>
      <w:r w:rsidR="00A73D12" w:rsidRPr="00BA4857">
        <w:rPr>
          <w:b/>
          <w:lang w:val="cy-GB"/>
        </w:rPr>
        <w:t xml:space="preserve"> ‘</w:t>
      </w:r>
      <w:r w:rsidRPr="00BA4857">
        <w:rPr>
          <w:b/>
          <w:lang w:val="cy-GB"/>
        </w:rPr>
        <w:t>teulu</w:t>
      </w:r>
      <w:r w:rsidR="00A73D12" w:rsidRPr="00BA4857">
        <w:rPr>
          <w:b/>
          <w:lang w:val="cy-GB"/>
        </w:rPr>
        <w:t xml:space="preserve">’ </w:t>
      </w:r>
      <w:r w:rsidRPr="00BA4857">
        <w:rPr>
          <w:b/>
          <w:lang w:val="cy-GB"/>
        </w:rPr>
        <w:t>yw’r bobl hynny sydd fwyaf pwysig yn eich bywyd chi nawr</w:t>
      </w:r>
      <w:r w:rsidR="00A73D12" w:rsidRPr="00BA4857">
        <w:rPr>
          <w:b/>
          <w:lang w:val="cy-GB"/>
        </w:rPr>
        <w:t xml:space="preserve"> </w:t>
      </w:r>
      <w:r w:rsidR="00A73D12" w:rsidRPr="00BA4857">
        <w:rPr>
          <w:lang w:val="cy-GB"/>
        </w:rPr>
        <w:t xml:space="preserve">– </w:t>
      </w:r>
      <w:r w:rsidRPr="00BA4857">
        <w:rPr>
          <w:lang w:val="cy-GB"/>
        </w:rPr>
        <w:t>pobl sy’n gefn ichi</w:t>
      </w:r>
      <w:r w:rsidR="00A73D12" w:rsidRPr="00BA4857">
        <w:rPr>
          <w:lang w:val="cy-GB"/>
        </w:rPr>
        <w:t xml:space="preserve">. </w:t>
      </w:r>
      <w:r w:rsidRPr="00BA4857">
        <w:rPr>
          <w:lang w:val="cy-GB"/>
        </w:rPr>
        <w:t>Mae hyn yn golygu llawer o bethau i wahanol bobl</w:t>
      </w:r>
      <w:r w:rsidR="00A90FE9" w:rsidRPr="00BA4857">
        <w:rPr>
          <w:lang w:val="cy-GB"/>
        </w:rPr>
        <w:t xml:space="preserve">, </w:t>
      </w:r>
      <w:r w:rsidRPr="00BA4857">
        <w:rPr>
          <w:lang w:val="cy-GB"/>
        </w:rPr>
        <w:t>ac mae arnom ni eisiau cydnabod</w:t>
      </w:r>
      <w:r w:rsidR="00236665" w:rsidRPr="00BA4857">
        <w:rPr>
          <w:lang w:val="cy-GB"/>
        </w:rPr>
        <w:t xml:space="preserve"> </w:t>
      </w:r>
      <w:r w:rsidRPr="00BA4857">
        <w:rPr>
          <w:lang w:val="cy-GB"/>
        </w:rPr>
        <w:t>pob perthynas gefnogol</w:t>
      </w:r>
      <w:r w:rsidR="00A73D12" w:rsidRPr="00BA4857">
        <w:rPr>
          <w:lang w:val="cy-GB"/>
        </w:rPr>
        <w:t xml:space="preserve">, </w:t>
      </w:r>
      <w:r w:rsidRPr="00BA4857">
        <w:rPr>
          <w:lang w:val="cy-GB"/>
        </w:rPr>
        <w:t>yn cynnwys y berthynas â ffrindiau</w:t>
      </w:r>
      <w:r w:rsidR="00A73D12" w:rsidRPr="00BA4857">
        <w:rPr>
          <w:lang w:val="cy-GB"/>
        </w:rPr>
        <w:t xml:space="preserve">. </w:t>
      </w:r>
    </w:p>
    <w:p w14:paraId="6A6DC290" w14:textId="7829CEAF" w:rsidR="006D116C" w:rsidRPr="00BA4857" w:rsidRDefault="009830CF" w:rsidP="00447134">
      <w:pPr>
        <w:pStyle w:val="Heading2"/>
        <w:jc w:val="both"/>
        <w:rPr>
          <w:lang w:val="cy-GB"/>
        </w:rPr>
      </w:pPr>
      <w:r w:rsidRPr="00BA4857">
        <w:rPr>
          <w:lang w:val="cy-GB"/>
        </w:rPr>
        <w:t xml:space="preserve">Pam fod cefnogi’r berthynas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 xml:space="preserve"> chyfeillion agos yn bwysig?</w:t>
      </w:r>
    </w:p>
    <w:p w14:paraId="0FCE0899" w14:textId="02A4CDD8" w:rsidR="00F80576" w:rsidRPr="00BA4857" w:rsidRDefault="009830CF" w:rsidP="00447134">
      <w:pPr>
        <w:jc w:val="both"/>
        <w:rPr>
          <w:lang w:val="cy-GB"/>
        </w:rPr>
      </w:pPr>
      <w:r w:rsidRPr="00BA4857">
        <w:rPr>
          <w:lang w:val="cy-GB"/>
        </w:rPr>
        <w:t xml:space="preserve">Gall cefnogi’r berthynas </w:t>
      </w:r>
      <w:r w:rsidR="00F26CD0" w:rsidRPr="00BA4857">
        <w:rPr>
          <w:lang w:val="cy-GB"/>
        </w:rPr>
        <w:t>â</w:t>
      </w:r>
      <w:r w:rsidR="00F26CD0" w:rsidRPr="00BA4857">
        <w:rPr>
          <w:rFonts w:ascii="Calibri" w:hAnsi="Calibri" w:cs="Calibri"/>
          <w:lang w:val="cy-GB"/>
        </w:rPr>
        <w:t xml:space="preserve"> </w:t>
      </w:r>
      <w:r w:rsidRPr="00BA4857">
        <w:rPr>
          <w:lang w:val="cy-GB"/>
        </w:rPr>
        <w:t>theulu a chyfeillion agos</w:t>
      </w:r>
      <w:r w:rsidR="00EF7347" w:rsidRPr="00BA4857">
        <w:rPr>
          <w:lang w:val="cy-GB"/>
        </w:rPr>
        <w:t xml:space="preserve"> </w:t>
      </w:r>
      <w:r w:rsidRPr="00BA4857">
        <w:rPr>
          <w:lang w:val="cy-GB"/>
        </w:rPr>
        <w:t>helpu i wneud pobl yn ddiogelach</w:t>
      </w:r>
      <w:r w:rsidR="00A90FE9" w:rsidRPr="00BA4857">
        <w:rPr>
          <w:lang w:val="cy-GB"/>
        </w:rPr>
        <w:t xml:space="preserve">, </w:t>
      </w:r>
      <w:r w:rsidRPr="00BA4857">
        <w:rPr>
          <w:lang w:val="cy-GB"/>
        </w:rPr>
        <w:t>lleihau aildroseddu</w:t>
      </w:r>
      <w:r w:rsidR="00EF7347" w:rsidRPr="00BA4857">
        <w:rPr>
          <w:lang w:val="cy-GB"/>
        </w:rPr>
        <w:t xml:space="preserve"> </w:t>
      </w:r>
      <w:r w:rsidRPr="00BA4857">
        <w:rPr>
          <w:lang w:val="cy-GB"/>
        </w:rPr>
        <w:t>a lleihau’r tebygrwydd posibl o droseddu o genhedlaeth i</w:t>
      </w:r>
      <w:r w:rsidR="00A90FE9" w:rsidRPr="00BA4857">
        <w:rPr>
          <w:lang w:val="cy-GB"/>
        </w:rPr>
        <w:t xml:space="preserve"> </w:t>
      </w:r>
      <w:r w:rsidRPr="00BA4857">
        <w:rPr>
          <w:lang w:val="cy-GB"/>
        </w:rPr>
        <w:t>genhedlaeth</w:t>
      </w:r>
      <w:r w:rsidR="00EF7347" w:rsidRPr="00BA4857">
        <w:rPr>
          <w:lang w:val="cy-GB"/>
        </w:rPr>
        <w:t>.</w:t>
      </w:r>
    </w:p>
    <w:p w14:paraId="6E2C99D7" w14:textId="048B07BB" w:rsidR="00A90FE9" w:rsidRPr="00BA4857" w:rsidRDefault="00320101" w:rsidP="00447134">
      <w:pPr>
        <w:pStyle w:val="Bulletlist1"/>
        <w:jc w:val="both"/>
        <w:rPr>
          <w:lang w:val="cy-GB"/>
        </w:rPr>
      </w:pPr>
      <w:r w:rsidRPr="00BA4857">
        <w:rPr>
          <w:lang w:val="cy-GB"/>
        </w:rPr>
        <w:t>Mae pobl yn llai tebygol o aildroseddu</w:t>
      </w:r>
      <w:r w:rsidR="00BA1B70" w:rsidRPr="00BA4857">
        <w:rPr>
          <w:lang w:val="cy-GB"/>
        </w:rPr>
        <w:t xml:space="preserve"> </w:t>
      </w:r>
      <w:r w:rsidRPr="00BA4857">
        <w:rPr>
          <w:lang w:val="cy-GB"/>
        </w:rPr>
        <w:t>os cynhelir clymau teuluol</w:t>
      </w:r>
      <w:r w:rsidR="00EF7347" w:rsidRPr="00BA4857">
        <w:rPr>
          <w:lang w:val="cy-GB"/>
        </w:rPr>
        <w:t xml:space="preserve"> </w:t>
      </w:r>
      <w:r w:rsidRPr="00BA4857">
        <w:rPr>
          <w:lang w:val="cy-GB"/>
        </w:rPr>
        <w:t>yn ystod eu dedfryd</w:t>
      </w:r>
    </w:p>
    <w:p w14:paraId="4016B927" w14:textId="6CE5A452" w:rsidR="00EF7347" w:rsidRPr="00BA4857" w:rsidRDefault="00320101" w:rsidP="00447134">
      <w:pPr>
        <w:pStyle w:val="Bulletlist1"/>
        <w:jc w:val="both"/>
        <w:rPr>
          <w:lang w:val="cy-GB"/>
        </w:rPr>
      </w:pPr>
      <w:r w:rsidRPr="00BA4857">
        <w:rPr>
          <w:lang w:val="cy-GB"/>
        </w:rPr>
        <w:t>Awgryma tystiolaeth anecdotaidd o garchardai</w:t>
      </w:r>
      <w:r w:rsidR="00EF7347" w:rsidRPr="00BA4857">
        <w:rPr>
          <w:lang w:val="cy-GB"/>
        </w:rPr>
        <w:t xml:space="preserve"> </w:t>
      </w:r>
      <w:r w:rsidRPr="00BA4857">
        <w:rPr>
          <w:lang w:val="cy-GB"/>
        </w:rPr>
        <w:t>sydd â rhaglenni</w:t>
      </w:r>
      <w:r w:rsidR="00EF7347" w:rsidRPr="00BA4857">
        <w:rPr>
          <w:lang w:val="cy-GB"/>
        </w:rPr>
        <w:t xml:space="preserve"> </w:t>
      </w:r>
      <w:r w:rsidRPr="00BA4857">
        <w:rPr>
          <w:lang w:val="cy-GB"/>
        </w:rPr>
        <w:t>cyswllt teulu cadarnhaol</w:t>
      </w:r>
      <w:r w:rsidR="00EF7347" w:rsidRPr="00BA4857">
        <w:rPr>
          <w:lang w:val="cy-GB"/>
        </w:rPr>
        <w:t xml:space="preserve"> </w:t>
      </w:r>
      <w:r w:rsidRPr="00BA4857">
        <w:rPr>
          <w:lang w:val="cy-GB"/>
        </w:rPr>
        <w:t>fod lefelau is o anhrefn</w:t>
      </w:r>
      <w:r w:rsidR="00EF7347" w:rsidRPr="00BA4857">
        <w:rPr>
          <w:lang w:val="cy-GB"/>
        </w:rPr>
        <w:t xml:space="preserve"> </w:t>
      </w:r>
      <w:r w:rsidRPr="00BA4857">
        <w:rPr>
          <w:lang w:val="cy-GB"/>
        </w:rPr>
        <w:t>ac ymddygiad gwrthgymdeithasol</w:t>
      </w:r>
    </w:p>
    <w:p w14:paraId="42C9E44F" w14:textId="3D5CA859" w:rsidR="00EF7347" w:rsidRPr="00BA4857" w:rsidRDefault="002B6F42" w:rsidP="00447134">
      <w:pPr>
        <w:pStyle w:val="Bulletlist1"/>
        <w:jc w:val="both"/>
        <w:rPr>
          <w:lang w:val="cy-GB"/>
        </w:rPr>
      </w:pPr>
      <w:r w:rsidRPr="00BA4857">
        <w:rPr>
          <w:lang w:val="cy-GB"/>
        </w:rPr>
        <w:t>Amcangyfrifwyd fod carcharu rhiant yn rhywbeth sy’n effeithio ar</w:t>
      </w:r>
      <w:r w:rsidR="00EF7347" w:rsidRPr="00BA4857">
        <w:rPr>
          <w:lang w:val="cy-GB"/>
        </w:rPr>
        <w:t xml:space="preserve"> 200,000 </w:t>
      </w:r>
      <w:r w:rsidRPr="00BA4857">
        <w:rPr>
          <w:lang w:val="cy-GB"/>
        </w:rPr>
        <w:t>o blant bob blwyddyn</w:t>
      </w:r>
    </w:p>
    <w:p w14:paraId="56488E0E" w14:textId="2E1D8726" w:rsidR="00EF7347" w:rsidRPr="00BA4857" w:rsidRDefault="004E6AC6" w:rsidP="00447134">
      <w:pPr>
        <w:jc w:val="both"/>
        <w:rPr>
          <w:lang w:val="cy-GB"/>
        </w:rPr>
      </w:pPr>
      <w:r w:rsidRPr="00BA4857">
        <w:rPr>
          <w:lang w:val="cy-GB"/>
        </w:rPr>
        <w:t>Credwn fod cynnal a meithrin</w:t>
      </w:r>
      <w:r w:rsidR="00EF7347" w:rsidRPr="00BA4857">
        <w:rPr>
          <w:lang w:val="cy-GB"/>
        </w:rPr>
        <w:t xml:space="preserve"> </w:t>
      </w:r>
      <w:r w:rsidRPr="00BA4857">
        <w:rPr>
          <w:lang w:val="cy-GB"/>
        </w:rPr>
        <w:t xml:space="preserve">clymau </w:t>
      </w:r>
      <w:bookmarkStart w:id="4" w:name="_Hlk18574788"/>
      <w:r w:rsidRPr="00BA4857">
        <w:rPr>
          <w:lang w:val="cy-GB"/>
        </w:rPr>
        <w:t>â</w:t>
      </w:r>
      <w:bookmarkEnd w:id="4"/>
      <w:r w:rsidRPr="00BA4857">
        <w:rPr>
          <w:lang w:val="cy-GB"/>
        </w:rPr>
        <w:t xml:space="preserve"> theulu a chyfeillion</w:t>
      </w:r>
      <w:r w:rsidR="00EF7347" w:rsidRPr="00BA4857">
        <w:rPr>
          <w:lang w:val="cy-GB"/>
        </w:rPr>
        <w:t xml:space="preserve"> </w:t>
      </w:r>
      <w:r w:rsidR="00F26CD0" w:rsidRPr="00BA4857">
        <w:rPr>
          <w:lang w:val="cy-GB"/>
        </w:rPr>
        <w:t>yn gallu helpu pobl i dorri cylch o droseddu</w:t>
      </w:r>
      <w:r w:rsidR="00EF7347" w:rsidRPr="00BA4857">
        <w:rPr>
          <w:lang w:val="cy-GB"/>
        </w:rPr>
        <w:t xml:space="preserve">, </w:t>
      </w:r>
      <w:r w:rsidR="00F26CD0" w:rsidRPr="00BA4857">
        <w:rPr>
          <w:lang w:val="cy-GB"/>
        </w:rPr>
        <w:t>atal troseddu pellach</w:t>
      </w:r>
      <w:r w:rsidR="00EF7347" w:rsidRPr="00BA4857">
        <w:rPr>
          <w:lang w:val="cy-GB"/>
        </w:rPr>
        <w:t xml:space="preserve"> </w:t>
      </w:r>
      <w:r w:rsidR="00F26CD0" w:rsidRPr="00BA4857">
        <w:rPr>
          <w:lang w:val="cy-GB"/>
        </w:rPr>
        <w:t>a lleihau’r tebygrwydd y bydd plant yn prifio i fod yn droseddwyr</w:t>
      </w:r>
      <w:r w:rsidR="00FA3286" w:rsidRPr="00BA4857">
        <w:rPr>
          <w:lang w:val="cy-GB"/>
        </w:rPr>
        <w:t xml:space="preserve"> </w:t>
      </w:r>
      <w:r w:rsidR="00F26CD0" w:rsidRPr="00BA4857">
        <w:rPr>
          <w:lang w:val="cy-GB"/>
        </w:rPr>
        <w:t>ynghyd â gwella eu hiechyd emosiynol a throseddol</w:t>
      </w:r>
      <w:r w:rsidR="00C91AD4" w:rsidRPr="00BA4857">
        <w:rPr>
          <w:lang w:val="cy-GB"/>
        </w:rPr>
        <w:t>.</w:t>
      </w:r>
    </w:p>
    <w:p w14:paraId="387E8362" w14:textId="14A0E75B" w:rsidR="00884954" w:rsidRPr="00BA4857" w:rsidRDefault="00F26CD0" w:rsidP="00447134">
      <w:pPr>
        <w:jc w:val="both"/>
        <w:rPr>
          <w:lang w:val="cy-GB"/>
        </w:rPr>
      </w:pPr>
      <w:r w:rsidRPr="00BA4857">
        <w:rPr>
          <w:lang w:val="cy-GB"/>
        </w:rPr>
        <w:t>O siarad gyda throseddwyr a theuluoedd yng Nghymru</w:t>
      </w:r>
      <w:r w:rsidR="00FB6611" w:rsidRPr="00BA4857">
        <w:rPr>
          <w:lang w:val="cy-GB"/>
        </w:rPr>
        <w:t xml:space="preserve"> </w:t>
      </w:r>
      <w:r w:rsidRPr="00BA4857">
        <w:rPr>
          <w:lang w:val="cy-GB"/>
        </w:rPr>
        <w:t>gwyddom fod y berthynas ag aelodau o’r teulu a chyfeillion agos yn angori pobl</w:t>
      </w:r>
      <w:r w:rsidR="00884954" w:rsidRPr="00BA4857">
        <w:rPr>
          <w:lang w:val="cy-GB"/>
        </w:rPr>
        <w:t xml:space="preserve"> – </w:t>
      </w:r>
      <w:r w:rsidRPr="00BA4857">
        <w:rPr>
          <w:lang w:val="cy-GB"/>
        </w:rPr>
        <w:t>yn rhoi gobaith iddynt</w:t>
      </w:r>
      <w:r w:rsidR="00884954" w:rsidRPr="00BA4857">
        <w:rPr>
          <w:lang w:val="cy-GB"/>
        </w:rPr>
        <w:t xml:space="preserve">, </w:t>
      </w:r>
      <w:r w:rsidRPr="00BA4857">
        <w:rPr>
          <w:lang w:val="cy-GB"/>
        </w:rPr>
        <w:t>rhywun i siarad â hwy a rhywun sydd â ffydd ynddynt</w:t>
      </w:r>
      <w:r w:rsidR="00884954" w:rsidRPr="00BA4857">
        <w:rPr>
          <w:lang w:val="cy-GB"/>
        </w:rPr>
        <w:t xml:space="preserve">. </w:t>
      </w:r>
    </w:p>
    <w:p w14:paraId="68830756" w14:textId="56F18E54" w:rsidR="00A90FE9" w:rsidRPr="00BA4857" w:rsidRDefault="00F26CD0" w:rsidP="00447134">
      <w:pPr>
        <w:pStyle w:val="Bulletlist1"/>
        <w:numPr>
          <w:ilvl w:val="0"/>
          <w:numId w:val="0"/>
        </w:numPr>
        <w:jc w:val="both"/>
        <w:rPr>
          <w:lang w:val="cy-GB"/>
        </w:rPr>
      </w:pPr>
      <w:r w:rsidRPr="00BA4857">
        <w:rPr>
          <w:lang w:val="cy-GB"/>
        </w:rPr>
        <w:lastRenderedPageBreak/>
        <w:t xml:space="preserve">Mae gan </w:t>
      </w:r>
      <w:r w:rsidR="00A90FE9" w:rsidRPr="00BA4857">
        <w:rPr>
          <w:lang w:val="cy-GB"/>
        </w:rPr>
        <w:t xml:space="preserve">HMPPS </w:t>
      </w:r>
      <w:r w:rsidRPr="00BA4857">
        <w:rPr>
          <w:lang w:val="cy-GB"/>
        </w:rPr>
        <w:t>gyfrifoldeb i reoli</w:t>
      </w:r>
      <w:r w:rsidR="00B074E9" w:rsidRPr="00BA4857">
        <w:rPr>
          <w:lang w:val="cy-GB"/>
        </w:rPr>
        <w:t>’r</w:t>
      </w:r>
      <w:r w:rsidRPr="00BA4857">
        <w:rPr>
          <w:lang w:val="cy-GB"/>
        </w:rPr>
        <w:t xml:space="preserve"> risg</w:t>
      </w:r>
      <w:r w:rsidR="00B074E9" w:rsidRPr="00BA4857">
        <w:rPr>
          <w:lang w:val="cy-GB"/>
        </w:rPr>
        <w:t xml:space="preserve"> sydd ynglŷn â’r bobl yn ein gofal</w:t>
      </w:r>
      <w:r w:rsidR="00FA3286" w:rsidRPr="00BA4857">
        <w:rPr>
          <w:lang w:val="cy-GB"/>
        </w:rPr>
        <w:t xml:space="preserve"> </w:t>
      </w:r>
      <w:r w:rsidR="00B074E9" w:rsidRPr="00BA4857">
        <w:rPr>
          <w:lang w:val="cy-GB"/>
        </w:rPr>
        <w:t>a dyletswydd statudol i wneud trefniadau</w:t>
      </w:r>
      <w:r w:rsidR="00A90FE9" w:rsidRPr="00BA4857">
        <w:rPr>
          <w:lang w:val="cy-GB"/>
        </w:rPr>
        <w:t xml:space="preserve"> </w:t>
      </w:r>
      <w:r w:rsidR="00B074E9" w:rsidRPr="00BA4857">
        <w:rPr>
          <w:lang w:val="cy-GB"/>
        </w:rPr>
        <w:t>i ddiogelu a hyrwyddo lles plant</w:t>
      </w:r>
      <w:r w:rsidR="00FA3286" w:rsidRPr="00BA4857">
        <w:rPr>
          <w:lang w:val="cy-GB"/>
        </w:rPr>
        <w:t xml:space="preserve">, </w:t>
      </w:r>
      <w:r w:rsidR="00B074E9" w:rsidRPr="00BA4857">
        <w:rPr>
          <w:lang w:val="cy-GB"/>
        </w:rPr>
        <w:t>a rhaid ystyried yr uchod ochr yn ochr â’r cyfrifoldebau</w:t>
      </w:r>
      <w:r w:rsidR="00FA3286" w:rsidRPr="00BA4857">
        <w:rPr>
          <w:lang w:val="cy-GB"/>
        </w:rPr>
        <w:t xml:space="preserve"> </w:t>
      </w:r>
      <w:r w:rsidR="00B074E9" w:rsidRPr="00BA4857">
        <w:rPr>
          <w:lang w:val="cy-GB"/>
        </w:rPr>
        <w:t>hyn</w:t>
      </w:r>
      <w:r w:rsidR="00FA3286" w:rsidRPr="00BA4857">
        <w:rPr>
          <w:lang w:val="cy-GB"/>
        </w:rPr>
        <w:t>.</w:t>
      </w:r>
    </w:p>
    <w:p w14:paraId="05BD6C0D" w14:textId="572BAAD7" w:rsidR="00FA3286" w:rsidRPr="00BA4857" w:rsidRDefault="00EE6B82" w:rsidP="00447134">
      <w:pPr>
        <w:pStyle w:val="Heading2"/>
        <w:jc w:val="both"/>
        <w:rPr>
          <w:lang w:val="cy-GB"/>
        </w:rPr>
      </w:pPr>
      <w:bookmarkStart w:id="5" w:name="_Toc517366880"/>
      <w:r w:rsidRPr="00BA4857">
        <w:rPr>
          <w:lang w:val="cy-GB"/>
        </w:rPr>
        <w:t>Pwy yw</w:t>
      </w:r>
      <w:r w:rsidR="00FA3286" w:rsidRPr="00BA4857">
        <w:rPr>
          <w:lang w:val="cy-GB"/>
        </w:rPr>
        <w:t xml:space="preserve"> HMPPS </w:t>
      </w:r>
      <w:r w:rsidRPr="00BA4857">
        <w:rPr>
          <w:lang w:val="cy-GB"/>
        </w:rPr>
        <w:t>yng Nghymru</w:t>
      </w:r>
      <w:r w:rsidR="00FA3286" w:rsidRPr="00BA4857">
        <w:rPr>
          <w:lang w:val="cy-GB"/>
        </w:rPr>
        <w:t>?</w:t>
      </w:r>
      <w:bookmarkEnd w:id="5"/>
    </w:p>
    <w:p w14:paraId="4EE6E139" w14:textId="04E77FF3" w:rsidR="008B1D83" w:rsidRPr="00BA4857" w:rsidRDefault="00FD1CDA" w:rsidP="00447134">
      <w:pPr>
        <w:autoSpaceDE w:val="0"/>
        <w:autoSpaceDN w:val="0"/>
        <w:adjustRightInd w:val="0"/>
        <w:spacing w:after="0" w:line="240" w:lineRule="auto"/>
        <w:jc w:val="both"/>
        <w:rPr>
          <w:lang w:val="cy-GB"/>
        </w:rPr>
      </w:pPr>
      <w:r w:rsidRPr="00BA4857">
        <w:rPr>
          <w:lang w:val="cy-GB"/>
        </w:rPr>
        <w:t>Mae Gwasanaeth Carchardai a Phrawf Ei Mawrhydi yng Nghymru</w:t>
      </w:r>
      <w:r w:rsidR="00EF052E" w:rsidRPr="00BA4857">
        <w:rPr>
          <w:lang w:val="cy-GB"/>
        </w:rPr>
        <w:t xml:space="preserve"> (HMPPS </w:t>
      </w:r>
      <w:r w:rsidRPr="00BA4857">
        <w:rPr>
          <w:lang w:val="cy-GB"/>
        </w:rPr>
        <w:t>yng Nghymru</w:t>
      </w:r>
      <w:r w:rsidR="00EF052E" w:rsidRPr="00BA4857">
        <w:rPr>
          <w:lang w:val="cy-GB"/>
        </w:rPr>
        <w:t xml:space="preserve">) </w:t>
      </w:r>
      <w:r w:rsidRPr="00BA4857">
        <w:rPr>
          <w:lang w:val="cy-GB"/>
        </w:rPr>
        <w:t>yn rhan o Wasanaeth Carchardai a Phrawf Ei Mawrhydi</w:t>
      </w:r>
      <w:r w:rsidR="008B1D83" w:rsidRPr="00BA4857">
        <w:rPr>
          <w:lang w:val="cy-GB"/>
        </w:rPr>
        <w:t xml:space="preserve">. </w:t>
      </w:r>
      <w:r w:rsidR="009F7D79" w:rsidRPr="00BA4857">
        <w:rPr>
          <w:lang w:val="cy-GB"/>
        </w:rPr>
        <w:t>Rydym</w:t>
      </w:r>
      <w:r w:rsidR="008635E4" w:rsidRPr="00BA4857">
        <w:rPr>
          <w:lang w:val="cy-GB"/>
        </w:rPr>
        <w:t xml:space="preserve"> yn rhedeg carchardai sector gyhoeddus a gwasanaethau prawf yng Nghymru</w:t>
      </w:r>
      <w:r w:rsidR="00B31B24" w:rsidRPr="00BA4857">
        <w:rPr>
          <w:lang w:val="cy-GB"/>
        </w:rPr>
        <w:t xml:space="preserve">. </w:t>
      </w:r>
      <w:r w:rsidR="008635E4" w:rsidRPr="00BA4857">
        <w:rPr>
          <w:lang w:val="cy-GB"/>
        </w:rPr>
        <w:t xml:space="preserve">Rydym hefyd yn rheoli’r </w:t>
      </w:r>
      <w:r w:rsidR="009F7D79" w:rsidRPr="00BA4857">
        <w:rPr>
          <w:lang w:val="cy-GB"/>
        </w:rPr>
        <w:t>contractau</w:t>
      </w:r>
      <w:r w:rsidR="008635E4" w:rsidRPr="00BA4857">
        <w:rPr>
          <w:lang w:val="cy-GB"/>
        </w:rPr>
        <w:t xml:space="preserve"> ar gyfer</w:t>
      </w:r>
      <w:r w:rsidR="008B1D83" w:rsidRPr="00BA4857">
        <w:rPr>
          <w:lang w:val="cy-GB"/>
        </w:rPr>
        <w:t xml:space="preserve"> </w:t>
      </w:r>
      <w:r w:rsidR="008635E4" w:rsidRPr="00BA4857">
        <w:rPr>
          <w:lang w:val="cy-GB"/>
        </w:rPr>
        <w:t>Carchar</w:t>
      </w:r>
      <w:r w:rsidR="008B1D83" w:rsidRPr="00BA4857">
        <w:rPr>
          <w:lang w:val="cy-GB"/>
        </w:rPr>
        <w:t xml:space="preserve"> Parc </w:t>
      </w:r>
      <w:r w:rsidR="00FB6611" w:rsidRPr="00BA4857">
        <w:rPr>
          <w:lang w:val="cy-GB"/>
        </w:rPr>
        <w:t>(</w:t>
      </w:r>
      <w:r w:rsidR="008635E4" w:rsidRPr="00BA4857">
        <w:rPr>
          <w:lang w:val="cy-GB"/>
        </w:rPr>
        <w:t>sy’n cael ei redeg gan</w:t>
      </w:r>
      <w:r w:rsidR="00FB6611" w:rsidRPr="00BA4857">
        <w:rPr>
          <w:lang w:val="cy-GB"/>
        </w:rPr>
        <w:t xml:space="preserve"> G4S)</w:t>
      </w:r>
      <w:r w:rsidR="008B1D83" w:rsidRPr="00BA4857">
        <w:rPr>
          <w:lang w:val="cy-GB"/>
        </w:rPr>
        <w:t xml:space="preserve"> </w:t>
      </w:r>
      <w:r w:rsidR="008635E4" w:rsidRPr="00BA4857">
        <w:rPr>
          <w:lang w:val="cy-GB"/>
        </w:rPr>
        <w:t>a Chwmni Adsefydlu Cymunedol</w:t>
      </w:r>
      <w:r w:rsidR="008B1D83" w:rsidRPr="00BA4857">
        <w:rPr>
          <w:lang w:val="cy-GB"/>
        </w:rPr>
        <w:t xml:space="preserve"> </w:t>
      </w:r>
      <w:r w:rsidR="008635E4" w:rsidRPr="00BA4857">
        <w:rPr>
          <w:lang w:val="cy-GB"/>
        </w:rPr>
        <w:t>(CRC) KSS y Gwasanaeth Prawf yng Nghymru</w:t>
      </w:r>
      <w:r w:rsidR="008B1D83" w:rsidRPr="00BA4857">
        <w:rPr>
          <w:lang w:val="cy-GB"/>
        </w:rPr>
        <w:t xml:space="preserve">. </w:t>
      </w:r>
    </w:p>
    <w:p w14:paraId="0A5B31E2" w14:textId="77777777" w:rsidR="008B1D83" w:rsidRPr="00BA4857" w:rsidRDefault="008B1D83" w:rsidP="00447134">
      <w:pPr>
        <w:autoSpaceDE w:val="0"/>
        <w:autoSpaceDN w:val="0"/>
        <w:adjustRightInd w:val="0"/>
        <w:spacing w:after="0" w:line="240" w:lineRule="auto"/>
        <w:jc w:val="both"/>
        <w:rPr>
          <w:lang w:val="cy-GB"/>
        </w:rPr>
      </w:pPr>
    </w:p>
    <w:p w14:paraId="67956D56" w14:textId="1349366F" w:rsidR="00EF052E" w:rsidRPr="00BA4857" w:rsidRDefault="00B01A21" w:rsidP="00447134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val="cy-GB" w:eastAsia="en-GB" w:bidi="ar-SA"/>
        </w:rPr>
      </w:pPr>
      <w:r w:rsidRPr="00BA4857">
        <w:rPr>
          <w:lang w:val="cy-GB"/>
        </w:rPr>
        <w:t>Rydym yn awyddus i ddarparu</w:t>
      </w:r>
      <w:r w:rsidR="00903F92" w:rsidRPr="00BA4857">
        <w:rPr>
          <w:lang w:val="cy-GB"/>
        </w:rPr>
        <w:t xml:space="preserve"> gwasanaeth rheoli troseddwyr</w:t>
      </w:r>
      <w:r w:rsidR="00EF052E" w:rsidRPr="00BA4857">
        <w:rPr>
          <w:szCs w:val="24"/>
          <w:lang w:val="cy-GB" w:eastAsia="en-GB" w:bidi="ar-SA"/>
        </w:rPr>
        <w:t xml:space="preserve"> </w:t>
      </w:r>
      <w:r w:rsidR="00903F92" w:rsidRPr="00BA4857">
        <w:rPr>
          <w:szCs w:val="24"/>
          <w:lang w:val="cy-GB" w:eastAsia="en-GB" w:bidi="ar-SA"/>
        </w:rPr>
        <w:t>rhagorol a diwnïad yng Nghymru gyda gwasanaethau</w:t>
      </w:r>
      <w:r w:rsidR="00EF052E" w:rsidRPr="00BA4857">
        <w:rPr>
          <w:szCs w:val="24"/>
          <w:lang w:val="cy-GB" w:eastAsia="en-GB" w:bidi="ar-SA"/>
        </w:rPr>
        <w:t xml:space="preserve"> </w:t>
      </w:r>
      <w:r w:rsidR="00903F92" w:rsidRPr="00BA4857">
        <w:rPr>
          <w:szCs w:val="24"/>
          <w:lang w:val="cy-GB" w:eastAsia="en-GB" w:bidi="ar-SA"/>
        </w:rPr>
        <w:t>effeithiol</w:t>
      </w:r>
      <w:r w:rsidR="00EF052E" w:rsidRPr="00BA4857">
        <w:rPr>
          <w:szCs w:val="24"/>
          <w:lang w:val="cy-GB" w:eastAsia="en-GB" w:bidi="ar-SA"/>
        </w:rPr>
        <w:t xml:space="preserve"> </w:t>
      </w:r>
      <w:r w:rsidR="00903F92" w:rsidRPr="00BA4857">
        <w:rPr>
          <w:szCs w:val="24"/>
          <w:lang w:val="cy-GB" w:eastAsia="en-GB" w:bidi="ar-SA"/>
        </w:rPr>
        <w:t>ac anghymhleth sy’n lleihau aildroseddu</w:t>
      </w:r>
      <w:r w:rsidR="00EF052E" w:rsidRPr="00BA4857">
        <w:rPr>
          <w:szCs w:val="24"/>
          <w:lang w:val="cy-GB" w:eastAsia="en-GB" w:bidi="ar-SA"/>
        </w:rPr>
        <w:t>.</w:t>
      </w:r>
      <w:r w:rsidR="008B1D83" w:rsidRPr="00BA4857">
        <w:rPr>
          <w:szCs w:val="24"/>
          <w:lang w:val="cy-GB" w:eastAsia="en-GB" w:bidi="ar-SA"/>
        </w:rPr>
        <w:t xml:space="preserve"> </w:t>
      </w:r>
      <w:r w:rsidR="00903F92" w:rsidRPr="00BA4857">
        <w:rPr>
          <w:szCs w:val="24"/>
          <w:lang w:val="cy-GB" w:eastAsia="en-GB" w:bidi="ar-SA"/>
        </w:rPr>
        <w:t>Er mwyn gwireddu hyn</w:t>
      </w:r>
      <w:r w:rsidR="004A5DEF" w:rsidRPr="00BA4857">
        <w:rPr>
          <w:szCs w:val="24"/>
          <w:lang w:val="cy-GB" w:eastAsia="en-GB" w:bidi="ar-SA"/>
        </w:rPr>
        <w:t>,</w:t>
      </w:r>
      <w:r w:rsidR="009D65DC" w:rsidRPr="00BA4857">
        <w:rPr>
          <w:szCs w:val="24"/>
          <w:lang w:val="cy-GB" w:eastAsia="en-GB" w:bidi="ar-SA"/>
        </w:rPr>
        <w:t xml:space="preserve"> </w:t>
      </w:r>
      <w:r w:rsidR="00903F92" w:rsidRPr="00BA4857">
        <w:rPr>
          <w:szCs w:val="24"/>
          <w:lang w:val="cy-GB" w:eastAsia="en-GB" w:bidi="ar-SA"/>
        </w:rPr>
        <w:t>rydym yn gweithio’n agos gyda rhanddeiliaid</w:t>
      </w:r>
      <w:r w:rsidR="008B1D83" w:rsidRPr="00BA4857">
        <w:rPr>
          <w:szCs w:val="24"/>
          <w:lang w:val="cy-GB" w:eastAsia="en-GB" w:bidi="ar-SA"/>
        </w:rPr>
        <w:t xml:space="preserve"> </w:t>
      </w:r>
      <w:r w:rsidR="00903F92" w:rsidRPr="00BA4857">
        <w:rPr>
          <w:szCs w:val="24"/>
          <w:lang w:val="cy-GB" w:eastAsia="en-GB" w:bidi="ar-SA"/>
        </w:rPr>
        <w:t>yn cynnwys Llywodraeth Cymru, troseddwyr a’u teuluoedd</w:t>
      </w:r>
      <w:r w:rsidR="009D65DC" w:rsidRPr="00BA4857">
        <w:rPr>
          <w:szCs w:val="24"/>
          <w:lang w:val="cy-GB" w:eastAsia="en-GB" w:bidi="ar-SA"/>
        </w:rPr>
        <w:t>.</w:t>
      </w:r>
    </w:p>
    <w:p w14:paraId="6A906BF5" w14:textId="7E1856E9" w:rsidR="00EF052E" w:rsidRPr="00BA4857" w:rsidRDefault="00903F92" w:rsidP="008B1D83">
      <w:pPr>
        <w:pStyle w:val="Heading2"/>
        <w:rPr>
          <w:lang w:val="cy-GB"/>
        </w:rPr>
      </w:pPr>
      <w:bookmarkStart w:id="6" w:name="_Toc517366881"/>
      <w:r w:rsidRPr="00BA4857">
        <w:rPr>
          <w:lang w:val="cy-GB"/>
        </w:rPr>
        <w:t>Y sefydliadau a gynhwysir yn y strategaeth</w:t>
      </w:r>
      <w:bookmarkEnd w:id="6"/>
      <w:r w:rsidRPr="00BA4857">
        <w:rPr>
          <w:lang w:val="cy-GB"/>
        </w:rPr>
        <w:t xml:space="preserve"> hon</w:t>
      </w:r>
    </w:p>
    <w:p w14:paraId="418A8F8A" w14:textId="77777777" w:rsidR="008B1D83" w:rsidRPr="00BA4857" w:rsidRDefault="008B1D83" w:rsidP="00884954">
      <w:pPr>
        <w:rPr>
          <w:lang w:val="cy-GB"/>
        </w:rPr>
      </w:pPr>
      <w:r w:rsidRPr="00BA4857">
        <w:rPr>
          <w:noProof/>
          <w:lang w:eastAsia="en-GB" w:bidi="ar-SA"/>
        </w:rPr>
        <w:drawing>
          <wp:inline distT="0" distB="0" distL="0" distR="0" wp14:anchorId="65D2A907" wp14:editId="1BF11BD5">
            <wp:extent cx="6296025" cy="2838450"/>
            <wp:effectExtent l="0" t="0" r="0" b="3810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7BB16C6F" w14:textId="71D54841" w:rsidR="00A734BF" w:rsidRPr="00BA4857" w:rsidRDefault="009950E9" w:rsidP="002634A9">
      <w:pPr>
        <w:jc w:val="both"/>
        <w:rPr>
          <w:lang w:val="cy-GB"/>
        </w:rPr>
      </w:pPr>
      <w:r w:rsidRPr="00BA4857">
        <w:rPr>
          <w:lang w:val="cy-GB"/>
        </w:rPr>
        <w:t>Mae’r</w:t>
      </w:r>
      <w:r w:rsidR="00A734BF" w:rsidRPr="00BA4857">
        <w:rPr>
          <w:lang w:val="cy-GB"/>
        </w:rPr>
        <w:t xml:space="preserve"> NPS </w:t>
      </w:r>
      <w:r w:rsidRPr="00BA4857">
        <w:rPr>
          <w:lang w:val="cy-GB"/>
        </w:rPr>
        <w:t>yng Nghymru yn darparu gwasanaeth</w:t>
      </w:r>
      <w:r w:rsidR="0086612C" w:rsidRPr="00BA4857">
        <w:rPr>
          <w:lang w:val="cy-GB"/>
        </w:rPr>
        <w:t xml:space="preserve"> </w:t>
      </w:r>
      <w:r w:rsidR="00B71A94" w:rsidRPr="00BA4857">
        <w:rPr>
          <w:lang w:val="cy-GB"/>
        </w:rPr>
        <w:t>mewn</w:t>
      </w:r>
      <w:r w:rsidR="0086612C" w:rsidRPr="00BA4857">
        <w:rPr>
          <w:lang w:val="cy-GB"/>
        </w:rPr>
        <w:t xml:space="preserve"> 5</w:t>
      </w:r>
      <w:r w:rsidR="00DC19C6" w:rsidRPr="00BA4857">
        <w:rPr>
          <w:lang w:val="cy-GB"/>
        </w:rPr>
        <w:t xml:space="preserve"> </w:t>
      </w:r>
      <w:r w:rsidR="00B71A94" w:rsidRPr="00BA4857">
        <w:rPr>
          <w:lang w:val="cy-GB"/>
        </w:rPr>
        <w:t>clwstwr Uned Ddarparu Leol</w:t>
      </w:r>
      <w:r w:rsidR="00A734BF" w:rsidRPr="00BA4857">
        <w:rPr>
          <w:lang w:val="cy-GB"/>
        </w:rPr>
        <w:t xml:space="preserve"> (LDUs) – </w:t>
      </w:r>
      <w:r w:rsidR="00DC19C6" w:rsidRPr="00BA4857">
        <w:rPr>
          <w:lang w:val="cy-GB"/>
        </w:rPr>
        <w:t xml:space="preserve">Dyfed Powys, </w:t>
      </w:r>
      <w:r w:rsidR="00A734BF" w:rsidRPr="00BA4857">
        <w:rPr>
          <w:lang w:val="cy-GB"/>
        </w:rPr>
        <w:t xml:space="preserve">Gwent, </w:t>
      </w:r>
      <w:r w:rsidR="00B71A94" w:rsidRPr="00BA4857">
        <w:rPr>
          <w:lang w:val="cy-GB"/>
        </w:rPr>
        <w:t>Gogledd Cymru, De Cymru 1 a De Cymru</w:t>
      </w:r>
      <w:r w:rsidR="00A734BF" w:rsidRPr="00BA4857">
        <w:rPr>
          <w:lang w:val="cy-GB"/>
        </w:rPr>
        <w:t xml:space="preserve"> 2</w:t>
      </w:r>
      <w:r w:rsidR="00DC19C6" w:rsidRPr="00BA4857">
        <w:rPr>
          <w:lang w:val="cy-GB"/>
        </w:rPr>
        <w:t>.</w:t>
      </w:r>
    </w:p>
    <w:p w14:paraId="6099CD37" w14:textId="3EF1F62D" w:rsidR="008B1D83" w:rsidRPr="00BA4857" w:rsidRDefault="008B1D83" w:rsidP="00C55D24">
      <w:pPr>
        <w:rPr>
          <w:lang w:val="cy-GB"/>
        </w:rPr>
      </w:pPr>
      <w:r w:rsidRPr="00BA4857">
        <w:rPr>
          <w:lang w:val="cy-GB"/>
        </w:rPr>
        <w:t>G4S</w:t>
      </w:r>
      <w:r w:rsidR="00E47DAC" w:rsidRPr="00BA4857">
        <w:rPr>
          <w:lang w:val="cy-GB"/>
        </w:rPr>
        <w:t xml:space="preserve"> </w:t>
      </w:r>
      <w:r w:rsidR="00B71A94" w:rsidRPr="00BA4857">
        <w:rPr>
          <w:lang w:val="cy-GB"/>
        </w:rPr>
        <w:t>sy’n rhedeg Carchar Parc ym Mhen-y-bont ar Ogwr ond rydym yn gweithio’n agos â hwy</w:t>
      </w:r>
      <w:r w:rsidR="00E47DAC" w:rsidRPr="00BA4857">
        <w:rPr>
          <w:lang w:val="cy-GB"/>
        </w:rPr>
        <w:t xml:space="preserve"> </w:t>
      </w:r>
      <w:r w:rsidR="00B71A94" w:rsidRPr="00BA4857">
        <w:rPr>
          <w:lang w:val="cy-GB"/>
        </w:rPr>
        <w:t>i greu’r gwasanaeth gorau ar gyfer troseddwyr a’u teuluoedd</w:t>
      </w:r>
      <w:r w:rsidR="00E47DAC" w:rsidRPr="00BA4857">
        <w:rPr>
          <w:lang w:val="cy-GB"/>
        </w:rPr>
        <w:t>.</w:t>
      </w:r>
      <w:r w:rsidR="00C55D24" w:rsidRPr="00BA4857">
        <w:rPr>
          <w:lang w:val="cy-GB"/>
        </w:rPr>
        <w:t xml:space="preserve"> </w:t>
      </w:r>
      <w:r w:rsidR="00B71A94" w:rsidRPr="00BA4857">
        <w:rPr>
          <w:lang w:val="cy-GB"/>
        </w:rPr>
        <w:t>Gellir gweld eu Strategaeth Deuluoedd a Chyfeillion yma</w:t>
      </w:r>
      <w:r w:rsidR="00C55D24" w:rsidRPr="00BA4857">
        <w:rPr>
          <w:lang w:val="cy-GB"/>
        </w:rPr>
        <w:t xml:space="preserve">: </w:t>
      </w:r>
      <w:hyperlink r:id="rId28" w:history="1">
        <w:r w:rsidR="00C55D24" w:rsidRPr="00BA4857">
          <w:rPr>
            <w:rStyle w:val="Hyperlink"/>
            <w:lang w:val="cy-GB"/>
          </w:rPr>
          <w:t>https://www.nicco.org.uk/directory-of-services/hmp-yoi-parc-family-and-significant-others-strategy-document-2018</w:t>
        </w:r>
      </w:hyperlink>
      <w:r w:rsidR="00C55D24" w:rsidRPr="00BA4857">
        <w:rPr>
          <w:lang w:val="cy-GB"/>
        </w:rPr>
        <w:t> </w:t>
      </w:r>
    </w:p>
    <w:p w14:paraId="1C9FE540" w14:textId="692E5ACC" w:rsidR="00160731" w:rsidRPr="00BA4857" w:rsidRDefault="008772AC" w:rsidP="002634A9">
      <w:pPr>
        <w:pStyle w:val="Heading2"/>
        <w:jc w:val="both"/>
        <w:rPr>
          <w:lang w:val="cy-GB"/>
        </w:rPr>
      </w:pPr>
      <w:r w:rsidRPr="00BA4857">
        <w:rPr>
          <w:lang w:val="cy-GB"/>
        </w:rPr>
        <w:t>Merched o Gymru</w:t>
      </w:r>
    </w:p>
    <w:p w14:paraId="1A521E2E" w14:textId="1EE675AC" w:rsidR="00160731" w:rsidRPr="00BA4857" w:rsidRDefault="00B71A94" w:rsidP="002634A9">
      <w:pPr>
        <w:jc w:val="both"/>
        <w:rPr>
          <w:lang w:val="cy-GB"/>
        </w:rPr>
      </w:pPr>
      <w:r w:rsidRPr="00BA4857">
        <w:rPr>
          <w:lang w:val="cy-GB"/>
        </w:rPr>
        <w:t>Ar hyn o bryd nid oes lle i ferched mewn carchardai yng Nghymru</w:t>
      </w:r>
      <w:r w:rsidR="00160731" w:rsidRPr="00BA4857">
        <w:rPr>
          <w:lang w:val="cy-GB"/>
        </w:rPr>
        <w:t xml:space="preserve">, </w:t>
      </w:r>
      <w:r w:rsidRPr="00BA4857">
        <w:rPr>
          <w:lang w:val="cy-GB"/>
        </w:rPr>
        <w:t xml:space="preserve">a golyga hynny’n aml y </w:t>
      </w:r>
      <w:r w:rsidR="00D31CD0" w:rsidRPr="00BA4857">
        <w:rPr>
          <w:lang w:val="cy-GB"/>
        </w:rPr>
        <w:t>cedwir</w:t>
      </w:r>
      <w:r w:rsidRPr="00BA4857">
        <w:rPr>
          <w:lang w:val="cy-GB"/>
        </w:rPr>
        <w:t xml:space="preserve"> merch</w:t>
      </w:r>
      <w:r w:rsidR="00D31CD0" w:rsidRPr="00BA4857">
        <w:rPr>
          <w:lang w:val="cy-GB"/>
        </w:rPr>
        <w:t>e</w:t>
      </w:r>
      <w:r w:rsidRPr="00BA4857">
        <w:rPr>
          <w:lang w:val="cy-GB"/>
        </w:rPr>
        <w:t>d</w:t>
      </w:r>
      <w:r w:rsidR="00160731" w:rsidRPr="00BA4857">
        <w:rPr>
          <w:lang w:val="cy-GB"/>
        </w:rPr>
        <w:t xml:space="preserve"> </w:t>
      </w:r>
      <w:r w:rsidR="00D31CD0" w:rsidRPr="00BA4857">
        <w:rPr>
          <w:lang w:val="cy-GB"/>
        </w:rPr>
        <w:t>ymhellach o’u cartref</w:t>
      </w:r>
      <w:r w:rsidR="00160731" w:rsidRPr="00BA4857">
        <w:rPr>
          <w:lang w:val="cy-GB"/>
        </w:rPr>
        <w:t xml:space="preserve">. </w:t>
      </w:r>
      <w:r w:rsidR="00D31CD0" w:rsidRPr="00BA4857">
        <w:rPr>
          <w:lang w:val="cy-GB"/>
        </w:rPr>
        <w:t>Rydym yn gweithio gyda merched o Gymru yn y gymuned</w:t>
      </w:r>
      <w:r w:rsidR="00160731" w:rsidRPr="00BA4857">
        <w:rPr>
          <w:lang w:val="cy-GB"/>
        </w:rPr>
        <w:t xml:space="preserve"> </w:t>
      </w:r>
      <w:r w:rsidR="00D31CD0" w:rsidRPr="00BA4857">
        <w:rPr>
          <w:lang w:val="cy-GB"/>
        </w:rPr>
        <w:t>trwy ein gwasanaethau prawf</w:t>
      </w:r>
      <w:r w:rsidR="00160731" w:rsidRPr="00BA4857">
        <w:rPr>
          <w:lang w:val="cy-GB"/>
        </w:rPr>
        <w:t>.</w:t>
      </w:r>
    </w:p>
    <w:p w14:paraId="3DCE4109" w14:textId="77777777" w:rsidR="00F359D3" w:rsidRDefault="00E87CF3" w:rsidP="00F359D3">
      <w:pPr>
        <w:jc w:val="both"/>
        <w:rPr>
          <w:lang w:val="cy-GB"/>
        </w:rPr>
      </w:pPr>
      <w:r w:rsidRPr="00BA4857">
        <w:rPr>
          <w:lang w:val="cy-GB"/>
        </w:rPr>
        <w:lastRenderedPageBreak/>
        <w:t>Er mwyn cefnogi merched o Gymru yn y system gyfiawnder troseddol</w:t>
      </w:r>
      <w:r w:rsidR="007C2D80" w:rsidRPr="00BA4857">
        <w:rPr>
          <w:lang w:val="cy-GB"/>
        </w:rPr>
        <w:t>, creasom Raglen</w:t>
      </w:r>
      <w:r w:rsidR="000D061D" w:rsidRPr="00BA4857">
        <w:rPr>
          <w:lang w:val="cy-GB"/>
        </w:rPr>
        <w:t xml:space="preserve"> Gefnogi Merched</w:t>
      </w:r>
      <w:r w:rsidR="007C2D80" w:rsidRPr="00BA4857">
        <w:rPr>
          <w:lang w:val="cy-GB"/>
        </w:rPr>
        <w:t xml:space="preserve"> </w:t>
      </w:r>
      <w:r w:rsidR="000D061D" w:rsidRPr="00BA4857">
        <w:rPr>
          <w:lang w:val="cy-GB"/>
        </w:rPr>
        <w:t>y Gyfundrefn Integredig ar gyfer Rheoli Troseddwyr yng Nghymru. Rydym yn gweithio gyda phartneriaid drwy’r rhaglen hon</w:t>
      </w:r>
      <w:r w:rsidR="00160731" w:rsidRPr="00BA4857">
        <w:rPr>
          <w:lang w:val="cy-GB"/>
        </w:rPr>
        <w:t xml:space="preserve"> </w:t>
      </w:r>
      <w:r w:rsidR="000D061D" w:rsidRPr="00BA4857">
        <w:rPr>
          <w:lang w:val="cy-GB"/>
        </w:rPr>
        <w:t xml:space="preserve">i ddarparu gwell profiadau ar gyfer merched o Gymru a’r bobl sy’n </w:t>
      </w:r>
      <w:r w:rsidR="004356EA" w:rsidRPr="00BA4857">
        <w:rPr>
          <w:lang w:val="cy-GB"/>
        </w:rPr>
        <w:t>annwyl</w:t>
      </w:r>
      <w:r w:rsidR="000D061D" w:rsidRPr="00BA4857">
        <w:rPr>
          <w:lang w:val="cy-GB"/>
        </w:rPr>
        <w:t xml:space="preserve"> iddynt</w:t>
      </w:r>
      <w:r w:rsidR="00160731" w:rsidRPr="00BA4857">
        <w:rPr>
          <w:lang w:val="cy-GB"/>
        </w:rPr>
        <w:t xml:space="preserve">. </w:t>
      </w:r>
      <w:r w:rsidR="000D061D" w:rsidRPr="00BA4857">
        <w:rPr>
          <w:lang w:val="cy-GB"/>
        </w:rPr>
        <w:t>Ceir rhagor o wybodaeth am hyn yn yr adran ar</w:t>
      </w:r>
      <w:r w:rsidR="00160731" w:rsidRPr="00BA4857">
        <w:rPr>
          <w:lang w:val="cy-GB"/>
        </w:rPr>
        <w:t xml:space="preserve"> ‘</w:t>
      </w:r>
      <w:r w:rsidR="000849E9" w:rsidRPr="00BA4857">
        <w:rPr>
          <w:lang w:val="cy-GB"/>
        </w:rPr>
        <w:t>Y Dd</w:t>
      </w:r>
      <w:r w:rsidR="000D061D" w:rsidRPr="00BA4857">
        <w:rPr>
          <w:lang w:val="cy-GB"/>
        </w:rPr>
        <w:t xml:space="preserve">arpariaeth </w:t>
      </w:r>
      <w:r w:rsidR="000849E9" w:rsidRPr="00BA4857">
        <w:rPr>
          <w:lang w:val="cy-GB"/>
        </w:rPr>
        <w:t>ac arferion p</w:t>
      </w:r>
      <w:r w:rsidR="000D061D" w:rsidRPr="00BA4857">
        <w:rPr>
          <w:lang w:val="cy-GB"/>
        </w:rPr>
        <w:t>resennol</w:t>
      </w:r>
      <w:r w:rsidR="00A73D12" w:rsidRPr="00BA4857">
        <w:rPr>
          <w:lang w:val="cy-GB"/>
        </w:rPr>
        <w:t xml:space="preserve">’ </w:t>
      </w:r>
      <w:r w:rsidR="000D061D" w:rsidRPr="00BA4857">
        <w:rPr>
          <w:lang w:val="cy-GB"/>
        </w:rPr>
        <w:t>yn y Strategaeth hon</w:t>
      </w:r>
      <w:r w:rsidR="00A73D12" w:rsidRPr="00BA4857">
        <w:rPr>
          <w:lang w:val="cy-GB"/>
        </w:rPr>
        <w:t>.</w:t>
      </w:r>
    </w:p>
    <w:p w14:paraId="27B8F5C0" w14:textId="16A472A1" w:rsidR="001234D3" w:rsidRPr="00F359D3" w:rsidRDefault="000849E9" w:rsidP="00F359D3">
      <w:pPr>
        <w:jc w:val="both"/>
        <w:rPr>
          <w:b/>
          <w:sz w:val="32"/>
          <w:lang w:val="cy-GB"/>
        </w:rPr>
      </w:pPr>
      <w:r w:rsidRPr="00F359D3">
        <w:rPr>
          <w:b/>
          <w:sz w:val="32"/>
          <w:lang w:val="cy-GB"/>
        </w:rPr>
        <w:t>Rhai o’n partneriaid allweddol</w:t>
      </w:r>
    </w:p>
    <w:p w14:paraId="7DB89C77" w14:textId="43AA235C" w:rsidR="00A734BF" w:rsidRPr="00BA4857" w:rsidRDefault="000849E9" w:rsidP="002634A9">
      <w:pPr>
        <w:spacing w:before="240"/>
        <w:jc w:val="both"/>
        <w:rPr>
          <w:lang w:val="cy-GB"/>
        </w:rPr>
      </w:pPr>
      <w:r w:rsidRPr="00BA4857">
        <w:rPr>
          <w:lang w:val="cy-GB"/>
        </w:rPr>
        <w:t>Nid yw hon yn rhestr gyflawn</w:t>
      </w:r>
      <w:r w:rsidR="00A734BF" w:rsidRPr="00BA4857">
        <w:rPr>
          <w:lang w:val="cy-GB"/>
        </w:rPr>
        <w:t xml:space="preserve"> – </w:t>
      </w:r>
      <w:r w:rsidRPr="00BA4857">
        <w:rPr>
          <w:lang w:val="cy-GB"/>
        </w:rPr>
        <w:t>rydym yn gweithio gyda nifer o bartneriaid</w:t>
      </w:r>
      <w:r w:rsidR="003D4D80" w:rsidRPr="00BA4857">
        <w:rPr>
          <w:lang w:val="cy-GB"/>
        </w:rPr>
        <w:t xml:space="preserve"> y mae eu cyfraniad yn allweddol i’n gwaith</w:t>
      </w:r>
      <w:r w:rsidR="00A734BF" w:rsidRPr="00BA4857">
        <w:rPr>
          <w:lang w:val="cy-GB"/>
        </w:rPr>
        <w:t>.</w:t>
      </w:r>
    </w:p>
    <w:tbl>
      <w:tblPr>
        <w:tblStyle w:val="HMPPSTable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903"/>
      </w:tblGrid>
      <w:tr w:rsidR="001234D3" w:rsidRPr="00BA4857" w14:paraId="4350FB45" w14:textId="77777777" w:rsidTr="00096F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55" w:type="dxa"/>
          </w:tcPr>
          <w:p w14:paraId="2E5779A4" w14:textId="77777777" w:rsidR="001234D3" w:rsidRPr="00BA4857" w:rsidRDefault="001234D3" w:rsidP="001234D3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Partner</w:t>
            </w:r>
          </w:p>
        </w:tc>
        <w:tc>
          <w:tcPr>
            <w:tcW w:w="7903" w:type="dxa"/>
          </w:tcPr>
          <w:p w14:paraId="6CE25E85" w14:textId="290A1CA1" w:rsidR="001234D3" w:rsidRPr="00BA4857" w:rsidRDefault="003D4D80" w:rsidP="001234D3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Sut maent yn cefnogi troseddwyr a’u teuluoedd</w:t>
            </w:r>
          </w:p>
        </w:tc>
      </w:tr>
      <w:tr w:rsidR="001234D3" w:rsidRPr="00BA4857" w14:paraId="2980C9A6" w14:textId="77777777" w:rsidTr="00096F33">
        <w:trPr>
          <w:trHeight w:val="526"/>
        </w:trPr>
        <w:tc>
          <w:tcPr>
            <w:tcW w:w="1555" w:type="dxa"/>
          </w:tcPr>
          <w:p w14:paraId="14C44FB9" w14:textId="4DE4C0FE" w:rsidR="001234D3" w:rsidRPr="00BA4857" w:rsidRDefault="003D4D80" w:rsidP="001234D3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Llywodraeth Cymru</w:t>
            </w:r>
          </w:p>
        </w:tc>
        <w:tc>
          <w:tcPr>
            <w:tcW w:w="7903" w:type="dxa"/>
          </w:tcPr>
          <w:p w14:paraId="4A3334E3" w14:textId="4F61F11C" w:rsidR="001234D3" w:rsidRPr="00BA4857" w:rsidRDefault="003D4D80" w:rsidP="00A734BF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Llywodraeth Cymru yw’r llywodraeth ddatganoledig yng</w:t>
            </w:r>
            <w:r w:rsidR="00696720" w:rsidRPr="00BA4857">
              <w:rPr>
                <w:lang w:val="cy-GB"/>
              </w:rPr>
              <w:t xml:space="preserve"> </w:t>
            </w:r>
            <w:r w:rsidRPr="00BA4857">
              <w:rPr>
                <w:lang w:val="cy-GB"/>
              </w:rPr>
              <w:t>Nghymru</w:t>
            </w:r>
            <w:r w:rsidR="00696720" w:rsidRPr="00BA4857">
              <w:rPr>
                <w:lang w:val="cy-GB"/>
              </w:rPr>
              <w:t>.</w:t>
            </w:r>
            <w:r w:rsidR="00A734BF" w:rsidRPr="00BA4857">
              <w:rPr>
                <w:lang w:val="cy-GB"/>
              </w:rPr>
              <w:t xml:space="preserve"> </w:t>
            </w:r>
            <w:r w:rsidRPr="00BA4857">
              <w:rPr>
                <w:lang w:val="cy-GB"/>
              </w:rPr>
              <w:t>Mae eu rhaglen Teuluoedd yn Gyntaf yn cael ei rhedeg</w:t>
            </w:r>
            <w:r w:rsidR="001234D3" w:rsidRPr="00BA4857">
              <w:rPr>
                <w:lang w:val="cy-GB"/>
              </w:rPr>
              <w:t xml:space="preserve"> </w:t>
            </w:r>
            <w:r w:rsidRPr="00BA4857">
              <w:rPr>
                <w:lang w:val="cy-GB"/>
              </w:rPr>
              <w:t>drwy</w:t>
            </w:r>
            <w:r w:rsidR="00096F33" w:rsidRPr="00BA4857">
              <w:rPr>
                <w:lang w:val="cy-GB"/>
              </w:rPr>
              <w:t xml:space="preserve"> </w:t>
            </w:r>
            <w:r w:rsidRPr="00BA4857">
              <w:rPr>
                <w:lang w:val="cy-GB"/>
              </w:rPr>
              <w:t>awdurdodau lleol ac mae’n darparu cymorth, cyngor a chefnogaeth</w:t>
            </w:r>
            <w:r w:rsidR="000529FF" w:rsidRPr="00BA4857">
              <w:rPr>
                <w:lang w:val="cy-GB"/>
              </w:rPr>
              <w:t xml:space="preserve"> ar gyfer teuluoedd</w:t>
            </w:r>
            <w:r w:rsidR="00096F33" w:rsidRPr="00BA4857">
              <w:rPr>
                <w:lang w:val="cy-GB"/>
              </w:rPr>
              <w:t>.</w:t>
            </w:r>
          </w:p>
        </w:tc>
      </w:tr>
      <w:tr w:rsidR="00AF4020" w:rsidRPr="00BA4857" w14:paraId="4EFEAAFE" w14:textId="77777777" w:rsidTr="00096F33">
        <w:trPr>
          <w:trHeight w:val="526"/>
        </w:trPr>
        <w:tc>
          <w:tcPr>
            <w:tcW w:w="1555" w:type="dxa"/>
          </w:tcPr>
          <w:p w14:paraId="4CC4AF55" w14:textId="002D1C88" w:rsidR="00AF4020" w:rsidRPr="00BA4857" w:rsidRDefault="003D4D80" w:rsidP="001234D3">
            <w:pPr>
              <w:spacing w:after="0"/>
              <w:rPr>
                <w:sz w:val="22"/>
                <w:lang w:val="cy-GB"/>
              </w:rPr>
            </w:pPr>
            <w:r w:rsidRPr="00BA4857">
              <w:rPr>
                <w:sz w:val="22"/>
                <w:lang w:val="cy-GB"/>
              </w:rPr>
              <w:t>Awdurdodau Lleol</w:t>
            </w:r>
          </w:p>
        </w:tc>
        <w:tc>
          <w:tcPr>
            <w:tcW w:w="7903" w:type="dxa"/>
          </w:tcPr>
          <w:p w14:paraId="30873B67" w14:textId="4CFD8BAC" w:rsidR="00AF4020" w:rsidRPr="00BA4857" w:rsidRDefault="000529FF" w:rsidP="00A734BF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Mae hyn yn cynnwys Adrannau Gwasanaethau Cymdeithasol</w:t>
            </w:r>
            <w:r w:rsidR="00AF4020" w:rsidRPr="00BA4857">
              <w:rPr>
                <w:lang w:val="cy-GB"/>
              </w:rPr>
              <w:t xml:space="preserve"> (SSD) </w:t>
            </w:r>
            <w:r w:rsidRPr="00BA4857">
              <w:rPr>
                <w:lang w:val="cy-GB"/>
              </w:rPr>
              <w:t>ac Awdurdodau Addysg Lleol</w:t>
            </w:r>
            <w:r w:rsidR="00AF4020" w:rsidRPr="00BA4857">
              <w:rPr>
                <w:lang w:val="cy-GB"/>
              </w:rPr>
              <w:t xml:space="preserve"> (LEA</w:t>
            </w:r>
            <w:r w:rsidR="00236665" w:rsidRPr="00BA4857">
              <w:rPr>
                <w:lang w:val="cy-GB"/>
              </w:rPr>
              <w:t>s</w:t>
            </w:r>
            <w:r w:rsidR="00AF4020" w:rsidRPr="00BA4857">
              <w:rPr>
                <w:lang w:val="cy-GB"/>
              </w:rPr>
              <w:t>)</w:t>
            </w:r>
          </w:p>
        </w:tc>
      </w:tr>
      <w:tr w:rsidR="001234D3" w:rsidRPr="00BA4857" w14:paraId="0FBCF101" w14:textId="77777777" w:rsidTr="00096F33">
        <w:tc>
          <w:tcPr>
            <w:tcW w:w="1555" w:type="dxa"/>
          </w:tcPr>
          <w:p w14:paraId="1AF2C48B" w14:textId="77777777" w:rsidR="001234D3" w:rsidRPr="00BA4857" w:rsidRDefault="001234D3" w:rsidP="001234D3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Pact</w:t>
            </w:r>
          </w:p>
        </w:tc>
        <w:tc>
          <w:tcPr>
            <w:tcW w:w="7903" w:type="dxa"/>
          </w:tcPr>
          <w:p w14:paraId="6E6ABC0B" w14:textId="4AFC4D05" w:rsidR="00696720" w:rsidRPr="00BA4857" w:rsidRDefault="000529FF" w:rsidP="001234D3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Mae’r</w:t>
            </w:r>
            <w:r w:rsidR="00696720" w:rsidRPr="00BA4857">
              <w:rPr>
                <w:lang w:val="cy-GB"/>
              </w:rPr>
              <w:t xml:space="preserve"> </w:t>
            </w:r>
            <w:r w:rsidR="00696720" w:rsidRPr="00BA4857">
              <w:rPr>
                <w:i/>
                <w:lang w:val="cy-GB"/>
              </w:rPr>
              <w:t>Prison Advice and Care T</w:t>
            </w:r>
            <w:r w:rsidR="00A734BF" w:rsidRPr="00BA4857">
              <w:rPr>
                <w:i/>
                <w:lang w:val="cy-GB"/>
              </w:rPr>
              <w:t>rust</w:t>
            </w:r>
            <w:r w:rsidR="00A734BF" w:rsidRPr="00BA4857">
              <w:rPr>
                <w:lang w:val="cy-GB"/>
              </w:rPr>
              <w:t xml:space="preserve"> </w:t>
            </w:r>
            <w:r w:rsidRPr="00BA4857">
              <w:rPr>
                <w:lang w:val="cy-GB"/>
              </w:rPr>
              <w:t>yn elusen genedlaethol sy’n darparu cefnogaeth i garcharorion, pobl a farnwyd yn euog a’u teuluoedd</w:t>
            </w:r>
            <w:r w:rsidR="00096F33" w:rsidRPr="00BA4857">
              <w:rPr>
                <w:lang w:val="cy-GB"/>
              </w:rPr>
              <w:t xml:space="preserve">. </w:t>
            </w:r>
            <w:r w:rsidRPr="00BA4857">
              <w:rPr>
                <w:lang w:val="cy-GB"/>
              </w:rPr>
              <w:t>Mae’</w:t>
            </w:r>
            <w:r w:rsidR="00696720" w:rsidRPr="00BA4857">
              <w:rPr>
                <w:lang w:val="cy-GB"/>
              </w:rPr>
              <w:t>n</w:t>
            </w:r>
            <w:r w:rsidRPr="00BA4857">
              <w:rPr>
                <w:lang w:val="cy-GB"/>
              </w:rPr>
              <w:t xml:space="preserve"> darparu gwasanaethau teuluol yng Ngharchardai</w:t>
            </w:r>
            <w:r w:rsidR="00696720" w:rsidRPr="00BA4857">
              <w:rPr>
                <w:lang w:val="cy-GB"/>
              </w:rPr>
              <w:t xml:space="preserve"> Berwyn, </w:t>
            </w:r>
            <w:r w:rsidRPr="00BA4857">
              <w:rPr>
                <w:lang w:val="cy-GB"/>
              </w:rPr>
              <w:t>Caerdydd, Abertawe a Brynbuga a Phrescoed</w:t>
            </w:r>
            <w:r w:rsidR="00696720" w:rsidRPr="00BA4857">
              <w:rPr>
                <w:lang w:val="cy-GB"/>
              </w:rPr>
              <w:t>.</w:t>
            </w:r>
          </w:p>
        </w:tc>
      </w:tr>
      <w:tr w:rsidR="001234D3" w:rsidRPr="00BA4857" w14:paraId="7FA0353D" w14:textId="77777777" w:rsidTr="00096F33">
        <w:tc>
          <w:tcPr>
            <w:tcW w:w="1555" w:type="dxa"/>
          </w:tcPr>
          <w:p w14:paraId="5E766257" w14:textId="77777777" w:rsidR="001234D3" w:rsidRPr="00BA4857" w:rsidRDefault="00696720" w:rsidP="001234D3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FFOPS</w:t>
            </w:r>
          </w:p>
        </w:tc>
        <w:tc>
          <w:tcPr>
            <w:tcW w:w="7903" w:type="dxa"/>
          </w:tcPr>
          <w:p w14:paraId="7EA79F89" w14:textId="62AD5E2F" w:rsidR="001234D3" w:rsidRPr="00BA4857" w:rsidRDefault="008C117B" w:rsidP="001234D3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 xml:space="preserve">Mae </w:t>
            </w:r>
            <w:r w:rsidR="001234D3" w:rsidRPr="00BA4857">
              <w:rPr>
                <w:i/>
                <w:lang w:val="cy-GB"/>
              </w:rPr>
              <w:t>F</w:t>
            </w:r>
            <w:r w:rsidR="00696720" w:rsidRPr="00BA4857">
              <w:rPr>
                <w:i/>
                <w:lang w:val="cy-GB"/>
              </w:rPr>
              <w:t>riends and Families of Prisoners</w:t>
            </w:r>
            <w:r w:rsidR="00696720" w:rsidRPr="00BA4857">
              <w:rPr>
                <w:lang w:val="cy-GB"/>
              </w:rPr>
              <w:t xml:space="preserve"> (F</w:t>
            </w:r>
            <w:r w:rsidR="001234D3" w:rsidRPr="00BA4857">
              <w:rPr>
                <w:lang w:val="cy-GB"/>
              </w:rPr>
              <w:t>FOPS</w:t>
            </w:r>
            <w:r w:rsidR="00696720" w:rsidRPr="00BA4857">
              <w:rPr>
                <w:lang w:val="cy-GB"/>
              </w:rPr>
              <w:t>)</w:t>
            </w:r>
            <w:r w:rsidR="001234D3" w:rsidRPr="00BA4857">
              <w:rPr>
                <w:lang w:val="cy-GB"/>
              </w:rPr>
              <w:t xml:space="preserve"> </w:t>
            </w:r>
            <w:r w:rsidRPr="00BA4857">
              <w:rPr>
                <w:lang w:val="cy-GB"/>
              </w:rPr>
              <w:t>yn elusen sy’n darparu cymorth ymarferol ac emosiynol i deuluoedd</w:t>
            </w:r>
            <w:r w:rsidR="001234D3" w:rsidRPr="00BA4857">
              <w:rPr>
                <w:lang w:val="cy-GB"/>
              </w:rPr>
              <w:t xml:space="preserve"> </w:t>
            </w:r>
            <w:r w:rsidRPr="00BA4857">
              <w:rPr>
                <w:lang w:val="cy-GB"/>
              </w:rPr>
              <w:t>yng Nghymru sydd</w:t>
            </w:r>
            <w:r w:rsidR="00696720" w:rsidRPr="00BA4857">
              <w:rPr>
                <w:lang w:val="cy-GB"/>
              </w:rPr>
              <w:t xml:space="preserve"> </w:t>
            </w:r>
            <w:r w:rsidR="00722827" w:rsidRPr="00BA4857">
              <w:rPr>
                <w:lang w:val="cy-GB"/>
              </w:rPr>
              <w:t>â pherthynas yn y system gyfiawnder troseddol</w:t>
            </w:r>
            <w:r w:rsidR="001234D3" w:rsidRPr="00BA4857">
              <w:rPr>
                <w:lang w:val="cy-GB"/>
              </w:rPr>
              <w:t>.</w:t>
            </w:r>
          </w:p>
        </w:tc>
      </w:tr>
      <w:tr w:rsidR="001234D3" w:rsidRPr="00BA4857" w14:paraId="37F2A96C" w14:textId="77777777" w:rsidTr="00096F33">
        <w:tc>
          <w:tcPr>
            <w:tcW w:w="1555" w:type="dxa"/>
          </w:tcPr>
          <w:p w14:paraId="402769B5" w14:textId="77777777" w:rsidR="001234D3" w:rsidRPr="00BA4857" w:rsidRDefault="001234D3" w:rsidP="001234D3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G4S</w:t>
            </w:r>
          </w:p>
        </w:tc>
        <w:tc>
          <w:tcPr>
            <w:tcW w:w="7903" w:type="dxa"/>
          </w:tcPr>
          <w:p w14:paraId="430F2B08" w14:textId="79F852F7" w:rsidR="001234D3" w:rsidRPr="00BA4857" w:rsidRDefault="00696720" w:rsidP="00696720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 xml:space="preserve">G4S </w:t>
            </w:r>
            <w:r w:rsidR="00722827" w:rsidRPr="00BA4857">
              <w:rPr>
                <w:lang w:val="cy-GB"/>
              </w:rPr>
              <w:t>sy’n rhedeg CEM</w:t>
            </w:r>
            <w:r w:rsidRPr="00BA4857">
              <w:rPr>
                <w:lang w:val="cy-GB"/>
              </w:rPr>
              <w:t xml:space="preserve"> Parc </w:t>
            </w:r>
            <w:r w:rsidR="00722827" w:rsidRPr="00BA4857">
              <w:rPr>
                <w:lang w:val="cy-GB"/>
              </w:rPr>
              <w:t>ym Mhen-y-bont ar Ogwr</w:t>
            </w:r>
            <w:r w:rsidRPr="00BA4857">
              <w:rPr>
                <w:lang w:val="cy-GB"/>
              </w:rPr>
              <w:t xml:space="preserve">. </w:t>
            </w:r>
            <w:r w:rsidR="00722827" w:rsidRPr="00BA4857">
              <w:rPr>
                <w:lang w:val="cy-GB"/>
              </w:rPr>
              <w:t>Rydym yn cydweithio’n agos â hwy i sicrhau bod ein gwasanaethau’n gyson drwy Gymru</w:t>
            </w:r>
            <w:r w:rsidRPr="00BA4857">
              <w:rPr>
                <w:lang w:val="cy-GB"/>
              </w:rPr>
              <w:t>.</w:t>
            </w:r>
          </w:p>
        </w:tc>
      </w:tr>
      <w:tr w:rsidR="001234D3" w:rsidRPr="00BA4857" w14:paraId="20471832" w14:textId="77777777" w:rsidTr="00096F33">
        <w:tc>
          <w:tcPr>
            <w:tcW w:w="1555" w:type="dxa"/>
          </w:tcPr>
          <w:p w14:paraId="735A7411" w14:textId="77777777" w:rsidR="001234D3" w:rsidRPr="00BA4857" w:rsidRDefault="001234D3" w:rsidP="001234D3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Barnardo</w:t>
            </w:r>
            <w:r w:rsidR="00DC1E7D" w:rsidRPr="00BA4857">
              <w:rPr>
                <w:lang w:val="cy-GB"/>
              </w:rPr>
              <w:t>’</w:t>
            </w:r>
            <w:r w:rsidRPr="00BA4857">
              <w:rPr>
                <w:lang w:val="cy-GB"/>
              </w:rPr>
              <w:t>s</w:t>
            </w:r>
          </w:p>
        </w:tc>
        <w:tc>
          <w:tcPr>
            <w:tcW w:w="7903" w:type="dxa"/>
          </w:tcPr>
          <w:p w14:paraId="7023963A" w14:textId="115E3C29" w:rsidR="001234D3" w:rsidRPr="00BA4857" w:rsidRDefault="003244F5" w:rsidP="001234D3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 xml:space="preserve">Mae </w:t>
            </w:r>
            <w:r w:rsidR="00696720" w:rsidRPr="00BA4857">
              <w:rPr>
                <w:lang w:val="cy-GB"/>
              </w:rPr>
              <w:t>Barnardo</w:t>
            </w:r>
            <w:r w:rsidR="00DC1E7D" w:rsidRPr="00BA4857">
              <w:rPr>
                <w:lang w:val="cy-GB"/>
              </w:rPr>
              <w:t>’</w:t>
            </w:r>
            <w:r w:rsidR="00696720" w:rsidRPr="00BA4857">
              <w:rPr>
                <w:lang w:val="cy-GB"/>
              </w:rPr>
              <w:t xml:space="preserve">s </w:t>
            </w:r>
            <w:r w:rsidRPr="00BA4857">
              <w:rPr>
                <w:lang w:val="cy-GB"/>
              </w:rPr>
              <w:t>yn darparu gwasanaethau ymweld a chefnogaeth i deuluoedd yn CEM</w:t>
            </w:r>
            <w:r w:rsidR="00696720" w:rsidRPr="00BA4857">
              <w:rPr>
                <w:lang w:val="cy-GB"/>
              </w:rPr>
              <w:t xml:space="preserve"> Parc.</w:t>
            </w:r>
          </w:p>
        </w:tc>
      </w:tr>
      <w:tr w:rsidR="001234D3" w:rsidRPr="00BA4857" w14:paraId="49A7C368" w14:textId="77777777" w:rsidTr="00096F33">
        <w:trPr>
          <w:trHeight w:val="70"/>
        </w:trPr>
        <w:tc>
          <w:tcPr>
            <w:tcW w:w="1555" w:type="dxa"/>
          </w:tcPr>
          <w:p w14:paraId="62780A02" w14:textId="021856CE" w:rsidR="001234D3" w:rsidRPr="00BA4857" w:rsidRDefault="001234D3" w:rsidP="001234D3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CRC</w:t>
            </w:r>
            <w:r w:rsidR="003D4D80" w:rsidRPr="00BA4857">
              <w:rPr>
                <w:lang w:val="cy-GB"/>
              </w:rPr>
              <w:t xml:space="preserve"> Cymru</w:t>
            </w:r>
          </w:p>
        </w:tc>
        <w:tc>
          <w:tcPr>
            <w:tcW w:w="7903" w:type="dxa"/>
          </w:tcPr>
          <w:p w14:paraId="3224D262" w14:textId="37580C0F" w:rsidR="001234D3" w:rsidRPr="00BA4857" w:rsidRDefault="003244F5" w:rsidP="00FA7BE3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Mae Cwmni Adsefydlu Cymunedol (CRC) KSS y Gwasanaeth Prawf yng Nghymru</w:t>
            </w:r>
            <w:r w:rsidR="00B31B24" w:rsidRPr="00BA4857">
              <w:rPr>
                <w:lang w:val="cy-GB"/>
              </w:rPr>
              <w:t xml:space="preserve"> </w:t>
            </w:r>
            <w:r w:rsidRPr="00BA4857">
              <w:rPr>
                <w:lang w:val="cy-GB"/>
              </w:rPr>
              <w:t xml:space="preserve">yn darparu gwasanaethau rheoli troseddwyr ar gyfer troseddwyr risg isel a </w:t>
            </w:r>
            <w:r w:rsidR="009F7D79" w:rsidRPr="00BA4857">
              <w:rPr>
                <w:lang w:val="cy-GB"/>
              </w:rPr>
              <w:t>chymedrol</w:t>
            </w:r>
            <w:r w:rsidR="00B31B24" w:rsidRPr="00BA4857">
              <w:rPr>
                <w:lang w:val="cy-GB"/>
              </w:rPr>
              <w:t xml:space="preserve"> </w:t>
            </w:r>
            <w:r w:rsidRPr="00BA4857">
              <w:rPr>
                <w:lang w:val="cy-GB"/>
              </w:rPr>
              <w:t>yn y gymuned yng Nghymru</w:t>
            </w:r>
            <w:r w:rsidR="00B31B24" w:rsidRPr="00BA4857">
              <w:rPr>
                <w:lang w:val="cy-GB"/>
              </w:rPr>
              <w:t>.</w:t>
            </w:r>
          </w:p>
        </w:tc>
      </w:tr>
    </w:tbl>
    <w:p w14:paraId="44004366" w14:textId="5F0E1B68" w:rsidR="00754880" w:rsidRPr="00BA4857" w:rsidRDefault="003244F5" w:rsidP="00D15BEE">
      <w:pPr>
        <w:pStyle w:val="Heading2"/>
        <w:rPr>
          <w:lang w:val="cy-GB"/>
        </w:rPr>
      </w:pPr>
      <w:bookmarkStart w:id="7" w:name="_Toc517366883"/>
      <w:r w:rsidRPr="00BA4857">
        <w:rPr>
          <w:lang w:val="cy-GB"/>
        </w:rPr>
        <w:t>Cefnogaeth i bobl heb deulu na</w:t>
      </w:r>
      <w:r w:rsidR="00D15BEE" w:rsidRPr="00BA4857">
        <w:rPr>
          <w:lang w:val="cy-GB"/>
        </w:rPr>
        <w:t xml:space="preserve"> </w:t>
      </w:r>
      <w:r w:rsidRPr="00BA4857">
        <w:rPr>
          <w:lang w:val="cy-GB"/>
        </w:rPr>
        <w:t>chyfeillion agos eraill</w:t>
      </w:r>
    </w:p>
    <w:p w14:paraId="2B35182B" w14:textId="11E1C15D" w:rsidR="00D15BEE" w:rsidRDefault="00767858" w:rsidP="00D15BEE">
      <w:pPr>
        <w:rPr>
          <w:lang w:val="cy-GB"/>
        </w:rPr>
      </w:pPr>
      <w:r w:rsidRPr="00BA4857">
        <w:rPr>
          <w:lang w:val="cy-GB"/>
        </w:rPr>
        <w:t>Mae’n bwysig fod pawb yn cael y cyfle i</w:t>
      </w:r>
      <w:r w:rsidR="00D15BEE" w:rsidRPr="00BA4857">
        <w:rPr>
          <w:lang w:val="cy-GB"/>
        </w:rPr>
        <w:t xml:space="preserve"> </w:t>
      </w:r>
      <w:r w:rsidRPr="00BA4857">
        <w:rPr>
          <w:lang w:val="cy-GB"/>
        </w:rPr>
        <w:t>feithrin perthynas adeiladol a phriodol â</w:t>
      </w:r>
      <w:r w:rsidR="00D15BEE" w:rsidRPr="00BA4857">
        <w:rPr>
          <w:lang w:val="cy-GB"/>
        </w:rPr>
        <w:t xml:space="preserve"> </w:t>
      </w:r>
      <w:r w:rsidRPr="00BA4857">
        <w:rPr>
          <w:lang w:val="cy-GB"/>
        </w:rPr>
        <w:t xml:space="preserve">rhywun sy’n </w:t>
      </w:r>
      <w:r w:rsidR="00EE13C0" w:rsidRPr="00BA4857">
        <w:rPr>
          <w:lang w:val="cy-GB"/>
        </w:rPr>
        <w:t>ymboeni amdanynt</w:t>
      </w:r>
      <w:r w:rsidR="00D15BEE" w:rsidRPr="00BA4857">
        <w:rPr>
          <w:lang w:val="cy-GB"/>
        </w:rPr>
        <w:t xml:space="preserve">. </w:t>
      </w:r>
      <w:r w:rsidR="00EE13C0" w:rsidRPr="00BA4857">
        <w:rPr>
          <w:lang w:val="cy-GB"/>
        </w:rPr>
        <w:t>Mae yna amryw sefydliadau sy’n cefnogi</w:t>
      </w:r>
      <w:r w:rsidR="00D15BEE" w:rsidRPr="00BA4857">
        <w:rPr>
          <w:lang w:val="cy-GB"/>
        </w:rPr>
        <w:t xml:space="preserve"> </w:t>
      </w:r>
      <w:r w:rsidR="00EE13C0" w:rsidRPr="00BA4857">
        <w:rPr>
          <w:lang w:val="cy-GB"/>
        </w:rPr>
        <w:t xml:space="preserve">pobl i feithrin </w:t>
      </w:r>
      <w:r w:rsidR="009F7D79" w:rsidRPr="00BA4857">
        <w:rPr>
          <w:lang w:val="cy-GB"/>
        </w:rPr>
        <w:t>perthynas</w:t>
      </w:r>
      <w:r w:rsidR="00EE13C0" w:rsidRPr="00BA4857">
        <w:rPr>
          <w:lang w:val="cy-GB"/>
        </w:rPr>
        <w:t xml:space="preserve">  felly, a’r canlynol yn eu mysg</w:t>
      </w:r>
      <w:r w:rsidR="00D15BEE" w:rsidRPr="00BA4857">
        <w:rPr>
          <w:lang w:val="cy-GB"/>
        </w:rPr>
        <w:t>:</w:t>
      </w:r>
    </w:p>
    <w:p w14:paraId="2086EE35" w14:textId="77777777" w:rsidR="00AB21AF" w:rsidRDefault="00AB21AF" w:rsidP="00D15BEE">
      <w:pPr>
        <w:rPr>
          <w:lang w:val="cy-GB"/>
        </w:rPr>
      </w:pPr>
    </w:p>
    <w:p w14:paraId="736D267E" w14:textId="77777777" w:rsidR="00AB21AF" w:rsidRPr="00BA4857" w:rsidRDefault="00AB21AF" w:rsidP="00D15BEE">
      <w:pPr>
        <w:rPr>
          <w:lang w:val="cy-GB"/>
        </w:rPr>
      </w:pPr>
    </w:p>
    <w:tbl>
      <w:tblPr>
        <w:tblStyle w:val="HMPPSTable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7336"/>
      </w:tblGrid>
      <w:tr w:rsidR="00D15BEE" w:rsidRPr="00BA4857" w14:paraId="3F3B3215" w14:textId="77777777" w:rsidTr="00EA30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</w:tcPr>
          <w:p w14:paraId="11082E4B" w14:textId="075ED00B" w:rsidR="00D15BEE" w:rsidRPr="00BA4857" w:rsidRDefault="003244F5" w:rsidP="00F6157E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Sefydliad</w:t>
            </w:r>
          </w:p>
        </w:tc>
        <w:tc>
          <w:tcPr>
            <w:tcW w:w="7336" w:type="dxa"/>
          </w:tcPr>
          <w:p w14:paraId="01E4BD34" w14:textId="41EAE938" w:rsidR="00D15BEE" w:rsidRPr="00BA4857" w:rsidRDefault="003244F5" w:rsidP="00EA30C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Math o gefnogaeth a manylion cyswllt</w:t>
            </w:r>
          </w:p>
        </w:tc>
      </w:tr>
      <w:tr w:rsidR="00D15BEE" w:rsidRPr="00BA4857" w14:paraId="7EA3B5BA" w14:textId="77777777" w:rsidTr="00EA30C1">
        <w:trPr>
          <w:trHeight w:val="145"/>
        </w:trPr>
        <w:tc>
          <w:tcPr>
            <w:tcW w:w="2122" w:type="dxa"/>
          </w:tcPr>
          <w:p w14:paraId="5CFD2054" w14:textId="179C6C39" w:rsidR="00D15BEE" w:rsidRPr="00BA4857" w:rsidRDefault="00EE13C0" w:rsidP="00F6157E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Y Samariaid</w:t>
            </w:r>
          </w:p>
        </w:tc>
        <w:tc>
          <w:tcPr>
            <w:tcW w:w="7336" w:type="dxa"/>
          </w:tcPr>
          <w:p w14:paraId="1314B44C" w14:textId="34470A8D" w:rsidR="00EA30C1" w:rsidRPr="00BA4857" w:rsidRDefault="00656F98" w:rsidP="00D15BEE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Darparu lle diogel i siarad</w:t>
            </w:r>
            <w:r w:rsidR="00EA30C1" w:rsidRPr="00BA4857">
              <w:rPr>
                <w:lang w:val="cy-GB"/>
              </w:rPr>
              <w:t xml:space="preserve">– </w:t>
            </w:r>
            <w:r w:rsidRPr="00BA4857">
              <w:rPr>
                <w:lang w:val="cy-GB"/>
              </w:rPr>
              <w:t>archwilio opsiynau</w:t>
            </w:r>
            <w:r w:rsidR="00EA30C1" w:rsidRPr="00BA4857">
              <w:rPr>
                <w:lang w:val="cy-GB"/>
              </w:rPr>
              <w:t xml:space="preserve">, </w:t>
            </w:r>
            <w:r w:rsidRPr="00BA4857">
              <w:rPr>
                <w:lang w:val="cy-GB"/>
              </w:rPr>
              <w:t>neu ddim ond gwrando</w:t>
            </w:r>
            <w:r w:rsidR="00EA30C1" w:rsidRPr="00BA4857">
              <w:rPr>
                <w:lang w:val="cy-GB"/>
              </w:rPr>
              <w:t>.</w:t>
            </w:r>
          </w:p>
          <w:p w14:paraId="731E8C79" w14:textId="7ADE9E8C" w:rsidR="00D15BEE" w:rsidRPr="00BA4857" w:rsidRDefault="00656F98" w:rsidP="00D15BEE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Ffôn</w:t>
            </w:r>
            <w:r w:rsidR="00EA30C1" w:rsidRPr="00BA4857">
              <w:rPr>
                <w:lang w:val="cy-GB"/>
              </w:rPr>
              <w:t>:</w:t>
            </w:r>
            <w:r w:rsidR="00D15BEE" w:rsidRPr="00BA4857">
              <w:rPr>
                <w:lang w:val="cy-GB"/>
              </w:rPr>
              <w:t>116 112 (</w:t>
            </w:r>
            <w:r w:rsidRPr="00BA4857">
              <w:rPr>
                <w:lang w:val="cy-GB"/>
              </w:rPr>
              <w:t>am ddim</w:t>
            </w:r>
            <w:r w:rsidR="00D15BEE" w:rsidRPr="00BA4857">
              <w:rPr>
                <w:lang w:val="cy-GB"/>
              </w:rPr>
              <w:t xml:space="preserve">) - </w:t>
            </w:r>
            <w:hyperlink r:id="rId29" w:history="1">
              <w:r w:rsidR="00D15BEE" w:rsidRPr="00BA4857">
                <w:rPr>
                  <w:rStyle w:val="Hyperlink"/>
                  <w:lang w:val="cy-GB"/>
                </w:rPr>
                <w:t>jo@samaritans.org</w:t>
              </w:r>
            </w:hyperlink>
            <w:r w:rsidR="00D15BEE" w:rsidRPr="00BA4857">
              <w:rPr>
                <w:lang w:val="cy-GB"/>
              </w:rPr>
              <w:t xml:space="preserve"> </w:t>
            </w:r>
          </w:p>
          <w:p w14:paraId="75CE190B" w14:textId="1C8EF0C8" w:rsidR="00EA30C1" w:rsidRPr="00BA4857" w:rsidRDefault="00656F98" w:rsidP="00D15BEE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Llinell Gymraeg</w:t>
            </w:r>
            <w:r w:rsidR="00EA30C1" w:rsidRPr="00BA4857">
              <w:rPr>
                <w:lang w:val="cy-GB"/>
              </w:rPr>
              <w:t>: 0808 164 0123</w:t>
            </w:r>
          </w:p>
        </w:tc>
      </w:tr>
      <w:tr w:rsidR="00D15BEE" w:rsidRPr="00BA4857" w14:paraId="54759072" w14:textId="77777777" w:rsidTr="00EA30C1">
        <w:trPr>
          <w:trHeight w:val="526"/>
        </w:trPr>
        <w:tc>
          <w:tcPr>
            <w:tcW w:w="2122" w:type="dxa"/>
          </w:tcPr>
          <w:p w14:paraId="697F8ECA" w14:textId="6AD59A49" w:rsidR="00D15BEE" w:rsidRPr="00BA4857" w:rsidRDefault="00656F98" w:rsidP="00F6157E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Cymdeithas Genedlaethol Ymwelwyr â Charchardai</w:t>
            </w:r>
          </w:p>
        </w:tc>
        <w:tc>
          <w:tcPr>
            <w:tcW w:w="7336" w:type="dxa"/>
          </w:tcPr>
          <w:p w14:paraId="3A27B94A" w14:textId="1B18E486" w:rsidR="00EA30C1" w:rsidRPr="00BA4857" w:rsidRDefault="00656F98" w:rsidP="00F6157E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Mae’n darparu ac yn cefnogi Ymwelwyr Swyddogol â Charchardai</w:t>
            </w:r>
            <w:r w:rsidR="00EA30C1" w:rsidRPr="00BA4857">
              <w:rPr>
                <w:lang w:val="cy-GB"/>
              </w:rPr>
              <w:t xml:space="preserve"> </w:t>
            </w:r>
            <w:r w:rsidR="00BF2964" w:rsidRPr="00BA4857">
              <w:rPr>
                <w:lang w:val="cy-GB"/>
              </w:rPr>
              <w:t>a benodir gan</w:t>
            </w:r>
            <w:r w:rsidR="00EA30C1" w:rsidRPr="00BA4857">
              <w:rPr>
                <w:lang w:val="cy-GB"/>
              </w:rPr>
              <w:t xml:space="preserve"> </w:t>
            </w:r>
            <w:r w:rsidR="00BF2964" w:rsidRPr="00BA4857">
              <w:rPr>
                <w:lang w:val="cy-GB"/>
              </w:rPr>
              <w:t>Lywodraethwyr</w:t>
            </w:r>
            <w:r w:rsidR="00EA30C1" w:rsidRPr="00BA4857">
              <w:rPr>
                <w:lang w:val="cy-GB"/>
              </w:rPr>
              <w:t xml:space="preserve"> </w:t>
            </w:r>
            <w:r w:rsidR="00FE1632" w:rsidRPr="00BA4857">
              <w:rPr>
                <w:lang w:val="cy-GB"/>
              </w:rPr>
              <w:t>i ymweld â phobl mewn carchardai</w:t>
            </w:r>
            <w:r w:rsidR="00EA30C1" w:rsidRPr="00BA4857">
              <w:rPr>
                <w:lang w:val="cy-GB"/>
              </w:rPr>
              <w:t>.</w:t>
            </w:r>
          </w:p>
          <w:p w14:paraId="5D95BCB7" w14:textId="3CE09EEA" w:rsidR="00D15BEE" w:rsidRPr="00BA4857" w:rsidRDefault="00AD61E2" w:rsidP="00F6157E">
            <w:pPr>
              <w:spacing w:after="0"/>
              <w:rPr>
                <w:lang w:val="cy-GB"/>
              </w:rPr>
            </w:pPr>
            <w:hyperlink r:id="rId30" w:history="1">
              <w:r w:rsidR="00D15BEE" w:rsidRPr="00BA4857">
                <w:rPr>
                  <w:rStyle w:val="Hyperlink"/>
                  <w:lang w:val="cy-GB"/>
                </w:rPr>
                <w:t>info@naopv.com</w:t>
              </w:r>
            </w:hyperlink>
          </w:p>
        </w:tc>
      </w:tr>
      <w:tr w:rsidR="00D15BEE" w:rsidRPr="00BA4857" w14:paraId="380D7827" w14:textId="77777777" w:rsidTr="00EA30C1">
        <w:tc>
          <w:tcPr>
            <w:tcW w:w="2122" w:type="dxa"/>
          </w:tcPr>
          <w:p w14:paraId="5FBAB97E" w14:textId="20FC0D73" w:rsidR="00D15BEE" w:rsidRPr="00BA4857" w:rsidRDefault="00D15BEE" w:rsidP="00F6157E">
            <w:pPr>
              <w:spacing w:after="0"/>
              <w:rPr>
                <w:i/>
                <w:lang w:val="cy-GB"/>
              </w:rPr>
            </w:pPr>
            <w:r w:rsidRPr="00BA4857">
              <w:rPr>
                <w:i/>
                <w:lang w:val="cy-GB"/>
              </w:rPr>
              <w:t>Prisoners’ Pen Friends</w:t>
            </w:r>
          </w:p>
        </w:tc>
        <w:tc>
          <w:tcPr>
            <w:tcW w:w="7336" w:type="dxa"/>
          </w:tcPr>
          <w:p w14:paraId="10A9F070" w14:textId="7F2FB6D5" w:rsidR="00EA30C1" w:rsidRPr="00BA4857" w:rsidRDefault="00FE1632" w:rsidP="00F6157E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Mae’n trefnu fod pobl yn gohebu â phobl yn y carchar</w:t>
            </w:r>
            <w:r w:rsidR="00EA30C1" w:rsidRPr="00BA4857">
              <w:rPr>
                <w:lang w:val="cy-GB"/>
              </w:rPr>
              <w:t>.</w:t>
            </w:r>
          </w:p>
          <w:p w14:paraId="196AFA35" w14:textId="52E83AC1" w:rsidR="00D15BEE" w:rsidRPr="00BA4857" w:rsidRDefault="00FE1632" w:rsidP="00F6157E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Ffôn</w:t>
            </w:r>
            <w:r w:rsidR="00EA30C1" w:rsidRPr="00BA4857">
              <w:rPr>
                <w:lang w:val="cy-GB"/>
              </w:rPr>
              <w:t xml:space="preserve">: </w:t>
            </w:r>
            <w:r w:rsidR="00D15BEE" w:rsidRPr="00BA4857">
              <w:rPr>
                <w:lang w:val="cy-GB"/>
              </w:rPr>
              <w:t xml:space="preserve">0207 261 0084 - </w:t>
            </w:r>
            <w:hyperlink r:id="rId31" w:history="1">
              <w:r w:rsidR="00D15BEE" w:rsidRPr="00BA4857">
                <w:rPr>
                  <w:rStyle w:val="Hyperlink"/>
                  <w:lang w:val="cy-GB"/>
                </w:rPr>
                <w:t>kevin.jeffries@prisonerspenfriends.org</w:t>
              </w:r>
            </w:hyperlink>
            <w:r w:rsidR="00D15BEE" w:rsidRPr="00BA4857">
              <w:rPr>
                <w:lang w:val="cy-GB"/>
              </w:rPr>
              <w:t xml:space="preserve"> </w:t>
            </w:r>
          </w:p>
        </w:tc>
      </w:tr>
      <w:tr w:rsidR="00EA30C1" w:rsidRPr="00BA4857" w14:paraId="69B473C0" w14:textId="77777777" w:rsidTr="00EA30C1">
        <w:tc>
          <w:tcPr>
            <w:tcW w:w="2122" w:type="dxa"/>
          </w:tcPr>
          <w:p w14:paraId="705C3FA6" w14:textId="7F8C8116" w:rsidR="00EA30C1" w:rsidRPr="00BA4857" w:rsidRDefault="00EA30C1" w:rsidP="00EA30C1">
            <w:pPr>
              <w:spacing w:after="0"/>
              <w:rPr>
                <w:i/>
                <w:lang w:val="cy-GB"/>
              </w:rPr>
            </w:pPr>
            <w:r w:rsidRPr="00BA4857">
              <w:rPr>
                <w:i/>
                <w:lang w:val="cy-GB"/>
              </w:rPr>
              <w:t>Bent Bars</w:t>
            </w:r>
          </w:p>
        </w:tc>
        <w:tc>
          <w:tcPr>
            <w:tcW w:w="7336" w:type="dxa"/>
          </w:tcPr>
          <w:p w14:paraId="1E02BA5E" w14:textId="4C131D42" w:rsidR="00EA30C1" w:rsidRPr="00BA4857" w:rsidRDefault="00FE1632" w:rsidP="00EA30C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Gwasanaeth ysgrifennu llythyrau ar gyfer pobl</w:t>
            </w:r>
            <w:r w:rsidR="00EA30C1" w:rsidRPr="00BA4857">
              <w:rPr>
                <w:lang w:val="cy-GB"/>
              </w:rPr>
              <w:t xml:space="preserve"> LGBT, </w:t>
            </w:r>
            <w:r w:rsidRPr="00BA4857">
              <w:rPr>
                <w:lang w:val="cy-GB"/>
              </w:rPr>
              <w:t>hoyw a thrawsrywiol</w:t>
            </w:r>
            <w:r w:rsidR="00EA30C1" w:rsidRPr="00BA4857">
              <w:rPr>
                <w:lang w:val="cy-GB"/>
              </w:rPr>
              <w:t xml:space="preserve"> </w:t>
            </w:r>
            <w:r w:rsidRPr="00BA4857">
              <w:rPr>
                <w:lang w:val="cy-GB"/>
              </w:rPr>
              <w:t>yn y carchar</w:t>
            </w:r>
            <w:r w:rsidR="00EA30C1" w:rsidRPr="00BA4857">
              <w:rPr>
                <w:lang w:val="cy-GB"/>
              </w:rPr>
              <w:t xml:space="preserve">. </w:t>
            </w:r>
            <w:hyperlink r:id="rId32" w:history="1">
              <w:r w:rsidR="00EA30C1" w:rsidRPr="00BA4857">
                <w:rPr>
                  <w:rStyle w:val="Hyperlink"/>
                  <w:lang w:val="cy-GB"/>
                </w:rPr>
                <w:t>bent.bars.project@gmail.com</w:t>
              </w:r>
            </w:hyperlink>
            <w:r w:rsidR="00EA30C1" w:rsidRPr="00BA4857">
              <w:rPr>
                <w:lang w:val="cy-GB"/>
              </w:rPr>
              <w:t xml:space="preserve"> </w:t>
            </w:r>
          </w:p>
        </w:tc>
      </w:tr>
    </w:tbl>
    <w:p w14:paraId="592678FE" w14:textId="37B9F189" w:rsidR="007C25E2" w:rsidRPr="00BA4857" w:rsidRDefault="00160731" w:rsidP="00EA30C1">
      <w:pPr>
        <w:pStyle w:val="Heading1"/>
        <w:rPr>
          <w:lang w:val="cy-GB"/>
        </w:rPr>
      </w:pPr>
      <w:r w:rsidRPr="00BA4857">
        <w:rPr>
          <w:lang w:val="cy-GB"/>
        </w:rPr>
        <w:br w:type="page"/>
      </w:r>
      <w:bookmarkEnd w:id="7"/>
      <w:r w:rsidR="00FE1632" w:rsidRPr="00BA4857">
        <w:rPr>
          <w:lang w:val="cy-GB"/>
        </w:rPr>
        <w:t>Cyd-destun y strategaeth hon</w:t>
      </w:r>
    </w:p>
    <w:p w14:paraId="33FC996B" w14:textId="653EE440" w:rsidR="00FB6611" w:rsidRPr="00BA4857" w:rsidRDefault="00907023" w:rsidP="004D73D0">
      <w:pPr>
        <w:pStyle w:val="Heading2"/>
        <w:rPr>
          <w:lang w:val="cy-GB"/>
        </w:rPr>
      </w:pPr>
      <w:bookmarkStart w:id="8" w:name="_Toc517366884"/>
      <w:r w:rsidRPr="00BA4857">
        <w:rPr>
          <w:lang w:val="cy-GB"/>
        </w:rPr>
        <w:t>Profiadau andwyol yn ystod plentyndo</w:t>
      </w:r>
      <w:r w:rsidR="00FB6611" w:rsidRPr="00BA4857">
        <w:rPr>
          <w:lang w:val="cy-GB"/>
        </w:rPr>
        <w:t>d (ACEs)</w:t>
      </w:r>
      <w:bookmarkEnd w:id="8"/>
    </w:p>
    <w:p w14:paraId="58812256" w14:textId="3181CCDC" w:rsidR="00E47DAC" w:rsidRPr="00BA4857" w:rsidRDefault="00285F57" w:rsidP="002634A9">
      <w:pPr>
        <w:jc w:val="both"/>
        <w:rPr>
          <w:lang w:val="cy-GB"/>
        </w:rPr>
      </w:pPr>
      <w:r w:rsidRPr="00BA4857">
        <w:rPr>
          <w:lang w:val="cy-GB"/>
        </w:rPr>
        <w:t>Mae rhai profiadau yn ystod plentyndod</w:t>
      </w:r>
      <w:r w:rsidR="00447134" w:rsidRPr="00BA4857">
        <w:rPr>
          <w:lang w:val="cy-GB"/>
        </w:rPr>
        <w:t xml:space="preserve"> (</w:t>
      </w:r>
      <w:r w:rsidR="0057198C" w:rsidRPr="00BA4857">
        <w:rPr>
          <w:lang w:val="cy-GB"/>
        </w:rPr>
        <w:t>fel bod ag aelod o’r teulu yng ngharchar</w:t>
      </w:r>
      <w:r w:rsidR="00447134" w:rsidRPr="00BA4857">
        <w:rPr>
          <w:lang w:val="cy-GB"/>
        </w:rPr>
        <w:t xml:space="preserve"> </w:t>
      </w:r>
      <w:r w:rsidR="0057198C" w:rsidRPr="00BA4857">
        <w:rPr>
          <w:lang w:val="cy-GB"/>
        </w:rPr>
        <w:t>neu brifio mewn cartref a bod yn dyst i drais domestig</w:t>
      </w:r>
      <w:r w:rsidR="00447134" w:rsidRPr="00BA4857">
        <w:rPr>
          <w:lang w:val="cy-GB"/>
        </w:rPr>
        <w:t xml:space="preserve">) </w:t>
      </w:r>
      <w:r w:rsidR="004A7526" w:rsidRPr="00BA4857">
        <w:rPr>
          <w:lang w:val="cy-GB"/>
        </w:rPr>
        <w:t>y</w:t>
      </w:r>
      <w:r w:rsidR="0057198C" w:rsidRPr="00BA4857">
        <w:rPr>
          <w:lang w:val="cy-GB"/>
        </w:rPr>
        <w:t>n cae</w:t>
      </w:r>
      <w:r w:rsidR="004A7526" w:rsidRPr="00BA4857">
        <w:rPr>
          <w:lang w:val="cy-GB"/>
        </w:rPr>
        <w:t>l</w:t>
      </w:r>
      <w:r w:rsidR="0057198C" w:rsidRPr="00BA4857">
        <w:rPr>
          <w:lang w:val="cy-GB"/>
        </w:rPr>
        <w:t xml:space="preserve"> effaith hirdymor ar fywydau pobl</w:t>
      </w:r>
      <w:r w:rsidR="00E47DAC" w:rsidRPr="00BA4857">
        <w:rPr>
          <w:lang w:val="cy-GB"/>
        </w:rPr>
        <w:t xml:space="preserve">. </w:t>
      </w:r>
      <w:r w:rsidR="004A7526" w:rsidRPr="00BA4857">
        <w:rPr>
          <w:lang w:val="cy-GB"/>
        </w:rPr>
        <w:t>Gelwir y rhain yn brofiadau andwyol yn ystod plentyndod</w:t>
      </w:r>
      <w:r w:rsidR="00E47DAC" w:rsidRPr="00BA4857">
        <w:rPr>
          <w:lang w:val="cy-GB"/>
        </w:rPr>
        <w:t xml:space="preserve"> (ACEs).</w:t>
      </w:r>
    </w:p>
    <w:p w14:paraId="7C965BFC" w14:textId="3B9F523C" w:rsidR="00447134" w:rsidRPr="00BA4857" w:rsidRDefault="004A7526" w:rsidP="002634A9">
      <w:pPr>
        <w:jc w:val="both"/>
        <w:rPr>
          <w:lang w:val="cy-GB"/>
        </w:rPr>
      </w:pPr>
      <w:r w:rsidRPr="00BA4857">
        <w:rPr>
          <w:lang w:val="cy-GB"/>
        </w:rPr>
        <w:t>Mae tystiolaeth yn awgrymu y gallai</w:t>
      </w:r>
      <w:r w:rsidR="00FA7BE3" w:rsidRPr="00BA4857">
        <w:rPr>
          <w:lang w:val="cy-GB"/>
        </w:rPr>
        <w:t xml:space="preserve"> ACEs </w:t>
      </w:r>
      <w:r w:rsidRPr="00BA4857">
        <w:rPr>
          <w:lang w:val="cy-GB"/>
        </w:rPr>
        <w:t>atal pobl rhag</w:t>
      </w:r>
      <w:r w:rsidR="00E47DAC" w:rsidRPr="00BA4857">
        <w:rPr>
          <w:lang w:val="cy-GB"/>
        </w:rPr>
        <w:t xml:space="preserve"> </w:t>
      </w:r>
      <w:r w:rsidRPr="00BA4857">
        <w:rPr>
          <w:lang w:val="cy-GB"/>
        </w:rPr>
        <w:t>gwireddu eu potensial</w:t>
      </w:r>
      <w:r w:rsidR="00447134" w:rsidRPr="00BA4857">
        <w:rPr>
          <w:lang w:val="cy-GB"/>
        </w:rPr>
        <w:t xml:space="preserve">. </w:t>
      </w:r>
      <w:r w:rsidRPr="00BA4857">
        <w:rPr>
          <w:lang w:val="cy-GB"/>
        </w:rPr>
        <w:t xml:space="preserve">Mae astudiaethau gan Iechyd Cyhoeddus Cymru yn </w:t>
      </w:r>
      <w:r w:rsidR="00686F47" w:rsidRPr="00BA4857">
        <w:rPr>
          <w:lang w:val="cy-GB"/>
        </w:rPr>
        <w:t>dweud</w:t>
      </w:r>
      <w:r w:rsidR="003202BD" w:rsidRPr="00BA4857">
        <w:rPr>
          <w:lang w:val="cy-GB"/>
        </w:rPr>
        <w:t xml:space="preserve"> </w:t>
      </w:r>
      <w:r w:rsidR="00686F47" w:rsidRPr="00BA4857">
        <w:rPr>
          <w:lang w:val="cy-GB"/>
        </w:rPr>
        <w:t>bod oedolion sydd â 4 ACE neu ragor</w:t>
      </w:r>
      <w:r w:rsidR="00447134" w:rsidRPr="00BA4857">
        <w:rPr>
          <w:lang w:val="cy-GB"/>
        </w:rPr>
        <w:t xml:space="preserve"> </w:t>
      </w:r>
      <w:r w:rsidR="00490190" w:rsidRPr="00BA4857">
        <w:rPr>
          <w:lang w:val="cy-GB"/>
        </w:rPr>
        <w:t>yn fwy tebygol o ddatblygu</w:t>
      </w:r>
      <w:r w:rsidR="00447134" w:rsidRPr="00BA4857">
        <w:rPr>
          <w:lang w:val="cy-GB"/>
        </w:rPr>
        <w:t xml:space="preserve"> </w:t>
      </w:r>
      <w:r w:rsidR="00AE216B" w:rsidRPr="00BA4857">
        <w:rPr>
          <w:lang w:val="cy-GB"/>
        </w:rPr>
        <w:t>ymddygiad troseddol ac ymddygiad sy’n niweidiol i iechyd</w:t>
      </w:r>
      <w:r w:rsidR="00447134" w:rsidRPr="00BA4857">
        <w:rPr>
          <w:lang w:val="cy-GB"/>
        </w:rPr>
        <w:t xml:space="preserve"> </w:t>
      </w:r>
      <w:r w:rsidR="00AE216B" w:rsidRPr="00BA4857">
        <w:rPr>
          <w:lang w:val="cy-GB"/>
        </w:rPr>
        <w:t xml:space="preserve">o gymharu </w:t>
      </w:r>
      <w:r w:rsidR="00AE216B" w:rsidRPr="00BA4857">
        <w:rPr>
          <w:rFonts w:ascii="Calibri" w:hAnsi="Calibri" w:cs="Calibri"/>
          <w:lang w:val="cy-GB"/>
        </w:rPr>
        <w:t>â</w:t>
      </w:r>
      <w:r w:rsidR="00AE216B" w:rsidRPr="00BA4857">
        <w:rPr>
          <w:lang w:val="cy-GB"/>
        </w:rPr>
        <w:t>’r rheiny heb</w:t>
      </w:r>
      <w:r w:rsidR="00E47DAC" w:rsidRPr="00BA4857">
        <w:rPr>
          <w:lang w:val="cy-GB"/>
        </w:rPr>
        <w:t xml:space="preserve"> ACEs</w:t>
      </w:r>
      <w:r w:rsidR="00447134" w:rsidRPr="00BA4857">
        <w:rPr>
          <w:lang w:val="cy-GB"/>
        </w:rPr>
        <w:t>.</w:t>
      </w:r>
    </w:p>
    <w:p w14:paraId="654F3BCF" w14:textId="0B3DBBF3" w:rsidR="00E47DAC" w:rsidRPr="00BA4857" w:rsidRDefault="00AE216B" w:rsidP="002634A9">
      <w:pPr>
        <w:jc w:val="both"/>
        <w:rPr>
          <w:lang w:val="cy-GB"/>
        </w:rPr>
      </w:pPr>
      <w:r w:rsidRPr="00BA4857">
        <w:rPr>
          <w:lang w:val="cy-GB"/>
        </w:rPr>
        <w:t>Mae ffyrdd i helpu pobl i osgoi</w:t>
      </w:r>
      <w:r w:rsidR="00447134" w:rsidRPr="00BA4857">
        <w:rPr>
          <w:lang w:val="cy-GB"/>
        </w:rPr>
        <w:t xml:space="preserve"> </w:t>
      </w:r>
      <w:r w:rsidRPr="00BA4857">
        <w:rPr>
          <w:lang w:val="cy-GB"/>
        </w:rPr>
        <w:t>llawer o’r problemau sy’n gysylltiedig ag</w:t>
      </w:r>
      <w:r w:rsidR="00447134" w:rsidRPr="00BA4857">
        <w:rPr>
          <w:lang w:val="cy-GB"/>
        </w:rPr>
        <w:t xml:space="preserve"> </w:t>
      </w:r>
      <w:r w:rsidR="00E47DAC" w:rsidRPr="00BA4857">
        <w:rPr>
          <w:lang w:val="cy-GB"/>
        </w:rPr>
        <w:t>ACEs</w:t>
      </w:r>
      <w:r w:rsidR="00E9229D" w:rsidRPr="00BA4857">
        <w:rPr>
          <w:lang w:val="cy-GB"/>
        </w:rPr>
        <w:t xml:space="preserve"> – </w:t>
      </w:r>
      <w:r w:rsidRPr="00BA4857">
        <w:rPr>
          <w:lang w:val="cy-GB"/>
        </w:rPr>
        <w:t>mae hyn yn cynnwys cefnogaeth gan oedolyn yr ymddiriedir ynddo</w:t>
      </w:r>
      <w:r w:rsidR="00E9229D" w:rsidRPr="00BA4857">
        <w:rPr>
          <w:lang w:val="cy-GB"/>
        </w:rPr>
        <w:t xml:space="preserve"> (</w:t>
      </w:r>
      <w:r w:rsidRPr="00BA4857">
        <w:rPr>
          <w:lang w:val="cy-GB"/>
        </w:rPr>
        <w:t>yn achos plant</w:t>
      </w:r>
      <w:r w:rsidR="00E9229D" w:rsidRPr="00BA4857">
        <w:rPr>
          <w:lang w:val="cy-GB"/>
        </w:rPr>
        <w:t xml:space="preserve">) </w:t>
      </w:r>
      <w:r w:rsidRPr="00BA4857">
        <w:rPr>
          <w:lang w:val="cy-GB"/>
        </w:rPr>
        <w:t>neu ffrindiau</w:t>
      </w:r>
      <w:r w:rsidR="00E9229D" w:rsidRPr="00BA4857">
        <w:rPr>
          <w:lang w:val="cy-GB"/>
        </w:rPr>
        <w:t xml:space="preserve"> (</w:t>
      </w:r>
      <w:r w:rsidRPr="00BA4857">
        <w:rPr>
          <w:lang w:val="cy-GB"/>
        </w:rPr>
        <w:t>yn achos oedolion</w:t>
      </w:r>
      <w:r w:rsidR="00E9229D" w:rsidRPr="00BA4857">
        <w:rPr>
          <w:lang w:val="cy-GB"/>
        </w:rPr>
        <w:t xml:space="preserve">) </w:t>
      </w:r>
      <w:r w:rsidRPr="00BA4857">
        <w:rPr>
          <w:lang w:val="cy-GB"/>
        </w:rPr>
        <w:t>a chymryd rhan mewn gweithgareddau cymunedol a chwaraeon</w:t>
      </w:r>
      <w:r w:rsidR="00E9229D" w:rsidRPr="00BA4857">
        <w:rPr>
          <w:lang w:val="cy-GB"/>
        </w:rPr>
        <w:t xml:space="preserve">. </w:t>
      </w:r>
      <w:r w:rsidRPr="00BA4857">
        <w:rPr>
          <w:lang w:val="cy-GB"/>
        </w:rPr>
        <w:t>Rydym yn anelu at leihau</w:t>
      </w:r>
      <w:r w:rsidR="00E9229D" w:rsidRPr="00BA4857">
        <w:rPr>
          <w:lang w:val="cy-GB"/>
        </w:rPr>
        <w:t xml:space="preserve"> </w:t>
      </w:r>
      <w:r w:rsidRPr="00BA4857">
        <w:rPr>
          <w:lang w:val="cy-GB"/>
        </w:rPr>
        <w:t>effaith</w:t>
      </w:r>
      <w:r w:rsidR="00E9229D" w:rsidRPr="00BA4857">
        <w:rPr>
          <w:lang w:val="cy-GB"/>
        </w:rPr>
        <w:t xml:space="preserve"> ACEs </w:t>
      </w:r>
      <w:r w:rsidRPr="00BA4857">
        <w:rPr>
          <w:lang w:val="cy-GB"/>
        </w:rPr>
        <w:t>ar ein cymunedau</w:t>
      </w:r>
      <w:r w:rsidR="00E9229D" w:rsidRPr="00BA4857">
        <w:rPr>
          <w:lang w:val="cy-GB"/>
        </w:rPr>
        <w:t xml:space="preserve">, </w:t>
      </w:r>
      <w:r w:rsidRPr="00BA4857">
        <w:rPr>
          <w:lang w:val="cy-GB"/>
        </w:rPr>
        <w:t>a phlant</w:t>
      </w:r>
      <w:r w:rsidR="00E9229D" w:rsidRPr="00BA4857">
        <w:rPr>
          <w:lang w:val="cy-GB"/>
        </w:rPr>
        <w:t xml:space="preserve">, </w:t>
      </w:r>
      <w:r w:rsidRPr="00BA4857">
        <w:rPr>
          <w:lang w:val="cy-GB"/>
        </w:rPr>
        <w:t>gan rymuso pawb yr ydym yn gweithio â hwy</w:t>
      </w:r>
      <w:r w:rsidR="00E9229D" w:rsidRPr="00BA4857">
        <w:rPr>
          <w:lang w:val="cy-GB"/>
        </w:rPr>
        <w:t xml:space="preserve">.  </w:t>
      </w:r>
    </w:p>
    <w:p w14:paraId="36F251F9" w14:textId="5D5F27AB" w:rsidR="00E9229D" w:rsidRPr="00BA4857" w:rsidRDefault="00AE216B" w:rsidP="002634A9">
      <w:pPr>
        <w:jc w:val="both"/>
        <w:rPr>
          <w:lang w:val="cy-GB"/>
        </w:rPr>
      </w:pPr>
      <w:r w:rsidRPr="00BA4857">
        <w:rPr>
          <w:lang w:val="cy-GB"/>
        </w:rPr>
        <w:t xml:space="preserve">Mae </w:t>
      </w:r>
      <w:r w:rsidR="00447134" w:rsidRPr="00BA4857">
        <w:rPr>
          <w:lang w:val="cy-GB"/>
        </w:rPr>
        <w:t xml:space="preserve">HMPPS </w:t>
      </w:r>
      <w:r w:rsidRPr="00BA4857">
        <w:rPr>
          <w:lang w:val="cy-GB"/>
        </w:rPr>
        <w:t>yng Nghymru</w:t>
      </w:r>
      <w:r w:rsidR="00527060" w:rsidRPr="00BA4857">
        <w:rPr>
          <w:lang w:val="cy-GB"/>
        </w:rPr>
        <w:t xml:space="preserve"> yn rhan o Grŵp Cyflawni ACEs sy’n anelu at sicrhau</w:t>
      </w:r>
      <w:r w:rsidR="00E47DAC" w:rsidRPr="00BA4857">
        <w:rPr>
          <w:lang w:val="cy-GB"/>
        </w:rPr>
        <w:t xml:space="preserve"> </w:t>
      </w:r>
      <w:r w:rsidR="00527060" w:rsidRPr="00BA4857">
        <w:rPr>
          <w:lang w:val="cy-GB"/>
        </w:rPr>
        <w:t>bod y bobl yr ydym yn gweithio â hwy</w:t>
      </w:r>
      <w:r w:rsidR="00447134" w:rsidRPr="00BA4857">
        <w:rPr>
          <w:lang w:val="cy-GB"/>
        </w:rPr>
        <w:t xml:space="preserve">, </w:t>
      </w:r>
      <w:r w:rsidR="00527060" w:rsidRPr="00BA4857">
        <w:rPr>
          <w:lang w:val="cy-GB"/>
        </w:rPr>
        <w:t>eu teuluoedd a’n</w:t>
      </w:r>
      <w:r w:rsidR="00447134" w:rsidRPr="00BA4857">
        <w:rPr>
          <w:lang w:val="cy-GB"/>
        </w:rPr>
        <w:t xml:space="preserve"> staff </w:t>
      </w:r>
      <w:r w:rsidR="00527060" w:rsidRPr="00BA4857">
        <w:rPr>
          <w:lang w:val="cy-GB"/>
        </w:rPr>
        <w:t>yn gallu dod yn fwy gwydn</w:t>
      </w:r>
      <w:r w:rsidR="00447134" w:rsidRPr="00BA4857">
        <w:rPr>
          <w:lang w:val="cy-GB"/>
        </w:rPr>
        <w:t xml:space="preserve"> </w:t>
      </w:r>
      <w:r w:rsidR="00527060" w:rsidRPr="00BA4857">
        <w:rPr>
          <w:lang w:val="cy-GB"/>
        </w:rPr>
        <w:t>a rheoli effeithiau</w:t>
      </w:r>
      <w:r w:rsidR="008C268C" w:rsidRPr="00BA4857">
        <w:rPr>
          <w:lang w:val="cy-GB"/>
        </w:rPr>
        <w:t xml:space="preserve"> </w:t>
      </w:r>
      <w:r w:rsidR="00E9229D" w:rsidRPr="00BA4857">
        <w:rPr>
          <w:lang w:val="cy-GB"/>
        </w:rPr>
        <w:t xml:space="preserve">ACEs. </w:t>
      </w:r>
      <w:r w:rsidR="00527060" w:rsidRPr="00BA4857">
        <w:rPr>
          <w:lang w:val="cy-GB"/>
        </w:rPr>
        <w:t>Mae’r grŵp hwn yn canolbwyntio ar hyfforddi, ymyriadau</w:t>
      </w:r>
      <w:r w:rsidR="00E9229D" w:rsidRPr="00BA4857">
        <w:rPr>
          <w:lang w:val="cy-GB"/>
        </w:rPr>
        <w:t xml:space="preserve"> </w:t>
      </w:r>
      <w:r w:rsidR="00527060" w:rsidRPr="00BA4857">
        <w:rPr>
          <w:lang w:val="cy-GB"/>
        </w:rPr>
        <w:t>ac edrych ar ein prosesau</w:t>
      </w:r>
      <w:r w:rsidR="00E9229D" w:rsidRPr="00BA4857">
        <w:rPr>
          <w:lang w:val="cy-GB"/>
        </w:rPr>
        <w:t xml:space="preserve"> </w:t>
      </w:r>
      <w:r w:rsidR="00524472" w:rsidRPr="00BA4857">
        <w:rPr>
          <w:lang w:val="cy-GB"/>
        </w:rPr>
        <w:t>fel eu bod yn gyson â’r hyn a wyddys am ACE a thrawma</w:t>
      </w:r>
      <w:r w:rsidR="00E9229D" w:rsidRPr="00BA4857">
        <w:rPr>
          <w:lang w:val="cy-GB"/>
        </w:rPr>
        <w:t>.</w:t>
      </w:r>
    </w:p>
    <w:p w14:paraId="3B5EDD3A" w14:textId="4E356943" w:rsidR="00447134" w:rsidRPr="00BA4857" w:rsidRDefault="00527060" w:rsidP="002634A9">
      <w:pPr>
        <w:jc w:val="both"/>
        <w:rPr>
          <w:lang w:val="cy-GB"/>
        </w:rPr>
      </w:pPr>
      <w:r w:rsidRPr="00BA4857">
        <w:rPr>
          <w:lang w:val="cy-GB"/>
        </w:rPr>
        <w:t>Ceir rhagor o wybodaeth yma</w:t>
      </w:r>
      <w:r w:rsidR="00447134" w:rsidRPr="00BA4857">
        <w:rPr>
          <w:lang w:val="cy-GB"/>
        </w:rPr>
        <w:t xml:space="preserve">: </w:t>
      </w:r>
      <w:hyperlink r:id="rId33" w:history="1">
        <w:r w:rsidR="006F3467" w:rsidRPr="00BA4857">
          <w:rPr>
            <w:rStyle w:val="Hyperlink"/>
            <w:lang w:val="cy-GB"/>
          </w:rPr>
          <w:t>http://www.wales.nhs.uk/sitesplus/888/page/88504</w:t>
        </w:r>
      </w:hyperlink>
    </w:p>
    <w:p w14:paraId="4159D722" w14:textId="37372658" w:rsidR="007C25E2" w:rsidRPr="00BA4857" w:rsidRDefault="00527060" w:rsidP="002634A9">
      <w:pPr>
        <w:pStyle w:val="Heading2"/>
        <w:jc w:val="both"/>
        <w:rPr>
          <w:lang w:val="cy-GB"/>
        </w:rPr>
      </w:pPr>
      <w:bookmarkStart w:id="9" w:name="_Toc517366885"/>
      <w:r w:rsidRPr="00BA4857">
        <w:rPr>
          <w:lang w:val="cy-GB"/>
        </w:rPr>
        <w:t>Fframwaith i gefnogi newid cadarnhaol</w:t>
      </w:r>
      <w:r w:rsidR="007C25E2" w:rsidRPr="00BA4857">
        <w:rPr>
          <w:lang w:val="cy-GB"/>
        </w:rPr>
        <w:t xml:space="preserve"> </w:t>
      </w:r>
      <w:r w:rsidRPr="00BA4857">
        <w:rPr>
          <w:lang w:val="cy-GB"/>
        </w:rPr>
        <w:t>ar gyfer y rhai sydd mewn perygl o droseddu yng Nghymru</w:t>
      </w:r>
      <w:r w:rsidR="007C25E2" w:rsidRPr="00BA4857">
        <w:rPr>
          <w:lang w:val="cy-GB"/>
        </w:rPr>
        <w:t xml:space="preserve"> 2018-23</w:t>
      </w:r>
      <w:bookmarkEnd w:id="9"/>
    </w:p>
    <w:p w14:paraId="2E9EFDC2" w14:textId="4CB7163D" w:rsidR="00AB2924" w:rsidRPr="00BA4857" w:rsidRDefault="00524472" w:rsidP="002634A9">
      <w:pPr>
        <w:jc w:val="both"/>
        <w:rPr>
          <w:lang w:val="cy-GB"/>
        </w:rPr>
      </w:pPr>
      <w:r w:rsidRPr="00BA4857">
        <w:rPr>
          <w:lang w:val="cy-GB"/>
        </w:rPr>
        <w:t>Rydym wedi gweithio gyda Llywodraeth Cymru ar fframwaith</w:t>
      </w:r>
      <w:r w:rsidR="00E543DB" w:rsidRPr="00BA4857">
        <w:rPr>
          <w:lang w:val="cy-GB"/>
        </w:rPr>
        <w:t xml:space="preserve"> </w:t>
      </w:r>
      <w:r w:rsidRPr="00BA4857">
        <w:rPr>
          <w:lang w:val="cy-GB"/>
        </w:rPr>
        <w:t>sy’n anelu at wella pethau ar gyfer</w:t>
      </w:r>
      <w:r w:rsidR="00C43A30" w:rsidRPr="00BA4857">
        <w:rPr>
          <w:lang w:val="cy-GB"/>
        </w:rPr>
        <w:t xml:space="preserve"> </w:t>
      </w:r>
      <w:r w:rsidR="00B85A37" w:rsidRPr="00BA4857">
        <w:rPr>
          <w:lang w:val="cy-GB"/>
        </w:rPr>
        <w:t>y rhai sydd mewn perygl o ddod i gyswllt â’r system gyflawnder troseddol neu’r rhai sydd ynddi eisoes</w:t>
      </w:r>
      <w:r w:rsidR="00C43A30" w:rsidRPr="00BA4857">
        <w:rPr>
          <w:lang w:val="cy-GB"/>
        </w:rPr>
        <w:t xml:space="preserve">. </w:t>
      </w:r>
      <w:r w:rsidR="00B27D18" w:rsidRPr="00BA4857">
        <w:rPr>
          <w:lang w:val="cy-GB"/>
        </w:rPr>
        <w:t>Mae’n canolbwyntio ar ymyrraeth gynnar</w:t>
      </w:r>
      <w:r w:rsidR="00AB2924" w:rsidRPr="00BA4857">
        <w:rPr>
          <w:lang w:val="cy-GB"/>
        </w:rPr>
        <w:t xml:space="preserve"> </w:t>
      </w:r>
      <w:r w:rsidR="00B27D18" w:rsidRPr="00BA4857">
        <w:rPr>
          <w:lang w:val="cy-GB"/>
        </w:rPr>
        <w:t>a chydweithio’n effeithiol i</w:t>
      </w:r>
      <w:r w:rsidR="00AB2924" w:rsidRPr="00BA4857">
        <w:rPr>
          <w:lang w:val="cy-GB"/>
        </w:rPr>
        <w:t xml:space="preserve"> </w:t>
      </w:r>
      <w:r w:rsidR="00B27D18" w:rsidRPr="00BA4857">
        <w:rPr>
          <w:lang w:val="cy-GB"/>
        </w:rPr>
        <w:t>helpu pobl sydd mewn perygl o droseddu</w:t>
      </w:r>
      <w:r w:rsidR="00AB2924" w:rsidRPr="00BA4857">
        <w:rPr>
          <w:lang w:val="cy-GB"/>
        </w:rPr>
        <w:t>.</w:t>
      </w:r>
    </w:p>
    <w:p w14:paraId="2479BD1E" w14:textId="1449583F" w:rsidR="00AB2924" w:rsidRPr="00BA4857" w:rsidRDefault="006C662B" w:rsidP="00F7273A">
      <w:pPr>
        <w:jc w:val="both"/>
        <w:rPr>
          <w:lang w:val="cy-GB"/>
        </w:rPr>
      </w:pPr>
      <w:r w:rsidRPr="00BA4857">
        <w:rPr>
          <w:lang w:val="cy-GB"/>
        </w:rPr>
        <w:t>Cyfeiria’r</w:t>
      </w:r>
      <w:r w:rsidR="00A55657" w:rsidRPr="00BA4857">
        <w:rPr>
          <w:lang w:val="cy-GB"/>
        </w:rPr>
        <w:t xml:space="preserve"> fframwaith</w:t>
      </w:r>
      <w:r w:rsidRPr="00BA4857">
        <w:rPr>
          <w:lang w:val="cy-GB"/>
        </w:rPr>
        <w:t xml:space="preserve"> at</w:t>
      </w:r>
      <w:r w:rsidR="00A55657" w:rsidRPr="00BA4857">
        <w:rPr>
          <w:lang w:val="cy-GB"/>
        </w:rPr>
        <w:t xml:space="preserve"> 6 maes allweddol </w:t>
      </w:r>
      <w:r w:rsidRPr="00BA4857">
        <w:rPr>
          <w:lang w:val="cy-GB"/>
        </w:rPr>
        <w:t>sy’n gofyn am sylw</w:t>
      </w:r>
      <w:r w:rsidR="00AB2924" w:rsidRPr="00BA4857">
        <w:rPr>
          <w:lang w:val="cy-GB"/>
        </w:rPr>
        <w:t>:</w:t>
      </w:r>
    </w:p>
    <w:p w14:paraId="6D58DFDE" w14:textId="523E32E9" w:rsidR="00AB2924" w:rsidRPr="00BA4857" w:rsidRDefault="006C662B" w:rsidP="00F7273A">
      <w:pPr>
        <w:pStyle w:val="ListParagraph"/>
        <w:numPr>
          <w:ilvl w:val="0"/>
          <w:numId w:val="24"/>
        </w:numPr>
        <w:jc w:val="both"/>
        <w:rPr>
          <w:lang w:val="cy-GB"/>
        </w:rPr>
      </w:pPr>
      <w:r w:rsidRPr="00BA4857">
        <w:rPr>
          <w:lang w:val="cy-GB"/>
        </w:rPr>
        <w:t>Lleihau nifer</w:t>
      </w:r>
      <w:r w:rsidR="00AB2924" w:rsidRPr="00BA4857">
        <w:rPr>
          <w:lang w:val="cy-GB"/>
        </w:rPr>
        <w:t xml:space="preserve"> </w:t>
      </w:r>
      <w:r w:rsidRPr="00BA4857">
        <w:rPr>
          <w:b/>
          <w:lang w:val="cy-GB"/>
        </w:rPr>
        <w:t>y merched yn y system gyfiawnder troseddol</w:t>
      </w:r>
    </w:p>
    <w:p w14:paraId="05913BCB" w14:textId="109CFB2A" w:rsidR="00AB2924" w:rsidRPr="00BA4857" w:rsidRDefault="006C662B" w:rsidP="00F7273A">
      <w:pPr>
        <w:pStyle w:val="ListParagraph"/>
        <w:numPr>
          <w:ilvl w:val="0"/>
          <w:numId w:val="24"/>
        </w:numPr>
        <w:jc w:val="both"/>
        <w:rPr>
          <w:lang w:val="cy-GB"/>
        </w:rPr>
      </w:pPr>
      <w:r w:rsidRPr="00BA4857">
        <w:rPr>
          <w:lang w:val="cy-GB"/>
        </w:rPr>
        <w:t>Galw’r</w:t>
      </w:r>
      <w:r w:rsidR="00AB2924" w:rsidRPr="00BA4857">
        <w:rPr>
          <w:lang w:val="cy-GB"/>
        </w:rPr>
        <w:t xml:space="preserve"> </w:t>
      </w:r>
      <w:r w:rsidRPr="00BA4857">
        <w:rPr>
          <w:b/>
          <w:lang w:val="cy-GB"/>
        </w:rPr>
        <w:t>rhai sy’n cyflawni</w:t>
      </w:r>
      <w:r w:rsidRPr="00BA4857">
        <w:rPr>
          <w:lang w:val="cy-GB"/>
        </w:rPr>
        <w:t xml:space="preserve"> </w:t>
      </w:r>
      <w:r w:rsidRPr="00BA4857">
        <w:rPr>
          <w:b/>
          <w:lang w:val="cy-GB"/>
        </w:rPr>
        <w:t>camdriniaeth ddomestig</w:t>
      </w:r>
      <w:r w:rsidR="00AB2924" w:rsidRPr="00BA4857">
        <w:rPr>
          <w:lang w:val="cy-GB"/>
        </w:rPr>
        <w:t xml:space="preserve"> </w:t>
      </w:r>
      <w:r w:rsidRPr="00BA4857">
        <w:rPr>
          <w:lang w:val="cy-GB"/>
        </w:rPr>
        <w:t>i gyfrif am eu gweithredoedd</w:t>
      </w:r>
    </w:p>
    <w:p w14:paraId="2FAF7CD7" w14:textId="133200FA" w:rsidR="00AB2924" w:rsidRPr="00BA4857" w:rsidRDefault="006C662B" w:rsidP="00F7273A">
      <w:pPr>
        <w:pStyle w:val="ListParagraph"/>
        <w:numPr>
          <w:ilvl w:val="0"/>
          <w:numId w:val="24"/>
        </w:numPr>
        <w:jc w:val="both"/>
        <w:rPr>
          <w:b/>
          <w:lang w:val="cy-GB"/>
        </w:rPr>
      </w:pPr>
      <w:r w:rsidRPr="00BA4857">
        <w:rPr>
          <w:lang w:val="cy-GB"/>
        </w:rPr>
        <w:t>Gwella’r ddarpariaeth ar gyfer</w:t>
      </w:r>
      <w:r w:rsidR="00AB2924" w:rsidRPr="00BA4857">
        <w:rPr>
          <w:lang w:val="cy-GB"/>
        </w:rPr>
        <w:t xml:space="preserve"> </w:t>
      </w:r>
      <w:r w:rsidRPr="00BA4857">
        <w:rPr>
          <w:b/>
          <w:lang w:val="cy-GB"/>
        </w:rPr>
        <w:t>cyn-aelodau o’r lluoedd arfog</w:t>
      </w:r>
    </w:p>
    <w:p w14:paraId="7A551061" w14:textId="3450DAB1" w:rsidR="00AB2924" w:rsidRPr="00BA4857" w:rsidRDefault="006C662B" w:rsidP="00F7273A">
      <w:pPr>
        <w:pStyle w:val="ListParagraph"/>
        <w:numPr>
          <w:ilvl w:val="0"/>
          <w:numId w:val="24"/>
        </w:numPr>
        <w:jc w:val="both"/>
        <w:rPr>
          <w:lang w:val="cy-GB"/>
        </w:rPr>
      </w:pPr>
      <w:r w:rsidRPr="00BA4857">
        <w:rPr>
          <w:lang w:val="cy-GB"/>
        </w:rPr>
        <w:t>Darparu cefnogaeth ar gyfer</w:t>
      </w:r>
      <w:r w:rsidR="00AB2924" w:rsidRPr="00BA4857">
        <w:rPr>
          <w:lang w:val="cy-GB"/>
        </w:rPr>
        <w:t xml:space="preserve"> </w:t>
      </w:r>
      <w:r w:rsidRPr="00BA4857">
        <w:rPr>
          <w:b/>
          <w:lang w:val="cy-GB"/>
        </w:rPr>
        <w:t>oedolion ieuainc</w:t>
      </w:r>
      <w:r w:rsidR="00AB2924" w:rsidRPr="00BA4857">
        <w:rPr>
          <w:b/>
          <w:lang w:val="cy-GB"/>
        </w:rPr>
        <w:t>/</w:t>
      </w:r>
      <w:r w:rsidRPr="00BA4857">
        <w:rPr>
          <w:b/>
          <w:lang w:val="cy-GB"/>
        </w:rPr>
        <w:t>y rhai sy’n gadael gofal</w:t>
      </w:r>
    </w:p>
    <w:p w14:paraId="2C6255FF" w14:textId="5549FDA8" w:rsidR="00AB2924" w:rsidRPr="00BA4857" w:rsidRDefault="006C662B" w:rsidP="00F7273A">
      <w:pPr>
        <w:pStyle w:val="ListParagraph"/>
        <w:numPr>
          <w:ilvl w:val="0"/>
          <w:numId w:val="24"/>
        </w:numPr>
        <w:jc w:val="both"/>
        <w:rPr>
          <w:lang w:val="cy-GB"/>
        </w:rPr>
      </w:pPr>
      <w:r w:rsidRPr="00BA4857">
        <w:rPr>
          <w:lang w:val="cy-GB"/>
        </w:rPr>
        <w:t>Cefnogi</w:t>
      </w:r>
      <w:r w:rsidR="00AB2924" w:rsidRPr="00BA4857">
        <w:rPr>
          <w:lang w:val="cy-GB"/>
        </w:rPr>
        <w:t xml:space="preserve"> </w:t>
      </w:r>
      <w:r w:rsidRPr="00BA4857">
        <w:rPr>
          <w:b/>
          <w:lang w:val="cy-GB"/>
        </w:rPr>
        <w:t>teuluoedd troseddwyr</w:t>
      </w:r>
      <w:r w:rsidR="00AB2924" w:rsidRPr="00BA4857">
        <w:rPr>
          <w:lang w:val="cy-GB"/>
        </w:rPr>
        <w:t xml:space="preserve"> </w:t>
      </w:r>
      <w:r w:rsidRPr="00BA4857">
        <w:rPr>
          <w:lang w:val="cy-GB"/>
        </w:rPr>
        <w:t>ar ôl dedfrydu</w:t>
      </w:r>
    </w:p>
    <w:p w14:paraId="5389DBBF" w14:textId="1D8EAA5E" w:rsidR="007C25E2" w:rsidRPr="00BA4857" w:rsidRDefault="006C662B" w:rsidP="00F7273A">
      <w:pPr>
        <w:pStyle w:val="ListParagraph"/>
        <w:numPr>
          <w:ilvl w:val="0"/>
          <w:numId w:val="24"/>
        </w:numPr>
        <w:jc w:val="both"/>
        <w:rPr>
          <w:lang w:val="cy-GB"/>
        </w:rPr>
      </w:pPr>
      <w:r w:rsidRPr="00BA4857">
        <w:rPr>
          <w:lang w:val="cy-GB"/>
        </w:rPr>
        <w:t>Blaenoriaethu anghenion grwpiau o gefndir</w:t>
      </w:r>
      <w:r w:rsidR="00AB2924" w:rsidRPr="00BA4857">
        <w:rPr>
          <w:lang w:val="cy-GB"/>
        </w:rPr>
        <w:t xml:space="preserve"> </w:t>
      </w:r>
      <w:r w:rsidRPr="00BA4857">
        <w:rPr>
          <w:b/>
          <w:lang w:val="cy-GB"/>
        </w:rPr>
        <w:t>Du, Asiaidd neu Ethnig Lleiafrifol</w:t>
      </w:r>
      <w:r w:rsidR="00461155" w:rsidRPr="00BA4857">
        <w:rPr>
          <w:b/>
          <w:lang w:val="cy-GB"/>
        </w:rPr>
        <w:t xml:space="preserve"> (BAME)</w:t>
      </w:r>
      <w:r w:rsidR="00461155" w:rsidRPr="00BA4857">
        <w:rPr>
          <w:lang w:val="cy-GB"/>
        </w:rPr>
        <w:t xml:space="preserve"> </w:t>
      </w:r>
    </w:p>
    <w:p w14:paraId="6AC00C7F" w14:textId="22F8C408" w:rsidR="007C25E2" w:rsidRPr="00BA4857" w:rsidRDefault="006C662B" w:rsidP="00F7273A">
      <w:pPr>
        <w:jc w:val="both"/>
        <w:rPr>
          <w:lang w:val="cy-GB"/>
        </w:rPr>
      </w:pPr>
      <w:r w:rsidRPr="00BA4857">
        <w:rPr>
          <w:lang w:val="cy-GB"/>
        </w:rPr>
        <w:t>Rydym wedi gweithio’n agos gyda Llywodraeth Cymru i sicrhau</w:t>
      </w:r>
      <w:r w:rsidR="00AB5A87" w:rsidRPr="00BA4857">
        <w:rPr>
          <w:lang w:val="cy-GB"/>
        </w:rPr>
        <w:t xml:space="preserve"> </w:t>
      </w:r>
      <w:r w:rsidRPr="00BA4857">
        <w:rPr>
          <w:lang w:val="cy-GB"/>
        </w:rPr>
        <w:t>bod y strategaeth hon yn cyd-fynd â’r fframwaith</w:t>
      </w:r>
      <w:r w:rsidR="00461155" w:rsidRPr="00BA4857">
        <w:rPr>
          <w:lang w:val="cy-GB"/>
        </w:rPr>
        <w:t xml:space="preserve">, </w:t>
      </w:r>
      <w:r w:rsidRPr="00BA4857">
        <w:rPr>
          <w:lang w:val="cy-GB"/>
        </w:rPr>
        <w:t>ac mae ein gwaith yn cyfrannu at</w:t>
      </w:r>
      <w:r w:rsidR="00461155" w:rsidRPr="00BA4857">
        <w:rPr>
          <w:lang w:val="cy-GB"/>
        </w:rPr>
        <w:t xml:space="preserve"> </w:t>
      </w:r>
      <w:r w:rsidRPr="00BA4857">
        <w:rPr>
          <w:lang w:val="cy-GB"/>
        </w:rPr>
        <w:t>ddull cyffredin o ymdrin â theuluoedd drwy Gymru</w:t>
      </w:r>
      <w:r w:rsidR="00461155" w:rsidRPr="00BA4857">
        <w:rPr>
          <w:lang w:val="cy-GB"/>
        </w:rPr>
        <w:t>.</w:t>
      </w:r>
    </w:p>
    <w:p w14:paraId="64AC435E" w14:textId="711381F5" w:rsidR="007C25E2" w:rsidRPr="00BA4857" w:rsidRDefault="00D01C6A" w:rsidP="00F7273A">
      <w:pPr>
        <w:jc w:val="both"/>
        <w:rPr>
          <w:lang w:val="cy-GB"/>
        </w:rPr>
      </w:pPr>
      <w:r w:rsidRPr="00BA4857">
        <w:rPr>
          <w:lang w:val="cy-GB"/>
        </w:rPr>
        <w:t>Ceir rhagor o wybodaeth am y fframwaith yma:</w:t>
      </w:r>
      <w:r w:rsidR="006722E3" w:rsidRPr="00BA4857">
        <w:rPr>
          <w:lang w:val="cy-GB"/>
        </w:rPr>
        <w:t xml:space="preserve"> </w:t>
      </w:r>
      <w:hyperlink r:id="rId34" w:history="1">
        <w:r w:rsidR="00FA7BE3" w:rsidRPr="00BA4857">
          <w:rPr>
            <w:rStyle w:val="Hyperlink"/>
            <w:lang w:val="cy-GB"/>
          </w:rPr>
          <w:t>https://gov.wales/supporting-those-risk-re-offending</w:t>
        </w:r>
      </w:hyperlink>
      <w:r w:rsidR="00FA7BE3" w:rsidRPr="00BA4857">
        <w:rPr>
          <w:lang w:val="cy-GB"/>
        </w:rPr>
        <w:t xml:space="preserve"> </w:t>
      </w:r>
    </w:p>
    <w:p w14:paraId="7163B905" w14:textId="5B8D6C07" w:rsidR="00933621" w:rsidRPr="00BA4857" w:rsidRDefault="00D01C6A" w:rsidP="00933621">
      <w:pPr>
        <w:pStyle w:val="Heading2"/>
        <w:jc w:val="both"/>
        <w:rPr>
          <w:lang w:val="cy-GB"/>
        </w:rPr>
      </w:pPr>
      <w:bookmarkStart w:id="10" w:name="_Toc517366886"/>
      <w:r w:rsidRPr="00BA4857">
        <w:rPr>
          <w:lang w:val="cy-GB"/>
        </w:rPr>
        <w:t>Adolygiad</w:t>
      </w:r>
      <w:r w:rsidR="00933621" w:rsidRPr="00BA4857">
        <w:rPr>
          <w:lang w:val="cy-GB"/>
        </w:rPr>
        <w:t xml:space="preserve"> Farmer </w:t>
      </w:r>
      <w:r w:rsidRPr="00BA4857">
        <w:rPr>
          <w:lang w:val="cy-GB"/>
        </w:rPr>
        <w:t>ar Rwymau Teuluol</w:t>
      </w:r>
    </w:p>
    <w:p w14:paraId="19BDDD7E" w14:textId="6E9554F2" w:rsidR="00933621" w:rsidRPr="00BA4857" w:rsidRDefault="00D01C6A" w:rsidP="00933621">
      <w:pPr>
        <w:jc w:val="both"/>
        <w:rPr>
          <w:lang w:val="cy-GB"/>
        </w:rPr>
      </w:pPr>
      <w:r w:rsidRPr="00BA4857">
        <w:rPr>
          <w:lang w:val="cy-GB"/>
        </w:rPr>
        <w:t>Yn</w:t>
      </w:r>
      <w:r w:rsidR="00933621" w:rsidRPr="00BA4857">
        <w:rPr>
          <w:lang w:val="cy-GB"/>
        </w:rPr>
        <w:t xml:space="preserve"> 2016 </w:t>
      </w:r>
      <w:r w:rsidRPr="00BA4857">
        <w:rPr>
          <w:lang w:val="cy-GB"/>
        </w:rPr>
        <w:t>gofynnodd y Llywodraeth i’r Arglwydd</w:t>
      </w:r>
      <w:r w:rsidR="00933621" w:rsidRPr="00BA4857">
        <w:rPr>
          <w:lang w:val="cy-GB"/>
        </w:rPr>
        <w:t xml:space="preserve"> Farmer, </w:t>
      </w:r>
      <w:r w:rsidRPr="00BA4857">
        <w:rPr>
          <w:lang w:val="cy-GB"/>
        </w:rPr>
        <w:t>sy’n aelod o Dŷ’r Arglwyddi</w:t>
      </w:r>
      <w:r w:rsidR="00933621" w:rsidRPr="00BA4857">
        <w:rPr>
          <w:lang w:val="cy-GB"/>
        </w:rPr>
        <w:t xml:space="preserve">, </w:t>
      </w:r>
      <w:r w:rsidRPr="00BA4857">
        <w:rPr>
          <w:lang w:val="cy-GB"/>
        </w:rPr>
        <w:t>i ymchwilio i sut</w:t>
      </w:r>
      <w:r w:rsidR="00933621" w:rsidRPr="00BA4857">
        <w:rPr>
          <w:lang w:val="cy-GB"/>
        </w:rPr>
        <w:t xml:space="preserve"> </w:t>
      </w:r>
      <w:r w:rsidRPr="00BA4857">
        <w:rPr>
          <w:lang w:val="cy-GB"/>
        </w:rPr>
        <w:t>y gallai cysylltu carcharorion â</w:t>
      </w:r>
      <w:r w:rsidR="00933621" w:rsidRPr="00BA4857">
        <w:rPr>
          <w:lang w:val="cy-GB"/>
        </w:rPr>
        <w:t xml:space="preserve"> </w:t>
      </w:r>
      <w:r w:rsidRPr="00BA4857">
        <w:rPr>
          <w:lang w:val="cy-GB"/>
        </w:rPr>
        <w:t>phobl sy’n annwyl iddynt</w:t>
      </w:r>
      <w:r w:rsidR="00933621" w:rsidRPr="00BA4857">
        <w:rPr>
          <w:lang w:val="cy-GB"/>
        </w:rPr>
        <w:t xml:space="preserve"> </w:t>
      </w:r>
      <w:r w:rsidR="009F7D79" w:rsidRPr="00BA4857">
        <w:rPr>
          <w:lang w:val="cy-GB"/>
        </w:rPr>
        <w:t>wella</w:t>
      </w:r>
      <w:r w:rsidRPr="00BA4857">
        <w:rPr>
          <w:lang w:val="cy-GB"/>
        </w:rPr>
        <w:t xml:space="preserve"> lles troseddwyr</w:t>
      </w:r>
      <w:r w:rsidR="00933621" w:rsidRPr="00BA4857">
        <w:rPr>
          <w:lang w:val="cy-GB"/>
        </w:rPr>
        <w:t xml:space="preserve">, </w:t>
      </w:r>
      <w:r w:rsidRPr="00BA4857">
        <w:rPr>
          <w:lang w:val="cy-GB"/>
        </w:rPr>
        <w:t>cynorthwyo i gadw’r cyhoedd yn ddiogel a</w:t>
      </w:r>
      <w:r w:rsidR="00933621" w:rsidRPr="00BA4857">
        <w:rPr>
          <w:lang w:val="cy-GB"/>
        </w:rPr>
        <w:t xml:space="preserve"> </w:t>
      </w:r>
      <w:r w:rsidRPr="00BA4857">
        <w:rPr>
          <w:lang w:val="cy-GB"/>
        </w:rPr>
        <w:t>lleihau aildroseddu</w:t>
      </w:r>
      <w:r w:rsidR="00933621" w:rsidRPr="00BA4857">
        <w:rPr>
          <w:lang w:val="cy-GB"/>
        </w:rPr>
        <w:t>.</w:t>
      </w:r>
    </w:p>
    <w:p w14:paraId="23E6FB2C" w14:textId="4AA16801" w:rsidR="00933621" w:rsidRPr="00BA4857" w:rsidRDefault="00D01C6A" w:rsidP="00933621">
      <w:pPr>
        <w:jc w:val="both"/>
        <w:rPr>
          <w:lang w:val="cy-GB"/>
        </w:rPr>
      </w:pPr>
      <w:r w:rsidRPr="00BA4857">
        <w:rPr>
          <w:lang w:val="cy-GB"/>
        </w:rPr>
        <w:t>Cyhoeddwyr adroddiad yr Arglwydd</w:t>
      </w:r>
      <w:r w:rsidR="00933621" w:rsidRPr="00BA4857">
        <w:rPr>
          <w:lang w:val="cy-GB"/>
        </w:rPr>
        <w:t xml:space="preserve"> Farmer</w:t>
      </w:r>
      <w:r w:rsidRPr="00BA4857">
        <w:rPr>
          <w:lang w:val="cy-GB"/>
        </w:rPr>
        <w:t xml:space="preserve"> y</w:t>
      </w:r>
      <w:r w:rsidR="00933621" w:rsidRPr="00BA4857">
        <w:rPr>
          <w:lang w:val="cy-GB"/>
        </w:rPr>
        <w:t xml:space="preserve">n 2017 </w:t>
      </w:r>
      <w:r w:rsidRPr="00BA4857">
        <w:rPr>
          <w:lang w:val="cy-GB"/>
        </w:rPr>
        <w:t>a dywed y dylai cyswllt gyda theulu a chyfeillion fod</w:t>
      </w:r>
      <w:r w:rsidR="00933621" w:rsidRPr="00BA4857">
        <w:rPr>
          <w:lang w:val="cy-GB"/>
        </w:rPr>
        <w:t xml:space="preserve"> </w:t>
      </w:r>
      <w:r w:rsidRPr="00BA4857">
        <w:rPr>
          <w:lang w:val="cy-GB"/>
        </w:rPr>
        <w:t>yn</w:t>
      </w:r>
      <w:r w:rsidR="00933621" w:rsidRPr="00BA4857">
        <w:rPr>
          <w:lang w:val="cy-GB"/>
        </w:rPr>
        <w:t xml:space="preserve"> ‘</w:t>
      </w:r>
      <w:r w:rsidRPr="00BA4857">
        <w:rPr>
          <w:lang w:val="cy-GB"/>
        </w:rPr>
        <w:t>Edau Arian</w:t>
      </w:r>
      <w:r w:rsidR="00933621" w:rsidRPr="00BA4857">
        <w:rPr>
          <w:lang w:val="cy-GB"/>
        </w:rPr>
        <w:t xml:space="preserve">’ </w:t>
      </w:r>
      <w:r w:rsidR="001C6025" w:rsidRPr="00BA4857">
        <w:rPr>
          <w:lang w:val="cy-GB"/>
        </w:rPr>
        <w:t xml:space="preserve">sy’n rhedeg </w:t>
      </w:r>
      <w:r w:rsidRPr="00BA4857">
        <w:rPr>
          <w:lang w:val="cy-GB"/>
        </w:rPr>
        <w:t>drwy’r carchar</w:t>
      </w:r>
      <w:r w:rsidR="00933621" w:rsidRPr="00BA4857">
        <w:rPr>
          <w:lang w:val="cy-GB"/>
        </w:rPr>
        <w:t xml:space="preserve">. </w:t>
      </w:r>
      <w:r w:rsidR="001C6025" w:rsidRPr="00BA4857">
        <w:rPr>
          <w:lang w:val="cy-GB"/>
        </w:rPr>
        <w:t>Cyhoeddodd hefyd adroddiad y</w:t>
      </w:r>
      <w:r w:rsidR="00933621" w:rsidRPr="00BA4857">
        <w:rPr>
          <w:lang w:val="cy-GB"/>
        </w:rPr>
        <w:t xml:space="preserve">n 2019 </w:t>
      </w:r>
      <w:r w:rsidR="001C6025" w:rsidRPr="00BA4857">
        <w:rPr>
          <w:lang w:val="cy-GB"/>
        </w:rPr>
        <w:t>a oedd yn ystyried merched</w:t>
      </w:r>
      <w:r w:rsidR="00933621" w:rsidRPr="00BA4857">
        <w:rPr>
          <w:lang w:val="cy-GB"/>
        </w:rPr>
        <w:t xml:space="preserve">, </w:t>
      </w:r>
      <w:r w:rsidR="001C6025" w:rsidRPr="00BA4857">
        <w:rPr>
          <w:lang w:val="cy-GB"/>
        </w:rPr>
        <w:t>ac a ganfu fod rhwymau teuluol yn</w:t>
      </w:r>
      <w:r w:rsidR="00933621" w:rsidRPr="00BA4857">
        <w:rPr>
          <w:lang w:val="cy-GB"/>
        </w:rPr>
        <w:t xml:space="preserve"> “</w:t>
      </w:r>
      <w:r w:rsidR="001C6025" w:rsidRPr="00BA4857">
        <w:rPr>
          <w:lang w:val="cy-GB"/>
        </w:rPr>
        <w:t>llwyr anhepgor</w:t>
      </w:r>
      <w:r w:rsidR="00933621" w:rsidRPr="00BA4857">
        <w:rPr>
          <w:lang w:val="cy-GB"/>
        </w:rPr>
        <w:t>”.</w:t>
      </w:r>
    </w:p>
    <w:p w14:paraId="6F3E9D00" w14:textId="4AA8FC4B" w:rsidR="00933621" w:rsidRPr="00BA4857" w:rsidRDefault="001C6025" w:rsidP="00933621">
      <w:pPr>
        <w:jc w:val="both"/>
        <w:rPr>
          <w:lang w:val="cy-GB"/>
        </w:rPr>
      </w:pPr>
      <w:r w:rsidRPr="00BA4857">
        <w:rPr>
          <w:lang w:val="cy-GB"/>
        </w:rPr>
        <w:t>Gwnaeth adroddiad</w:t>
      </w:r>
      <w:r w:rsidR="00933621" w:rsidRPr="00BA4857">
        <w:rPr>
          <w:lang w:val="cy-GB"/>
        </w:rPr>
        <w:t xml:space="preserve"> 2017 19 </w:t>
      </w:r>
      <w:r w:rsidRPr="00BA4857">
        <w:rPr>
          <w:lang w:val="cy-GB"/>
        </w:rPr>
        <w:t>argymhelliad i wella’r</w:t>
      </w:r>
      <w:r w:rsidR="00933621" w:rsidRPr="00BA4857">
        <w:rPr>
          <w:lang w:val="cy-GB"/>
        </w:rPr>
        <w:t xml:space="preserve"> </w:t>
      </w:r>
      <w:r w:rsidRPr="00BA4857">
        <w:rPr>
          <w:lang w:val="cy-GB"/>
        </w:rPr>
        <w:t>berthynas rhwng carcharorion a’u teuluoedd a’u cyfeillion</w:t>
      </w:r>
      <w:r w:rsidR="00933621" w:rsidRPr="00BA4857">
        <w:rPr>
          <w:lang w:val="cy-GB"/>
        </w:rPr>
        <w:t xml:space="preserve">. </w:t>
      </w:r>
      <w:r w:rsidRPr="00BA4857">
        <w:rPr>
          <w:lang w:val="cy-GB"/>
        </w:rPr>
        <w:t>Mae’r Weinyddiaeth Gyfiawnder</w:t>
      </w:r>
      <w:r w:rsidR="00933621" w:rsidRPr="00BA4857">
        <w:rPr>
          <w:lang w:val="cy-GB"/>
        </w:rPr>
        <w:t xml:space="preserve"> (MoJ) </w:t>
      </w:r>
      <w:r w:rsidRPr="00BA4857">
        <w:rPr>
          <w:lang w:val="cy-GB"/>
        </w:rPr>
        <w:t>a</w:t>
      </w:r>
      <w:r w:rsidR="00933621" w:rsidRPr="00BA4857">
        <w:rPr>
          <w:lang w:val="cy-GB"/>
        </w:rPr>
        <w:t xml:space="preserve"> HMPPS </w:t>
      </w:r>
      <w:r w:rsidR="00407528" w:rsidRPr="00BA4857">
        <w:rPr>
          <w:lang w:val="cy-GB"/>
        </w:rPr>
        <w:t>yn gweithredu ar sail yr argymhellion hyn</w:t>
      </w:r>
      <w:r w:rsidR="00933621" w:rsidRPr="00BA4857">
        <w:rPr>
          <w:lang w:val="cy-GB"/>
        </w:rPr>
        <w:t xml:space="preserve"> </w:t>
      </w:r>
      <w:r w:rsidR="00407528" w:rsidRPr="00BA4857">
        <w:rPr>
          <w:lang w:val="cy-GB"/>
        </w:rPr>
        <w:t>ac fe’u hadlewyrchir drwy’r strategaeth hon</w:t>
      </w:r>
      <w:r w:rsidR="00933621" w:rsidRPr="00BA4857">
        <w:rPr>
          <w:lang w:val="cy-GB"/>
        </w:rPr>
        <w:t>.</w:t>
      </w:r>
    </w:p>
    <w:p w14:paraId="5019F6EB" w14:textId="131C2C8C" w:rsidR="00933621" w:rsidRPr="00BA4857" w:rsidRDefault="00407528" w:rsidP="00933621">
      <w:pPr>
        <w:jc w:val="both"/>
        <w:rPr>
          <w:lang w:val="cy-GB"/>
        </w:rPr>
      </w:pPr>
      <w:r w:rsidRPr="00BA4857">
        <w:rPr>
          <w:lang w:val="cy-GB"/>
        </w:rPr>
        <w:t>Ceir rhagor o wybodaeth yma</w:t>
      </w:r>
      <w:r w:rsidR="00933621" w:rsidRPr="00BA4857">
        <w:rPr>
          <w:lang w:val="cy-GB"/>
        </w:rPr>
        <w:t xml:space="preserve">: </w:t>
      </w:r>
      <w:hyperlink r:id="rId35" w:history="1">
        <w:r w:rsidR="00933621" w:rsidRPr="00BA4857">
          <w:rPr>
            <w:rStyle w:val="Hyperlink"/>
            <w:lang w:val="cy-GB"/>
          </w:rPr>
          <w:t>https://www.gov.uk/government/news/landmark-review-places-family-ties-at-the-heart-of-prison-reform</w:t>
        </w:r>
      </w:hyperlink>
      <w:r w:rsidR="00933621" w:rsidRPr="00BA4857">
        <w:rPr>
          <w:lang w:val="cy-GB"/>
        </w:rPr>
        <w:t xml:space="preserve"> </w:t>
      </w:r>
    </w:p>
    <w:p w14:paraId="0F228132" w14:textId="5459904D" w:rsidR="00933621" w:rsidRPr="00BA4857" w:rsidRDefault="00407528" w:rsidP="00933621">
      <w:pPr>
        <w:rPr>
          <w:lang w:val="cy-GB"/>
        </w:rPr>
      </w:pPr>
      <w:r w:rsidRPr="00BA4857">
        <w:rPr>
          <w:lang w:val="cy-GB"/>
        </w:rPr>
        <w:t>Ac yma</w:t>
      </w:r>
      <w:r w:rsidR="00933621" w:rsidRPr="00BA4857">
        <w:rPr>
          <w:lang w:val="cy-GB"/>
        </w:rPr>
        <w:t xml:space="preserve">: </w:t>
      </w:r>
      <w:hyperlink r:id="rId36" w:history="1">
        <w:r w:rsidR="00933621" w:rsidRPr="00BA4857">
          <w:rPr>
            <w:rStyle w:val="Hyperlink"/>
            <w:lang w:val="cy-GB"/>
          </w:rPr>
          <w:t>https://www.gov.uk/government/news/review-finds-family-ties-utterly-indispensable-to-rehabilitation-of-female-offenders</w:t>
        </w:r>
      </w:hyperlink>
      <w:r w:rsidR="00933621" w:rsidRPr="00BA4857">
        <w:rPr>
          <w:lang w:val="cy-GB"/>
        </w:rPr>
        <w:t xml:space="preserve"> </w:t>
      </w:r>
    </w:p>
    <w:p w14:paraId="60DFFD29" w14:textId="7FFE0E17" w:rsidR="008C268C" w:rsidRPr="00BA4857" w:rsidRDefault="00407528" w:rsidP="00F7273A">
      <w:pPr>
        <w:pStyle w:val="Heading2"/>
        <w:jc w:val="both"/>
        <w:rPr>
          <w:lang w:val="cy-GB"/>
        </w:rPr>
      </w:pPr>
      <w:r w:rsidRPr="00BA4857">
        <w:rPr>
          <w:lang w:val="cy-GB"/>
        </w:rPr>
        <w:t>Cwrdd ag anghenion</w:t>
      </w:r>
      <w:r w:rsidR="008C268C" w:rsidRPr="00BA4857">
        <w:rPr>
          <w:lang w:val="cy-GB"/>
        </w:rPr>
        <w:t xml:space="preserve"> </w:t>
      </w:r>
      <w:r w:rsidRPr="00BA4857">
        <w:rPr>
          <w:lang w:val="cy-GB"/>
        </w:rPr>
        <w:t>pobl sydd wedi bod mewn gofal</w:t>
      </w:r>
    </w:p>
    <w:p w14:paraId="10523DFA" w14:textId="0070A8B1" w:rsidR="008C268C" w:rsidRPr="00BA4857" w:rsidRDefault="00407528" w:rsidP="002634A9">
      <w:pPr>
        <w:jc w:val="both"/>
        <w:rPr>
          <w:lang w:val="cy-GB"/>
        </w:rPr>
      </w:pPr>
      <w:r w:rsidRPr="00BA4857">
        <w:rPr>
          <w:lang w:val="cy-GB"/>
        </w:rPr>
        <w:t xml:space="preserve">Mae gan </w:t>
      </w:r>
      <w:r w:rsidR="008C268C" w:rsidRPr="00BA4857">
        <w:rPr>
          <w:lang w:val="cy-GB"/>
        </w:rPr>
        <w:t xml:space="preserve">24% </w:t>
      </w:r>
      <w:r w:rsidRPr="00BA4857">
        <w:rPr>
          <w:lang w:val="cy-GB"/>
        </w:rPr>
        <w:t xml:space="preserve">o </w:t>
      </w:r>
      <w:r w:rsidR="009F7D79" w:rsidRPr="00BA4857">
        <w:rPr>
          <w:lang w:val="cy-GB"/>
        </w:rPr>
        <w:t>oedolion</w:t>
      </w:r>
      <w:r w:rsidRPr="00BA4857">
        <w:rPr>
          <w:lang w:val="cy-GB"/>
        </w:rPr>
        <w:t xml:space="preserve"> hanes</w:t>
      </w:r>
      <w:r w:rsidR="008C268C" w:rsidRPr="00BA4857">
        <w:rPr>
          <w:lang w:val="cy-GB"/>
        </w:rPr>
        <w:t xml:space="preserve"> </w:t>
      </w:r>
      <w:r w:rsidRPr="00BA4857">
        <w:rPr>
          <w:lang w:val="cy-GB"/>
        </w:rPr>
        <w:t>o dreulio rhywfaint o amser mewn gofal</w:t>
      </w:r>
      <w:r w:rsidR="001D7A53" w:rsidRPr="00BA4857">
        <w:rPr>
          <w:lang w:val="cy-GB"/>
        </w:rPr>
        <w:t xml:space="preserve">. </w:t>
      </w:r>
      <w:r w:rsidRPr="00BA4857">
        <w:rPr>
          <w:lang w:val="cy-GB"/>
        </w:rPr>
        <w:t>Fodd bynnag</w:t>
      </w:r>
      <w:r w:rsidR="001D7A53" w:rsidRPr="00BA4857">
        <w:rPr>
          <w:lang w:val="cy-GB"/>
        </w:rPr>
        <w:t xml:space="preserve">, </w:t>
      </w:r>
      <w:r w:rsidRPr="00BA4857">
        <w:rPr>
          <w:lang w:val="cy-GB"/>
        </w:rPr>
        <w:t xml:space="preserve">mae gan </w:t>
      </w:r>
      <w:r w:rsidR="008C268C" w:rsidRPr="00BA4857">
        <w:rPr>
          <w:lang w:val="cy-GB"/>
        </w:rPr>
        <w:t xml:space="preserve">49% </w:t>
      </w:r>
      <w:r w:rsidRPr="00BA4857">
        <w:rPr>
          <w:lang w:val="cy-GB"/>
        </w:rPr>
        <w:t>o’r troseddwyr dan</w:t>
      </w:r>
      <w:r w:rsidR="008C268C" w:rsidRPr="00BA4857">
        <w:rPr>
          <w:lang w:val="cy-GB"/>
        </w:rPr>
        <w:t xml:space="preserve"> 21 </w:t>
      </w:r>
      <w:r w:rsidRPr="00BA4857">
        <w:rPr>
          <w:lang w:val="cy-GB"/>
        </w:rPr>
        <w:t>oed hanes o fod mewn gofal</w:t>
      </w:r>
      <w:r w:rsidR="001D7A53" w:rsidRPr="00BA4857">
        <w:rPr>
          <w:lang w:val="cy-GB"/>
        </w:rPr>
        <w:t xml:space="preserve">. </w:t>
      </w:r>
      <w:r w:rsidRPr="00BA4857">
        <w:rPr>
          <w:lang w:val="cy-GB"/>
        </w:rPr>
        <w:t>Gall pobl sydd wedi cael profiad o fod mewn gofal</w:t>
      </w:r>
      <w:r w:rsidR="001D7A53" w:rsidRPr="00BA4857">
        <w:rPr>
          <w:lang w:val="cy-GB"/>
        </w:rPr>
        <w:t xml:space="preserve"> </w:t>
      </w:r>
      <w:r w:rsidRPr="00BA4857">
        <w:rPr>
          <w:lang w:val="cy-GB"/>
        </w:rPr>
        <w:t>fod ag anghenion cymdeithasol a phersonol dwysach</w:t>
      </w:r>
      <w:r w:rsidR="008E7B17" w:rsidRPr="00BA4857">
        <w:rPr>
          <w:lang w:val="cy-GB"/>
        </w:rPr>
        <w:t>, anghenion dwysach mewn perthynas â throseddu</w:t>
      </w:r>
      <w:r w:rsidR="001D7A53" w:rsidRPr="00BA4857">
        <w:rPr>
          <w:lang w:val="cy-GB"/>
        </w:rPr>
        <w:t xml:space="preserve"> </w:t>
      </w:r>
      <w:r w:rsidR="008E7B17" w:rsidRPr="00BA4857">
        <w:rPr>
          <w:lang w:val="cy-GB"/>
        </w:rPr>
        <w:t>a gall fod arnynt angen mwy o gefnogaeth</w:t>
      </w:r>
      <w:r w:rsidR="008C268C" w:rsidRPr="00BA4857">
        <w:rPr>
          <w:lang w:val="cy-GB"/>
        </w:rPr>
        <w:t>.</w:t>
      </w:r>
    </w:p>
    <w:p w14:paraId="2AB599CA" w14:textId="68D129F4" w:rsidR="00E543DB" w:rsidRPr="00BA4857" w:rsidRDefault="008E7B17" w:rsidP="002634A9">
      <w:pPr>
        <w:jc w:val="both"/>
        <w:rPr>
          <w:lang w:val="cy-GB"/>
        </w:rPr>
      </w:pPr>
      <w:r w:rsidRPr="00BA4857">
        <w:rPr>
          <w:lang w:val="cy-GB"/>
        </w:rPr>
        <w:t>Gan hynny mae’n hanfodol ein bod yn ddiatreg yn adnabod</w:t>
      </w:r>
      <w:r w:rsidR="00E543DB" w:rsidRPr="00BA4857">
        <w:rPr>
          <w:lang w:val="cy-GB"/>
        </w:rPr>
        <w:t xml:space="preserve"> </w:t>
      </w:r>
      <w:r w:rsidRPr="00BA4857">
        <w:rPr>
          <w:lang w:val="cy-GB"/>
        </w:rPr>
        <w:t>y rhai sydd wedi gadael gofal ac yn darparu</w:t>
      </w:r>
      <w:r w:rsidR="00E543DB" w:rsidRPr="00BA4857">
        <w:rPr>
          <w:lang w:val="cy-GB"/>
        </w:rPr>
        <w:t xml:space="preserve"> </w:t>
      </w:r>
      <w:r w:rsidRPr="00BA4857">
        <w:rPr>
          <w:lang w:val="cy-GB"/>
        </w:rPr>
        <w:t>gefnogaeth y mae arnynt ei hangen</w:t>
      </w:r>
      <w:r w:rsidR="00E543DB" w:rsidRPr="00BA4857">
        <w:rPr>
          <w:lang w:val="cy-GB"/>
        </w:rPr>
        <w:t xml:space="preserve">. </w:t>
      </w:r>
      <w:r w:rsidRPr="00BA4857">
        <w:rPr>
          <w:lang w:val="cy-GB"/>
        </w:rPr>
        <w:t>Yn rhan o’r fframwaith y cyfeiriwyd ati uchod, rydym wedi</w:t>
      </w:r>
      <w:r w:rsidR="00E543DB" w:rsidRPr="00BA4857">
        <w:rPr>
          <w:lang w:val="cy-GB"/>
        </w:rPr>
        <w:t xml:space="preserve"> </w:t>
      </w:r>
      <w:r w:rsidRPr="00BA4857">
        <w:rPr>
          <w:lang w:val="cy-GB"/>
        </w:rPr>
        <w:t>gweithio gyda Llywodraeth Cymru a phartneriaid eraill</w:t>
      </w:r>
      <w:r w:rsidR="00E543DB" w:rsidRPr="00BA4857">
        <w:rPr>
          <w:lang w:val="cy-GB"/>
        </w:rPr>
        <w:t xml:space="preserve"> </w:t>
      </w:r>
      <w:r w:rsidRPr="00BA4857">
        <w:rPr>
          <w:lang w:val="cy-GB"/>
        </w:rPr>
        <w:t>i sefydlu grŵp i edrych ar</w:t>
      </w:r>
      <w:r w:rsidR="00E543DB" w:rsidRPr="00BA4857">
        <w:rPr>
          <w:lang w:val="cy-GB"/>
        </w:rPr>
        <w:t xml:space="preserve"> </w:t>
      </w:r>
      <w:r w:rsidRPr="00BA4857">
        <w:rPr>
          <w:lang w:val="cy-GB"/>
        </w:rPr>
        <w:t>wella pethau ar gyfer y rhai sy’n gadael gofal</w:t>
      </w:r>
      <w:r w:rsidR="00E543DB" w:rsidRPr="00BA4857">
        <w:rPr>
          <w:lang w:val="cy-GB"/>
        </w:rPr>
        <w:t xml:space="preserve">. </w:t>
      </w:r>
      <w:r w:rsidRPr="00BA4857">
        <w:rPr>
          <w:lang w:val="cy-GB"/>
        </w:rPr>
        <w:t>Mae’r grŵp hwn yn anelu at gyflawni’r</w:t>
      </w:r>
      <w:r w:rsidR="00E543DB" w:rsidRPr="00BA4857">
        <w:rPr>
          <w:lang w:val="cy-GB"/>
        </w:rPr>
        <w:t xml:space="preserve"> </w:t>
      </w:r>
      <w:r w:rsidRPr="00BA4857">
        <w:rPr>
          <w:lang w:val="cy-GB"/>
        </w:rPr>
        <w:t xml:space="preserve">canlynol erbyn Ebrill </w:t>
      </w:r>
      <w:r w:rsidR="00E543DB" w:rsidRPr="00BA4857">
        <w:rPr>
          <w:lang w:val="cy-GB"/>
        </w:rPr>
        <w:t>2022:</w:t>
      </w:r>
    </w:p>
    <w:p w14:paraId="3FA1682E" w14:textId="1451B440" w:rsidR="001D7A53" w:rsidRPr="00BA4857" w:rsidRDefault="00E543DB" w:rsidP="008C268C">
      <w:pPr>
        <w:rPr>
          <w:lang w:val="cy-GB"/>
        </w:rPr>
      </w:pPr>
      <w:r w:rsidRPr="00BA4857">
        <w:rPr>
          <w:noProof/>
          <w:lang w:eastAsia="en-GB" w:bidi="ar-SA"/>
        </w:rPr>
        <w:drawing>
          <wp:inline distT="0" distB="0" distL="0" distR="0" wp14:anchorId="0AAACEAC" wp14:editId="17B5830B">
            <wp:extent cx="6305550" cy="3095625"/>
            <wp:effectExtent l="38100" t="0" r="19050" b="9525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669A0B60" w14:textId="3037CEAB" w:rsidR="00162F98" w:rsidRPr="00BA4857" w:rsidRDefault="00162F98" w:rsidP="00F7273A">
      <w:pPr>
        <w:pStyle w:val="Heading2"/>
        <w:jc w:val="both"/>
        <w:rPr>
          <w:lang w:val="cy-GB"/>
        </w:rPr>
      </w:pPr>
      <w:bookmarkStart w:id="11" w:name="_Toc517366887"/>
      <w:bookmarkEnd w:id="10"/>
      <w:r w:rsidRPr="00BA4857">
        <w:rPr>
          <w:i/>
          <w:lang w:val="cy-GB"/>
        </w:rPr>
        <w:t>Invisible Walls Wales</w:t>
      </w:r>
      <w:r w:rsidR="000644A2" w:rsidRPr="00BA4857">
        <w:rPr>
          <w:lang w:val="cy-GB"/>
        </w:rPr>
        <w:t xml:space="preserve"> </w:t>
      </w:r>
      <w:bookmarkEnd w:id="11"/>
      <w:r w:rsidR="007D47CF" w:rsidRPr="00BA4857">
        <w:rPr>
          <w:lang w:val="cy-GB"/>
        </w:rPr>
        <w:t>ac</w:t>
      </w:r>
      <w:r w:rsidR="000C68F4" w:rsidRPr="00BA4857">
        <w:rPr>
          <w:lang w:val="cy-GB"/>
        </w:rPr>
        <w:t xml:space="preserve"> </w:t>
      </w:r>
      <w:r w:rsidR="000C68F4" w:rsidRPr="00BA4857">
        <w:rPr>
          <w:i/>
          <w:lang w:val="cy-GB"/>
        </w:rPr>
        <w:t>Invisible Walls Accord</w:t>
      </w:r>
    </w:p>
    <w:p w14:paraId="3EB35018" w14:textId="70F5FA38" w:rsidR="00162F98" w:rsidRPr="00BA4857" w:rsidRDefault="007D47CF" w:rsidP="00F7273A">
      <w:pPr>
        <w:jc w:val="both"/>
        <w:rPr>
          <w:lang w:val="cy-GB"/>
        </w:rPr>
      </w:pPr>
      <w:r w:rsidRPr="00BA4857">
        <w:rPr>
          <w:lang w:val="cy-GB"/>
        </w:rPr>
        <w:t xml:space="preserve">Prosiect yn CEM Parc yw </w:t>
      </w:r>
      <w:r w:rsidR="00882835" w:rsidRPr="00BA4857">
        <w:rPr>
          <w:i/>
          <w:lang w:val="cy-GB"/>
        </w:rPr>
        <w:t>Invisible Walls Wales</w:t>
      </w:r>
      <w:r w:rsidR="00882835" w:rsidRPr="00BA4857">
        <w:rPr>
          <w:lang w:val="cy-GB"/>
        </w:rPr>
        <w:t xml:space="preserve"> (IWW)</w:t>
      </w:r>
      <w:r w:rsidR="00162F98" w:rsidRPr="00BA4857">
        <w:rPr>
          <w:lang w:val="cy-GB"/>
        </w:rPr>
        <w:t xml:space="preserve">, </w:t>
      </w:r>
      <w:r w:rsidRPr="00BA4857">
        <w:rPr>
          <w:lang w:val="cy-GB"/>
        </w:rPr>
        <w:t>sy’n anelu at gynnal a gwella’r berthynas rhwng carcharorion gwryw</w:t>
      </w:r>
      <w:r w:rsidR="00162F98" w:rsidRPr="00BA4857">
        <w:rPr>
          <w:lang w:val="cy-GB"/>
        </w:rPr>
        <w:t xml:space="preserve"> </w:t>
      </w:r>
      <w:r w:rsidRPr="00BA4857">
        <w:rPr>
          <w:lang w:val="cy-GB"/>
        </w:rPr>
        <w:t>a’u hanwyliaid</w:t>
      </w:r>
      <w:r w:rsidR="00162F98" w:rsidRPr="00BA4857">
        <w:rPr>
          <w:lang w:val="cy-GB"/>
        </w:rPr>
        <w:t>.</w:t>
      </w:r>
      <w:r w:rsidR="00450BFC" w:rsidRPr="00BA4857">
        <w:rPr>
          <w:lang w:val="cy-GB"/>
        </w:rPr>
        <w:t xml:space="preserve"> </w:t>
      </w:r>
      <w:r w:rsidR="00CC30BD" w:rsidRPr="00BA4857">
        <w:rPr>
          <w:lang w:val="cy-GB"/>
        </w:rPr>
        <w:t xml:space="preserve">Mae </w:t>
      </w:r>
      <w:r w:rsidR="00450BFC" w:rsidRPr="00BA4857">
        <w:rPr>
          <w:lang w:val="cy-GB"/>
        </w:rPr>
        <w:t xml:space="preserve">IWW </w:t>
      </w:r>
      <w:r w:rsidR="00CC30BD" w:rsidRPr="00BA4857">
        <w:rPr>
          <w:lang w:val="cy-GB"/>
        </w:rPr>
        <w:t>yn awr yn wasanaeth sefydlog</w:t>
      </w:r>
      <w:r w:rsidR="00450BFC" w:rsidRPr="00BA4857">
        <w:rPr>
          <w:lang w:val="cy-GB"/>
        </w:rPr>
        <w:t xml:space="preserve"> </w:t>
      </w:r>
      <w:r w:rsidR="00CC30BD" w:rsidRPr="00BA4857">
        <w:rPr>
          <w:lang w:val="cy-GB"/>
        </w:rPr>
        <w:t>a ariennir ar y cyd gan</w:t>
      </w:r>
      <w:r w:rsidR="00450BFC" w:rsidRPr="00BA4857">
        <w:rPr>
          <w:lang w:val="cy-GB"/>
        </w:rPr>
        <w:t xml:space="preserve"> G4S </w:t>
      </w:r>
      <w:r w:rsidR="00CC30BD" w:rsidRPr="00BA4857">
        <w:rPr>
          <w:lang w:val="cy-GB"/>
        </w:rPr>
        <w:t>a</w:t>
      </w:r>
      <w:r w:rsidR="00450BFC" w:rsidRPr="00BA4857">
        <w:rPr>
          <w:lang w:val="cy-GB"/>
        </w:rPr>
        <w:t xml:space="preserve"> HMPPS.</w:t>
      </w:r>
    </w:p>
    <w:p w14:paraId="001489FB" w14:textId="2103E8FE" w:rsidR="00450BFC" w:rsidRPr="00BA4857" w:rsidRDefault="00C662B8" w:rsidP="00F7273A">
      <w:pPr>
        <w:jc w:val="both"/>
        <w:rPr>
          <w:lang w:val="cy-GB"/>
        </w:rPr>
      </w:pPr>
      <w:r w:rsidRPr="00BA4857">
        <w:rPr>
          <w:lang w:val="cy-GB"/>
        </w:rPr>
        <w:t>Canfu gwerthusiad gan Brifysgol De Cymru fod</w:t>
      </w:r>
      <w:r w:rsidR="009C6E29" w:rsidRPr="00BA4857">
        <w:rPr>
          <w:lang w:val="cy-GB"/>
        </w:rPr>
        <w:t xml:space="preserve"> i ymyrraeth</w:t>
      </w:r>
      <w:r w:rsidR="00450BFC" w:rsidRPr="00BA4857">
        <w:rPr>
          <w:lang w:val="cy-GB"/>
        </w:rPr>
        <w:t xml:space="preserve"> IWW </w:t>
      </w:r>
      <w:r w:rsidR="009C6E29" w:rsidRPr="00BA4857">
        <w:rPr>
          <w:lang w:val="cy-GB"/>
        </w:rPr>
        <w:t>effaith gadarnhaol iawn</w:t>
      </w:r>
      <w:r w:rsidR="00450BFC" w:rsidRPr="00BA4857">
        <w:rPr>
          <w:lang w:val="cy-GB"/>
        </w:rPr>
        <w:t xml:space="preserve">. </w:t>
      </w:r>
      <w:r w:rsidR="009C6E29" w:rsidRPr="00BA4857">
        <w:rPr>
          <w:lang w:val="cy-GB"/>
        </w:rPr>
        <w:t>Awgryma’r astudiaeth fod pobl a oedd yn ymwneud ag</w:t>
      </w:r>
      <w:r w:rsidR="00450BFC" w:rsidRPr="00BA4857">
        <w:rPr>
          <w:lang w:val="cy-GB"/>
        </w:rPr>
        <w:t xml:space="preserve"> IWW </w:t>
      </w:r>
      <w:r w:rsidR="009C6E29" w:rsidRPr="00BA4857">
        <w:rPr>
          <w:lang w:val="cy-GB"/>
        </w:rPr>
        <w:t>wedi gwella eu sgiliau rhiantu</w:t>
      </w:r>
      <w:r w:rsidR="00450BFC" w:rsidRPr="00BA4857">
        <w:rPr>
          <w:lang w:val="cy-GB"/>
        </w:rPr>
        <w:t xml:space="preserve">, </w:t>
      </w:r>
      <w:r w:rsidR="009C6E29" w:rsidRPr="00BA4857">
        <w:rPr>
          <w:lang w:val="cy-GB"/>
        </w:rPr>
        <w:t>eu bod yn fwy tebygol o ffeindio llety a chyflogaeth sefydlog</w:t>
      </w:r>
      <w:r w:rsidR="00450BFC" w:rsidRPr="00BA4857">
        <w:rPr>
          <w:lang w:val="cy-GB"/>
        </w:rPr>
        <w:t xml:space="preserve"> </w:t>
      </w:r>
      <w:r w:rsidR="009C6E29" w:rsidRPr="00BA4857">
        <w:rPr>
          <w:lang w:val="cy-GB"/>
        </w:rPr>
        <w:t>ac yn llai tebygol o gamddefnyddio sylweddau</w:t>
      </w:r>
      <w:r w:rsidR="00450BFC" w:rsidRPr="00BA4857">
        <w:rPr>
          <w:lang w:val="cy-GB"/>
        </w:rPr>
        <w:t>.</w:t>
      </w:r>
    </w:p>
    <w:p w14:paraId="447B99EB" w14:textId="7BC16562" w:rsidR="000C68F4" w:rsidRPr="00BA4857" w:rsidRDefault="009C6E29" w:rsidP="009D39F7">
      <w:pPr>
        <w:jc w:val="both"/>
        <w:rPr>
          <w:lang w:val="cy-GB"/>
        </w:rPr>
      </w:pPr>
      <w:r w:rsidRPr="00BA4857">
        <w:rPr>
          <w:lang w:val="cy-GB"/>
        </w:rPr>
        <w:t xml:space="preserve">Ar hyn o bryd mae </w:t>
      </w:r>
      <w:r w:rsidR="009D39F7" w:rsidRPr="00BA4857">
        <w:rPr>
          <w:i/>
          <w:lang w:val="cy-GB"/>
        </w:rPr>
        <w:t>Invisible Walls</w:t>
      </w:r>
      <w:r w:rsidR="000C68F4" w:rsidRPr="00BA4857">
        <w:rPr>
          <w:i/>
          <w:lang w:val="cy-GB"/>
        </w:rPr>
        <w:t xml:space="preserve"> Wales</w:t>
      </w:r>
      <w:r w:rsidR="009D39F7" w:rsidRPr="00BA4857">
        <w:rPr>
          <w:lang w:val="cy-GB"/>
        </w:rPr>
        <w:t xml:space="preserve"> </w:t>
      </w:r>
      <w:r w:rsidRPr="00BA4857">
        <w:rPr>
          <w:lang w:val="cy-GB"/>
        </w:rPr>
        <w:t>yn ystyried darparu gwasanaethau i</w:t>
      </w:r>
      <w:r w:rsidR="009D39F7" w:rsidRPr="00BA4857">
        <w:rPr>
          <w:lang w:val="cy-GB"/>
        </w:rPr>
        <w:t xml:space="preserve"> </w:t>
      </w:r>
      <w:r w:rsidRPr="00BA4857">
        <w:rPr>
          <w:lang w:val="cy-GB"/>
        </w:rPr>
        <w:t>ferched yn CEM</w:t>
      </w:r>
      <w:r w:rsidR="000C68F4" w:rsidRPr="00BA4857">
        <w:rPr>
          <w:lang w:val="cy-GB"/>
        </w:rPr>
        <w:t xml:space="preserve"> Eastwood Park.</w:t>
      </w:r>
    </w:p>
    <w:p w14:paraId="19F36417" w14:textId="22AD9AB7" w:rsidR="009D39F7" w:rsidRPr="00BA4857" w:rsidRDefault="009C6E29" w:rsidP="009D39F7">
      <w:pPr>
        <w:jc w:val="both"/>
        <w:rPr>
          <w:lang w:val="cy-GB"/>
        </w:rPr>
      </w:pPr>
      <w:r w:rsidRPr="00BA4857">
        <w:rPr>
          <w:lang w:val="cy-GB"/>
        </w:rPr>
        <w:t>At hynny</w:t>
      </w:r>
      <w:r w:rsidR="009D39F7" w:rsidRPr="00BA4857">
        <w:rPr>
          <w:lang w:val="cy-GB"/>
        </w:rPr>
        <w:t xml:space="preserve">, </w:t>
      </w:r>
      <w:r w:rsidRPr="00BA4857">
        <w:rPr>
          <w:lang w:val="cy-GB"/>
        </w:rPr>
        <w:t xml:space="preserve">mae </w:t>
      </w:r>
      <w:r w:rsidR="000C68F4" w:rsidRPr="00BA4857">
        <w:rPr>
          <w:i/>
          <w:lang w:val="cy-GB"/>
        </w:rPr>
        <w:t>Invisible Walls Accord</w:t>
      </w:r>
      <w:r w:rsidR="000C68F4" w:rsidRPr="00BA4857">
        <w:rPr>
          <w:lang w:val="cy-GB"/>
        </w:rPr>
        <w:t xml:space="preserve"> </w:t>
      </w:r>
      <w:r w:rsidRPr="00BA4857">
        <w:rPr>
          <w:lang w:val="cy-GB"/>
        </w:rPr>
        <w:t>yn brosiect ar wahân yn y gymuned</w:t>
      </w:r>
      <w:r w:rsidR="00826F1E" w:rsidRPr="00BA4857">
        <w:rPr>
          <w:lang w:val="cy-GB"/>
        </w:rPr>
        <w:t xml:space="preserve">, </w:t>
      </w:r>
      <w:r w:rsidRPr="00BA4857">
        <w:rPr>
          <w:lang w:val="cy-GB"/>
        </w:rPr>
        <w:t>sy’n cael ei redeg gan</w:t>
      </w:r>
      <w:r w:rsidR="00826F1E" w:rsidRPr="00BA4857">
        <w:rPr>
          <w:lang w:val="cy-GB"/>
        </w:rPr>
        <w:t xml:space="preserve"> Barnardo’s </w:t>
      </w:r>
      <w:r w:rsidRPr="00BA4857">
        <w:rPr>
          <w:lang w:val="cy-GB"/>
        </w:rPr>
        <w:t>a’i gefnogi gan amryw bartneriaid yn cynnwys y gwasanaeth prawf</w:t>
      </w:r>
      <w:r w:rsidR="000C68F4" w:rsidRPr="00BA4857">
        <w:rPr>
          <w:lang w:val="cy-GB"/>
        </w:rPr>
        <w:t xml:space="preserve">. </w:t>
      </w:r>
      <w:r w:rsidR="00EA6B31" w:rsidRPr="00BA4857">
        <w:rPr>
          <w:lang w:val="cy-GB"/>
        </w:rPr>
        <w:t>Mae’r prosiect hwn yn amcanu</w:t>
      </w:r>
      <w:r w:rsidR="000C68F4" w:rsidRPr="00BA4857">
        <w:rPr>
          <w:lang w:val="cy-GB"/>
        </w:rPr>
        <w:t>:</w:t>
      </w:r>
    </w:p>
    <w:p w14:paraId="5188B81C" w14:textId="69A7686C" w:rsidR="009D39F7" w:rsidRPr="00BA4857" w:rsidRDefault="009D39F7" w:rsidP="009D39F7">
      <w:pPr>
        <w:jc w:val="both"/>
        <w:rPr>
          <w:lang w:val="cy-GB"/>
        </w:rPr>
      </w:pPr>
      <w:r w:rsidRPr="00BA4857">
        <w:rPr>
          <w:noProof/>
          <w:lang w:eastAsia="en-GB" w:bidi="ar-SA"/>
        </w:rPr>
        <w:drawing>
          <wp:inline distT="0" distB="0" distL="0" distR="0" wp14:anchorId="565DF783" wp14:editId="1B0563CC">
            <wp:extent cx="6419850" cy="1819275"/>
            <wp:effectExtent l="0" t="19050" r="38100" b="28575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72077258" w14:textId="44181B8F" w:rsidR="00C55D24" w:rsidRPr="00BA4857" w:rsidRDefault="00174D1B" w:rsidP="00C55D24">
      <w:pPr>
        <w:rPr>
          <w:rFonts w:ascii="Times New Roman" w:hAnsi="Times New Roman"/>
          <w:szCs w:val="24"/>
          <w:lang w:val="cy-GB" w:eastAsia="en-GB" w:bidi="ar-SA"/>
        </w:rPr>
      </w:pPr>
      <w:r w:rsidRPr="00BA4857">
        <w:rPr>
          <w:lang w:val="cy-GB"/>
        </w:rPr>
        <w:t>Yn rhan o’r gwaith hwn</w:t>
      </w:r>
      <w:r w:rsidR="00C55D24" w:rsidRPr="00BA4857">
        <w:rPr>
          <w:lang w:val="cy-GB"/>
        </w:rPr>
        <w:t xml:space="preserve">, </w:t>
      </w:r>
      <w:r w:rsidRPr="00BA4857">
        <w:rPr>
          <w:lang w:val="cy-GB"/>
        </w:rPr>
        <w:t xml:space="preserve">mae </w:t>
      </w:r>
      <w:r w:rsidR="00C55D24" w:rsidRPr="00BA4857">
        <w:rPr>
          <w:lang w:val="cy-GB"/>
        </w:rPr>
        <w:t xml:space="preserve">Barnardo’s </w:t>
      </w:r>
      <w:r w:rsidRPr="00BA4857">
        <w:rPr>
          <w:lang w:val="cy-GB"/>
        </w:rPr>
        <w:t>wedi cyhoeddi pecyn cymorth sy’n darparu</w:t>
      </w:r>
      <w:r w:rsidR="00C55D24" w:rsidRPr="00BA4857">
        <w:rPr>
          <w:lang w:val="cy-GB"/>
        </w:rPr>
        <w:t xml:space="preserve"> </w:t>
      </w:r>
      <w:r w:rsidRPr="00BA4857">
        <w:rPr>
          <w:lang w:val="cy-GB"/>
        </w:rPr>
        <w:t>adnoddau ar gyfer ysgolion i helpu</w:t>
      </w:r>
      <w:r w:rsidR="00C55D24" w:rsidRPr="00BA4857">
        <w:rPr>
          <w:lang w:val="cy-GB"/>
        </w:rPr>
        <w:t xml:space="preserve"> </w:t>
      </w:r>
      <w:r w:rsidR="009F7D79">
        <w:rPr>
          <w:lang w:val="cy-GB"/>
        </w:rPr>
        <w:t>i fynd i’r afael a</w:t>
      </w:r>
      <w:r w:rsidRPr="00BA4857">
        <w:rPr>
          <w:lang w:val="cy-GB"/>
        </w:rPr>
        <w:t>g effaith carchariad ar deuluoedd</w:t>
      </w:r>
      <w:r w:rsidR="00C55D24" w:rsidRPr="00BA4857">
        <w:rPr>
          <w:lang w:val="cy-GB"/>
        </w:rPr>
        <w:t xml:space="preserve">. </w:t>
      </w:r>
      <w:r w:rsidRPr="00BA4857">
        <w:rPr>
          <w:lang w:val="cy-GB"/>
        </w:rPr>
        <w:t>Gellir ei weld yma</w:t>
      </w:r>
      <w:r w:rsidR="00C55D24" w:rsidRPr="00BA4857">
        <w:rPr>
          <w:lang w:val="cy-GB"/>
        </w:rPr>
        <w:t xml:space="preserve">: </w:t>
      </w:r>
      <w:hyperlink r:id="rId47" w:history="1">
        <w:r w:rsidR="00C55D24" w:rsidRPr="00BA4857">
          <w:rPr>
            <w:rStyle w:val="Hyperlink"/>
            <w:lang w:val="cy-GB"/>
          </w:rPr>
          <w:t>https://www.barnardos.org.uk/invisible-walls-accord-toolkit</w:t>
        </w:r>
      </w:hyperlink>
      <w:r w:rsidR="00C55D24" w:rsidRPr="00BA4857">
        <w:rPr>
          <w:lang w:val="cy-GB"/>
        </w:rPr>
        <w:t>  </w:t>
      </w:r>
    </w:p>
    <w:p w14:paraId="2EFE0CD2" w14:textId="452F51BB" w:rsidR="00AF4020" w:rsidRPr="00BA4857" w:rsidRDefault="00174D1B" w:rsidP="00F7273A">
      <w:pPr>
        <w:jc w:val="both"/>
        <w:rPr>
          <w:lang w:val="cy-GB"/>
        </w:rPr>
      </w:pPr>
      <w:r w:rsidRPr="00BA4857">
        <w:rPr>
          <w:lang w:val="cy-GB"/>
        </w:rPr>
        <w:t xml:space="preserve">Mae’r strategaeth hon yn amcanu dysgu ar sail </w:t>
      </w:r>
      <w:r w:rsidR="00450E70" w:rsidRPr="00BA4857">
        <w:rPr>
          <w:lang w:val="cy-GB"/>
        </w:rPr>
        <w:t>profiad</w:t>
      </w:r>
      <w:r w:rsidRPr="00BA4857">
        <w:rPr>
          <w:lang w:val="cy-GB"/>
        </w:rPr>
        <w:t xml:space="preserve"> </w:t>
      </w:r>
      <w:r w:rsidR="00450BFC" w:rsidRPr="00BA4857">
        <w:rPr>
          <w:lang w:val="cy-GB"/>
        </w:rPr>
        <w:t xml:space="preserve">IWW </w:t>
      </w:r>
      <w:r w:rsidR="00256BDE" w:rsidRPr="00BA4857">
        <w:rPr>
          <w:lang w:val="cy-GB"/>
        </w:rPr>
        <w:t>a chanfod ffyrdd i ddefnyddio hynny yn ystad</w:t>
      </w:r>
      <w:r w:rsidR="00450BFC" w:rsidRPr="00BA4857">
        <w:rPr>
          <w:lang w:val="cy-GB"/>
        </w:rPr>
        <w:t xml:space="preserve"> HMPPS </w:t>
      </w:r>
      <w:r w:rsidR="00256BDE" w:rsidRPr="00BA4857">
        <w:rPr>
          <w:lang w:val="cy-GB"/>
        </w:rPr>
        <w:t>yng Nghymru</w:t>
      </w:r>
      <w:r w:rsidR="00450BFC" w:rsidRPr="00BA4857">
        <w:rPr>
          <w:lang w:val="cy-GB"/>
        </w:rPr>
        <w:t xml:space="preserve">, </w:t>
      </w:r>
      <w:r w:rsidR="00256BDE" w:rsidRPr="00BA4857">
        <w:rPr>
          <w:lang w:val="cy-GB"/>
        </w:rPr>
        <w:t>yn cynnwys safleoedd y gwasanaeth prawf</w:t>
      </w:r>
      <w:r w:rsidR="00450BFC" w:rsidRPr="00BA4857">
        <w:rPr>
          <w:lang w:val="cy-GB"/>
        </w:rPr>
        <w:t>.</w:t>
      </w:r>
    </w:p>
    <w:p w14:paraId="122B823D" w14:textId="1414DB82" w:rsidR="002875AD" w:rsidRPr="00BA4857" w:rsidRDefault="002875AD" w:rsidP="00754880">
      <w:pPr>
        <w:pStyle w:val="Heading2"/>
        <w:jc w:val="both"/>
        <w:rPr>
          <w:lang w:val="cy-GB"/>
        </w:rPr>
      </w:pPr>
      <w:bookmarkStart w:id="12" w:name="_Toc517366888"/>
      <w:r w:rsidRPr="00BA4857">
        <w:rPr>
          <w:noProof/>
          <w:lang w:eastAsia="en-GB" w:bidi="ar-SA"/>
        </w:rPr>
        <w:drawing>
          <wp:anchor distT="0" distB="0" distL="114300" distR="114300" simplePos="0" relativeHeight="251661314" behindDoc="0" locked="0" layoutInCell="1" allowOverlap="1" wp14:anchorId="13F8CA01" wp14:editId="4AA1C0BC">
            <wp:simplePos x="0" y="0"/>
            <wp:positionH relativeFrom="column">
              <wp:posOffset>3318510</wp:posOffset>
            </wp:positionH>
            <wp:positionV relativeFrom="paragraph">
              <wp:posOffset>253365</wp:posOffset>
            </wp:positionV>
            <wp:extent cx="3219450" cy="1815465"/>
            <wp:effectExtent l="0" t="0" r="0" b="0"/>
            <wp:wrapSquare wrapText="bothSides"/>
            <wp:docPr id="20" name="Picture 20" descr="C:\Users\IQO61A\AppData\Local\Microsoft\Windows\Temporary Internet Files\Content.Word\H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QO61A\AppData\Local\Microsoft\Windows\Temporary Internet Files\Content.Word\Hu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857">
        <w:rPr>
          <w:lang w:val="cy-GB"/>
        </w:rPr>
        <w:t xml:space="preserve"> </w:t>
      </w:r>
    </w:p>
    <w:p w14:paraId="0FF0B999" w14:textId="01B30F95" w:rsidR="002875AD" w:rsidRPr="00BA4857" w:rsidRDefault="00F359D3">
      <w:pPr>
        <w:spacing w:after="0" w:line="240" w:lineRule="auto"/>
        <w:rPr>
          <w:b/>
          <w:sz w:val="34"/>
          <w:lang w:val="cy-GB"/>
        </w:rPr>
      </w:pPr>
      <w:r w:rsidRPr="00BA4857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67458" behindDoc="0" locked="0" layoutInCell="1" allowOverlap="1" wp14:anchorId="5ECF89C0" wp14:editId="4664A6EA">
                <wp:simplePos x="0" y="0"/>
                <wp:positionH relativeFrom="margin">
                  <wp:align>right</wp:align>
                </wp:positionH>
                <wp:positionV relativeFrom="paragraph">
                  <wp:posOffset>1934845</wp:posOffset>
                </wp:positionV>
                <wp:extent cx="1628775" cy="467995"/>
                <wp:effectExtent l="0" t="0" r="9525" b="8255"/>
                <wp:wrapThrough wrapText="bothSides">
                  <wp:wrapPolygon edited="0">
                    <wp:start x="0" y="0"/>
                    <wp:lineTo x="0" y="21102"/>
                    <wp:lineTo x="21474" y="21102"/>
                    <wp:lineTo x="21474" y="0"/>
                    <wp:lineTo x="0" y="0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CA47E" w14:textId="2E75F5AC" w:rsidR="00BA4857" w:rsidRPr="00933621" w:rsidRDefault="00BA4857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Darparwyd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lluniau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gan</w:t>
                            </w:r>
                            <w:proofErr w:type="spellEnd"/>
                            <w:r w:rsidRPr="00933621">
                              <w:rPr>
                                <w:sz w:val="20"/>
                              </w:rPr>
                              <w:t xml:space="preserve"> G4S.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CF89C0" id="_x0000_s1027" type="#_x0000_t202" style="position:absolute;margin-left:77.05pt;margin-top:152.35pt;width:128.25pt;height:36.85pt;z-index:25166745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" stroked="f">
                <v:textbox>
                  <w:txbxContent>
                    <w:p w14:paraId="24BCA47E" w14:textId="2E75F5AC" w:rsidR="00BA4857" w:rsidRPr="00933621" w:rsidRDefault="00BA4857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Darparwyd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lluniau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gan</w:t>
                      </w:r>
                      <w:proofErr w:type="spellEnd"/>
                      <w:r w:rsidRPr="00933621">
                        <w:rPr>
                          <w:sz w:val="20"/>
                        </w:rPr>
                        <w:t xml:space="preserve"> G4S.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BA4857">
        <w:rPr>
          <w:noProof/>
          <w:lang w:eastAsia="en-GB" w:bidi="ar-SA"/>
        </w:rPr>
        <w:drawing>
          <wp:anchor distT="0" distB="0" distL="114300" distR="114300" simplePos="0" relativeHeight="251660290" behindDoc="0" locked="0" layoutInCell="1" allowOverlap="1" wp14:anchorId="329E61C2" wp14:editId="46C3D910">
            <wp:simplePos x="0" y="0"/>
            <wp:positionH relativeFrom="margin">
              <wp:posOffset>-406400</wp:posOffset>
            </wp:positionH>
            <wp:positionV relativeFrom="margin">
              <wp:posOffset>2141855</wp:posOffset>
            </wp:positionV>
            <wp:extent cx="4573905" cy="2962275"/>
            <wp:effectExtent l="0" t="0" r="0" b="9525"/>
            <wp:wrapSquare wrapText="bothSides"/>
            <wp:docPr id="21" name="Picture 21" descr="C:\Users\IQO61A\AppData\Local\Microsoft\Windows\Temporary Internet Files\Content.Word\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QO61A\AppData\Local\Microsoft\Windows\Temporary Internet Files\Content.Word\Hand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AD" w:rsidRPr="00BA4857">
        <w:rPr>
          <w:lang w:val="cy-GB"/>
        </w:rPr>
        <w:br w:type="page"/>
      </w:r>
    </w:p>
    <w:bookmarkEnd w:id="12"/>
    <w:p w14:paraId="4A639F5F" w14:textId="5053F3B2" w:rsidR="007C25E2" w:rsidRPr="00BA4857" w:rsidRDefault="00450E70" w:rsidP="00461155">
      <w:pPr>
        <w:pStyle w:val="Heading1"/>
        <w:spacing w:after="0"/>
        <w:rPr>
          <w:lang w:val="cy-GB"/>
        </w:rPr>
      </w:pPr>
      <w:r w:rsidRPr="00BA4857">
        <w:rPr>
          <w:lang w:val="cy-GB"/>
        </w:rPr>
        <w:t>Y ddarpariaeth ac arferion presennol</w:t>
      </w:r>
    </w:p>
    <w:p w14:paraId="6AE5D8AD" w14:textId="192E0260" w:rsidR="0098766E" w:rsidRPr="00BA4857" w:rsidRDefault="00450E70" w:rsidP="0098766E">
      <w:pPr>
        <w:pStyle w:val="Heading2"/>
        <w:rPr>
          <w:lang w:val="cy-GB"/>
        </w:rPr>
      </w:pPr>
      <w:bookmarkStart w:id="13" w:name="_Toc517366890"/>
      <w:r w:rsidRPr="00BA4857">
        <w:rPr>
          <w:lang w:val="cy-GB"/>
        </w:rPr>
        <w:t>Ymweliadau a chefnogaeth a gynigir gan</w:t>
      </w:r>
      <w:r w:rsidR="007C25E2" w:rsidRPr="00BA4857">
        <w:rPr>
          <w:lang w:val="cy-GB"/>
        </w:rPr>
        <w:t xml:space="preserve"> Pact</w:t>
      </w:r>
      <w:bookmarkEnd w:id="13"/>
    </w:p>
    <w:p w14:paraId="0EB64489" w14:textId="6079F776" w:rsidR="007C25E2" w:rsidRPr="00BA4857" w:rsidRDefault="00B26203" w:rsidP="00754880">
      <w:pPr>
        <w:spacing w:before="240"/>
        <w:jc w:val="both"/>
        <w:rPr>
          <w:lang w:val="cy-GB"/>
        </w:rPr>
      </w:pPr>
      <w:r w:rsidRPr="00BA4857">
        <w:rPr>
          <w:lang w:val="cy-GB"/>
        </w:rPr>
        <w:t xml:space="preserve">Mae pob un o’n carchardai yn </w:t>
      </w:r>
      <w:r w:rsidR="001560E4" w:rsidRPr="00BA4857">
        <w:rPr>
          <w:lang w:val="cy-GB"/>
        </w:rPr>
        <w:t>gwneud trefniadau ar gyfer ymweliadau</w:t>
      </w:r>
      <w:r w:rsidR="007C25E2" w:rsidRPr="00BA4857">
        <w:rPr>
          <w:lang w:val="cy-GB"/>
        </w:rPr>
        <w:t xml:space="preserve"> </w:t>
      </w:r>
      <w:r w:rsidR="001560E4" w:rsidRPr="00BA4857">
        <w:rPr>
          <w:lang w:val="cy-GB"/>
        </w:rPr>
        <w:t>gydol yr wythnos</w:t>
      </w:r>
      <w:r w:rsidR="007C25E2" w:rsidRPr="00BA4857">
        <w:rPr>
          <w:lang w:val="cy-GB"/>
        </w:rPr>
        <w:t xml:space="preserve"> </w:t>
      </w:r>
      <w:r w:rsidR="001560E4" w:rsidRPr="00BA4857">
        <w:rPr>
          <w:lang w:val="cy-GB"/>
        </w:rPr>
        <w:t>er mwyn i droseddwyr allu treulio amser ystyrlon gyda’u</w:t>
      </w:r>
      <w:r w:rsidR="00F6157E" w:rsidRPr="00BA4857">
        <w:rPr>
          <w:lang w:val="cy-GB"/>
        </w:rPr>
        <w:t xml:space="preserve"> </w:t>
      </w:r>
      <w:r w:rsidR="001560E4" w:rsidRPr="00BA4857">
        <w:rPr>
          <w:lang w:val="cy-GB"/>
        </w:rPr>
        <w:t>hanwyliaid</w:t>
      </w:r>
      <w:r w:rsidR="007C25E2" w:rsidRPr="00BA4857">
        <w:rPr>
          <w:lang w:val="cy-GB"/>
        </w:rPr>
        <w:t>.</w:t>
      </w:r>
      <w:r w:rsidR="0056310B" w:rsidRPr="00BA4857">
        <w:rPr>
          <w:lang w:val="cy-GB"/>
        </w:rPr>
        <w:t xml:space="preserve"> </w:t>
      </w:r>
      <w:r w:rsidR="001560E4" w:rsidRPr="00BA4857">
        <w:rPr>
          <w:lang w:val="cy-GB"/>
        </w:rPr>
        <w:t xml:space="preserve">Gellir archebu ymweliad drwy gysylltu </w:t>
      </w:r>
      <w:r w:rsidR="001560E4" w:rsidRPr="00BA4857">
        <w:rPr>
          <w:rFonts w:ascii="Calibri" w:hAnsi="Calibri" w:cs="Calibri"/>
          <w:lang w:val="cy-GB"/>
        </w:rPr>
        <w:t>â</w:t>
      </w:r>
      <w:r w:rsidR="001560E4" w:rsidRPr="00BA4857">
        <w:rPr>
          <w:lang w:val="cy-GB"/>
        </w:rPr>
        <w:t xml:space="preserve"> charchar yn uniongyrchol neu</w:t>
      </w:r>
      <w:r w:rsidR="007C25E2" w:rsidRPr="00BA4857">
        <w:rPr>
          <w:lang w:val="cy-GB"/>
        </w:rPr>
        <w:t xml:space="preserve"> </w:t>
      </w:r>
      <w:r w:rsidR="001560E4" w:rsidRPr="00BA4857">
        <w:rPr>
          <w:lang w:val="cy-GB"/>
        </w:rPr>
        <w:t>drwy ddefnyddio gwasanaeth ar-lein</w:t>
      </w:r>
      <w:r w:rsidR="007C25E2" w:rsidRPr="00BA4857">
        <w:rPr>
          <w:lang w:val="cy-GB"/>
        </w:rPr>
        <w:t xml:space="preserve"> (</w:t>
      </w:r>
      <w:hyperlink r:id="rId50" w:history="1">
        <w:r w:rsidR="007C25E2" w:rsidRPr="00BA4857">
          <w:rPr>
            <w:rStyle w:val="Hyperlink"/>
            <w:lang w:val="cy-GB"/>
          </w:rPr>
          <w:t>www.gov.uk/prison-visits</w:t>
        </w:r>
      </w:hyperlink>
      <w:r w:rsidR="006C0539" w:rsidRPr="00BA4857">
        <w:rPr>
          <w:lang w:val="cy-GB"/>
        </w:rPr>
        <w:t>).</w:t>
      </w:r>
    </w:p>
    <w:p w14:paraId="61E64628" w14:textId="6E5D2267" w:rsidR="006C0539" w:rsidRPr="00BA4857" w:rsidRDefault="001560E4" w:rsidP="00754880">
      <w:pPr>
        <w:spacing w:before="240"/>
        <w:jc w:val="both"/>
        <w:rPr>
          <w:lang w:val="cy-GB"/>
        </w:rPr>
      </w:pPr>
      <w:r w:rsidRPr="00BA4857">
        <w:rPr>
          <w:lang w:val="cy-GB"/>
        </w:rPr>
        <w:t>Mae cefnogaeth hefyd ar gael i ymwelwyr</w:t>
      </w:r>
      <w:r w:rsidR="006C0539" w:rsidRPr="00BA4857">
        <w:rPr>
          <w:lang w:val="cy-GB"/>
        </w:rPr>
        <w:t xml:space="preserve"> </w:t>
      </w:r>
      <w:r w:rsidR="004D21AE" w:rsidRPr="00BA4857">
        <w:rPr>
          <w:lang w:val="cy-GB"/>
        </w:rPr>
        <w:t>gyrraedd carchardai</w:t>
      </w:r>
      <w:r w:rsidR="006C0539" w:rsidRPr="00BA4857">
        <w:rPr>
          <w:lang w:val="cy-GB"/>
        </w:rPr>
        <w:t xml:space="preserve"> – </w:t>
      </w:r>
      <w:r w:rsidR="004D21AE" w:rsidRPr="00BA4857">
        <w:rPr>
          <w:lang w:val="cy-GB"/>
        </w:rPr>
        <w:t xml:space="preserve">mae hyn yn cynnwys y Cynllun i Gynorthwyo Ymweliadau </w:t>
      </w:r>
      <w:r w:rsidR="004D21AE" w:rsidRPr="00BA4857">
        <w:rPr>
          <w:rFonts w:ascii="Calibri" w:hAnsi="Calibri" w:cs="Calibri"/>
          <w:lang w:val="cy-GB"/>
        </w:rPr>
        <w:t>â</w:t>
      </w:r>
      <w:r w:rsidR="004D21AE" w:rsidRPr="00BA4857">
        <w:rPr>
          <w:lang w:val="cy-GB"/>
        </w:rPr>
        <w:t xml:space="preserve"> Charchardai</w:t>
      </w:r>
      <w:r w:rsidR="006C0539" w:rsidRPr="00BA4857">
        <w:rPr>
          <w:lang w:val="cy-GB"/>
        </w:rPr>
        <w:t xml:space="preserve"> </w:t>
      </w:r>
      <w:r w:rsidR="004D21AE" w:rsidRPr="00BA4857">
        <w:rPr>
          <w:lang w:val="cy-GB"/>
        </w:rPr>
        <w:t>sy’n gallu helpu teuluoedd gyda chostau teithio</w:t>
      </w:r>
      <w:r w:rsidR="006C0539" w:rsidRPr="00BA4857">
        <w:rPr>
          <w:lang w:val="cy-GB"/>
        </w:rPr>
        <w:t xml:space="preserve">, </w:t>
      </w:r>
      <w:r w:rsidR="004D21AE" w:rsidRPr="00BA4857">
        <w:rPr>
          <w:lang w:val="cy-GB"/>
        </w:rPr>
        <w:t>a gwasanaethau lleol fel trefnu fod bysiau yn rhedeg o</w:t>
      </w:r>
      <w:r w:rsidR="006C0539" w:rsidRPr="00BA4857">
        <w:rPr>
          <w:lang w:val="cy-GB"/>
        </w:rPr>
        <w:t xml:space="preserve"> </w:t>
      </w:r>
      <w:r w:rsidR="004D21AE" w:rsidRPr="00BA4857">
        <w:rPr>
          <w:lang w:val="cy-GB"/>
        </w:rPr>
        <w:t>orsafoedd trên i’r carchar</w:t>
      </w:r>
      <w:r w:rsidR="006C0539" w:rsidRPr="00BA4857">
        <w:rPr>
          <w:lang w:val="cy-GB"/>
        </w:rPr>
        <w:t>.</w:t>
      </w:r>
    </w:p>
    <w:p w14:paraId="016FED9A" w14:textId="352B3AD4" w:rsidR="007C25E2" w:rsidRPr="00BA4857" w:rsidRDefault="004D21AE" w:rsidP="00754880">
      <w:pPr>
        <w:jc w:val="both"/>
        <w:rPr>
          <w:lang w:val="cy-GB"/>
        </w:rPr>
      </w:pPr>
      <w:r w:rsidRPr="00BA4857">
        <w:rPr>
          <w:lang w:val="cy-GB"/>
        </w:rPr>
        <w:t xml:space="preserve">Cysyllter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>’r carchardai yn uniongyrchol i gael rhagor o wybodaeth ynglŷn ag ymweliadau</w:t>
      </w:r>
      <w:r w:rsidR="006C0539" w:rsidRPr="00BA4857">
        <w:rPr>
          <w:lang w:val="cy-GB"/>
        </w:rPr>
        <w:t xml:space="preserve"> – </w:t>
      </w:r>
      <w:r w:rsidRPr="00BA4857">
        <w:rPr>
          <w:lang w:val="cy-GB"/>
        </w:rPr>
        <w:t>byddant yn falch o’ch helpu</w:t>
      </w:r>
      <w:r w:rsidR="007C25E2" w:rsidRPr="00BA4857">
        <w:rPr>
          <w:lang w:val="cy-GB"/>
        </w:rPr>
        <w:t>.</w:t>
      </w:r>
      <w:r w:rsidR="0056310B" w:rsidRPr="00BA4857">
        <w:rPr>
          <w:lang w:val="cy-GB"/>
        </w:rPr>
        <w:t xml:space="preserve"> </w:t>
      </w:r>
      <w:r w:rsidRPr="00BA4857">
        <w:rPr>
          <w:lang w:val="cy-GB"/>
        </w:rPr>
        <w:t>Ceir manylion cyswllt ar dudalen olaf y strategaeth hon</w:t>
      </w:r>
      <w:r w:rsidR="0056310B" w:rsidRPr="00BA4857">
        <w:rPr>
          <w:lang w:val="cy-GB"/>
        </w:rPr>
        <w:t>.</w:t>
      </w:r>
    </w:p>
    <w:p w14:paraId="3DFAD867" w14:textId="2A2CA220" w:rsidR="0056310B" w:rsidRPr="00BA4857" w:rsidRDefault="004D21AE" w:rsidP="00754880">
      <w:pPr>
        <w:jc w:val="both"/>
        <w:rPr>
          <w:lang w:val="cy-GB"/>
        </w:rPr>
      </w:pPr>
      <w:r w:rsidRPr="00BA4857">
        <w:rPr>
          <w:lang w:val="cy-GB"/>
        </w:rPr>
        <w:t>At hynny</w:t>
      </w:r>
      <w:r w:rsidR="0056310B" w:rsidRPr="00BA4857">
        <w:rPr>
          <w:lang w:val="cy-GB"/>
        </w:rPr>
        <w:t xml:space="preserve">, </w:t>
      </w:r>
      <w:r w:rsidRPr="00BA4857">
        <w:rPr>
          <w:lang w:val="cy-GB"/>
        </w:rPr>
        <w:t>mae gan droseddwyr a’u teuluoedd fynediad at</w:t>
      </w:r>
      <w:r w:rsidR="0056310B" w:rsidRPr="00BA4857">
        <w:rPr>
          <w:lang w:val="cy-GB"/>
        </w:rPr>
        <w:t xml:space="preserve"> </w:t>
      </w:r>
      <w:r w:rsidRPr="00BA4857">
        <w:rPr>
          <w:lang w:val="cy-GB"/>
        </w:rPr>
        <w:t>amrediad o wasanaethau gan</w:t>
      </w:r>
      <w:r w:rsidR="0056310B" w:rsidRPr="00BA4857">
        <w:rPr>
          <w:lang w:val="cy-GB"/>
        </w:rPr>
        <w:t xml:space="preserve"> Pact, </w:t>
      </w:r>
      <w:r w:rsidRPr="00BA4857">
        <w:rPr>
          <w:lang w:val="cy-GB"/>
        </w:rPr>
        <w:t>ein darparwr gwasanaethau teuluol, yn eu mysg</w:t>
      </w:r>
      <w:r w:rsidR="0056310B" w:rsidRPr="00BA4857">
        <w:rPr>
          <w:lang w:val="cy-GB"/>
        </w:rPr>
        <w:t>:</w:t>
      </w:r>
    </w:p>
    <w:p w14:paraId="5B4CCEBE" w14:textId="1CC3C0E1" w:rsidR="007C25E2" w:rsidRPr="00BA4857" w:rsidRDefault="004D21AE" w:rsidP="00754880">
      <w:pPr>
        <w:jc w:val="both"/>
        <w:rPr>
          <w:lang w:val="cy-GB"/>
        </w:rPr>
      </w:pPr>
      <w:r w:rsidRPr="00BA4857">
        <w:rPr>
          <w:b/>
          <w:lang w:val="cy-GB"/>
        </w:rPr>
        <w:t>Gwaith i gefnogi teuluoedd</w:t>
      </w:r>
      <w:r w:rsidR="007C25E2" w:rsidRPr="00BA4857">
        <w:rPr>
          <w:lang w:val="cy-GB"/>
        </w:rPr>
        <w:t xml:space="preserve"> – </w:t>
      </w:r>
      <w:r w:rsidRPr="00BA4857">
        <w:rPr>
          <w:lang w:val="cy-GB"/>
        </w:rPr>
        <w:t>gwybodaeth a chyngor, cefnogaeth ymarferol ac emosiynol</w:t>
      </w:r>
      <w:r w:rsidR="007C25E2" w:rsidRPr="00BA4857">
        <w:rPr>
          <w:lang w:val="cy-GB"/>
        </w:rPr>
        <w:t xml:space="preserve">, </w:t>
      </w:r>
      <w:r w:rsidRPr="00BA4857">
        <w:rPr>
          <w:lang w:val="cy-GB"/>
        </w:rPr>
        <w:t>eiriolaeth</w:t>
      </w:r>
      <w:r w:rsidR="0056310B" w:rsidRPr="00BA4857">
        <w:rPr>
          <w:lang w:val="cy-GB"/>
        </w:rPr>
        <w:t xml:space="preserve">, </w:t>
      </w:r>
      <w:r w:rsidRPr="00BA4857">
        <w:rPr>
          <w:lang w:val="cy-GB"/>
        </w:rPr>
        <w:t>cyfeirio at wasanaethau eraill a gwaith achos i wella pethau ar gyfer teuluoedd</w:t>
      </w:r>
    </w:p>
    <w:p w14:paraId="2CA446D6" w14:textId="2C6E3E66" w:rsidR="007C25E2" w:rsidRPr="00BA4857" w:rsidRDefault="004D21AE" w:rsidP="00754880">
      <w:pPr>
        <w:jc w:val="both"/>
        <w:rPr>
          <w:lang w:val="cy-GB"/>
        </w:rPr>
      </w:pPr>
      <w:r w:rsidRPr="00BA4857">
        <w:rPr>
          <w:b/>
          <w:lang w:val="cy-GB"/>
        </w:rPr>
        <w:t>Cysylltu gyda gwasanaethau cymdeithasol</w:t>
      </w:r>
      <w:r w:rsidR="007C25E2" w:rsidRPr="00BA4857">
        <w:rPr>
          <w:lang w:val="cy-GB"/>
        </w:rPr>
        <w:t xml:space="preserve"> </w:t>
      </w:r>
      <w:r w:rsidRPr="00BA4857">
        <w:rPr>
          <w:lang w:val="cy-GB"/>
        </w:rPr>
        <w:t>i gefnogi cyswllt dan oruchwyliaeth</w:t>
      </w:r>
      <w:r w:rsidR="007C25E2" w:rsidRPr="00BA4857">
        <w:rPr>
          <w:lang w:val="cy-GB"/>
        </w:rPr>
        <w:t xml:space="preserve">, </w:t>
      </w:r>
      <w:r w:rsidR="005B3B0B" w:rsidRPr="00BA4857">
        <w:rPr>
          <w:lang w:val="cy-GB"/>
        </w:rPr>
        <w:t>cyswllt olaf a</w:t>
      </w:r>
      <w:r w:rsidR="0056310B" w:rsidRPr="00BA4857">
        <w:rPr>
          <w:lang w:val="cy-GB"/>
        </w:rPr>
        <w:t xml:space="preserve"> </w:t>
      </w:r>
      <w:r w:rsidR="005B3B0B" w:rsidRPr="00BA4857">
        <w:rPr>
          <w:lang w:val="cy-GB"/>
        </w:rPr>
        <w:t>grwpiau craidd yn y carchar y gall tadau eu mynychu</w:t>
      </w:r>
    </w:p>
    <w:p w14:paraId="353E443A" w14:textId="5E4EA93E" w:rsidR="007C25E2" w:rsidRPr="00BA4857" w:rsidRDefault="005B3B0B" w:rsidP="00754880">
      <w:pPr>
        <w:jc w:val="both"/>
        <w:rPr>
          <w:lang w:val="cy-GB"/>
        </w:rPr>
      </w:pPr>
      <w:r w:rsidRPr="00BA4857">
        <w:rPr>
          <w:b/>
          <w:lang w:val="cy-GB"/>
        </w:rPr>
        <w:t>Chwarae</w:t>
      </w:r>
      <w:r w:rsidR="007C25E2" w:rsidRPr="00BA4857">
        <w:rPr>
          <w:lang w:val="cy-GB"/>
        </w:rPr>
        <w:t xml:space="preserve"> – </w:t>
      </w:r>
      <w:r w:rsidRPr="00BA4857">
        <w:rPr>
          <w:lang w:val="cy-GB"/>
        </w:rPr>
        <w:t>Cyfleoedd chwarae sy’n addas ar gyfer bob oed yn y neuadd ymweld</w:t>
      </w:r>
    </w:p>
    <w:p w14:paraId="30CC3FA9" w14:textId="2F8B77DC" w:rsidR="007C25E2" w:rsidRPr="00BA4857" w:rsidRDefault="005B3B0B" w:rsidP="00754880">
      <w:pPr>
        <w:jc w:val="both"/>
        <w:rPr>
          <w:lang w:val="cy-GB"/>
        </w:rPr>
      </w:pPr>
      <w:r w:rsidRPr="00BA4857">
        <w:rPr>
          <w:b/>
          <w:lang w:val="cy-GB"/>
        </w:rPr>
        <w:t>Cefnogi ymwelwyr</w:t>
      </w:r>
      <w:r w:rsidR="00FC3598" w:rsidRPr="00BA4857">
        <w:rPr>
          <w:lang w:val="cy-GB"/>
        </w:rPr>
        <w:t>–</w:t>
      </w:r>
      <w:r w:rsidR="0056310B" w:rsidRPr="00BA4857">
        <w:rPr>
          <w:lang w:val="cy-GB"/>
        </w:rPr>
        <w:t xml:space="preserve"> </w:t>
      </w:r>
      <w:r w:rsidRPr="00BA4857">
        <w:rPr>
          <w:lang w:val="cy-GB"/>
        </w:rPr>
        <w:t>cyngor a chyfeirio at asiantaethau cymunedol</w:t>
      </w:r>
      <w:r w:rsidR="00F6157E" w:rsidRPr="00BA4857">
        <w:rPr>
          <w:lang w:val="cy-GB"/>
        </w:rPr>
        <w:t xml:space="preserve">, </w:t>
      </w:r>
      <w:r w:rsidRPr="00BA4857">
        <w:rPr>
          <w:lang w:val="cy-GB"/>
        </w:rPr>
        <w:t>fforymau ymwelwyr</w:t>
      </w:r>
      <w:r w:rsidR="007C25E2" w:rsidRPr="00BA4857">
        <w:rPr>
          <w:lang w:val="cy-GB"/>
        </w:rPr>
        <w:t xml:space="preserve"> </w:t>
      </w:r>
      <w:r w:rsidRPr="00BA4857">
        <w:rPr>
          <w:lang w:val="cy-GB"/>
        </w:rPr>
        <w:t xml:space="preserve">a chefnogaeth ymarferol ar gyfer ymwelwyr sy’n ymweld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 xml:space="preserve"> charchar am y tro cyntaf</w:t>
      </w:r>
    </w:p>
    <w:p w14:paraId="26B30106" w14:textId="3265EF9D" w:rsidR="007C25E2" w:rsidRPr="00BA4857" w:rsidRDefault="005B3B0B" w:rsidP="00754880">
      <w:pPr>
        <w:jc w:val="both"/>
        <w:rPr>
          <w:lang w:val="cy-GB"/>
        </w:rPr>
      </w:pPr>
      <w:r w:rsidRPr="00BA4857">
        <w:rPr>
          <w:b/>
          <w:lang w:val="cy-GB"/>
        </w:rPr>
        <w:t>Gweithgareddau gyda phlant</w:t>
      </w:r>
      <w:r w:rsidR="0056310B" w:rsidRPr="00BA4857">
        <w:rPr>
          <w:lang w:val="cy-GB"/>
        </w:rPr>
        <w:t xml:space="preserve"> </w:t>
      </w:r>
      <w:r w:rsidRPr="00BA4857">
        <w:rPr>
          <w:lang w:val="cy-GB"/>
        </w:rPr>
        <w:t>fel grwpiau babanod a grwpiau meithrin</w:t>
      </w:r>
      <w:r w:rsidR="00F6157E" w:rsidRPr="00BA4857">
        <w:rPr>
          <w:lang w:val="cy-GB"/>
        </w:rPr>
        <w:t xml:space="preserve"> </w:t>
      </w:r>
      <w:r w:rsidRPr="00BA4857">
        <w:rPr>
          <w:lang w:val="cy-GB"/>
        </w:rPr>
        <w:t xml:space="preserve">i feithrin perthynas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 xml:space="preserve"> </w:t>
      </w:r>
      <w:r w:rsidR="009F7D79" w:rsidRPr="00BA4857">
        <w:rPr>
          <w:lang w:val="cy-GB"/>
        </w:rPr>
        <w:t>rhieni</w:t>
      </w:r>
      <w:r w:rsidRPr="00BA4857">
        <w:rPr>
          <w:lang w:val="cy-GB"/>
        </w:rPr>
        <w:t xml:space="preserve"> a</w:t>
      </w:r>
      <w:r w:rsidR="007C25E2" w:rsidRPr="00BA4857">
        <w:rPr>
          <w:lang w:val="cy-GB"/>
        </w:rPr>
        <w:t xml:space="preserve"> </w:t>
      </w:r>
      <w:r w:rsidRPr="00BA4857">
        <w:rPr>
          <w:lang w:val="cy-GB"/>
        </w:rPr>
        <w:t xml:space="preserve">galluogi dynion i ymgyfarwyddo </w:t>
      </w:r>
      <w:r w:rsidRPr="00BA4857">
        <w:rPr>
          <w:rFonts w:ascii="Calibri" w:hAnsi="Calibri" w:cs="Calibri"/>
          <w:lang w:val="cy-GB"/>
        </w:rPr>
        <w:t>â’u</w:t>
      </w:r>
      <w:r w:rsidRPr="00BA4857">
        <w:rPr>
          <w:lang w:val="cy-GB"/>
        </w:rPr>
        <w:t xml:space="preserve"> cyfrifoldeb fel tadau</w:t>
      </w:r>
    </w:p>
    <w:p w14:paraId="3C3B19B9" w14:textId="3E9F421B" w:rsidR="007C25E2" w:rsidRPr="00BA4857" w:rsidRDefault="005B3B0B" w:rsidP="00754880">
      <w:pPr>
        <w:jc w:val="both"/>
        <w:rPr>
          <w:lang w:val="cy-GB"/>
        </w:rPr>
      </w:pPr>
      <w:r w:rsidRPr="00BA4857">
        <w:rPr>
          <w:b/>
          <w:lang w:val="cy-GB"/>
        </w:rPr>
        <w:t>Diwrnodau i’r teulu</w:t>
      </w:r>
      <w:r w:rsidR="007C25E2" w:rsidRPr="00BA4857">
        <w:rPr>
          <w:lang w:val="cy-GB"/>
        </w:rPr>
        <w:t xml:space="preserve"> </w:t>
      </w:r>
      <w:r w:rsidRPr="00BA4857">
        <w:rPr>
          <w:lang w:val="cy-GB"/>
        </w:rPr>
        <w:t>yn ystod pob gwyliau ysgol</w:t>
      </w:r>
      <w:r w:rsidR="007C25E2" w:rsidRPr="00BA4857">
        <w:rPr>
          <w:lang w:val="cy-GB"/>
        </w:rPr>
        <w:t xml:space="preserve"> </w:t>
      </w:r>
      <w:r w:rsidRPr="00BA4857">
        <w:rPr>
          <w:lang w:val="cy-GB"/>
        </w:rPr>
        <w:t>lle gellir chwarae mewn awyrgylch ymlaciol</w:t>
      </w:r>
      <w:r w:rsidR="007C25E2" w:rsidRPr="00BA4857">
        <w:rPr>
          <w:lang w:val="cy-GB"/>
        </w:rPr>
        <w:t xml:space="preserve">, </w:t>
      </w:r>
      <w:r w:rsidRPr="00BA4857">
        <w:rPr>
          <w:lang w:val="cy-GB"/>
        </w:rPr>
        <w:t>a diwrnodau i’r teulu i oedolion yn unig</w:t>
      </w:r>
      <w:r w:rsidR="007C25E2" w:rsidRPr="00BA4857">
        <w:rPr>
          <w:lang w:val="cy-GB"/>
        </w:rPr>
        <w:t xml:space="preserve"> </w:t>
      </w:r>
      <w:r w:rsidRPr="00BA4857">
        <w:rPr>
          <w:lang w:val="cy-GB"/>
        </w:rPr>
        <w:t>ar gyfer y rhai sy’n cael ymweliadau rheolaidd yn heriol</w:t>
      </w:r>
      <w:r w:rsidR="007C25E2" w:rsidRPr="00BA4857">
        <w:rPr>
          <w:lang w:val="cy-GB"/>
        </w:rPr>
        <w:t xml:space="preserve"> </w:t>
      </w:r>
      <w:r w:rsidRPr="00BA4857">
        <w:rPr>
          <w:lang w:val="cy-GB"/>
        </w:rPr>
        <w:t>neu nad ydynt yn cael ymweliadau rheolaidd</w:t>
      </w:r>
    </w:p>
    <w:p w14:paraId="4256A02E" w14:textId="3E602C84" w:rsidR="007C25E2" w:rsidRPr="00BA4857" w:rsidRDefault="005B3B0B" w:rsidP="00D67710">
      <w:pPr>
        <w:spacing w:after="0"/>
        <w:jc w:val="both"/>
        <w:rPr>
          <w:lang w:val="cy-GB"/>
        </w:rPr>
      </w:pPr>
      <w:r w:rsidRPr="00BA4857">
        <w:rPr>
          <w:b/>
          <w:lang w:val="cy-GB"/>
        </w:rPr>
        <w:t>Cyrsiau gwaith grŵp</w:t>
      </w:r>
      <w:r w:rsidR="002B4174" w:rsidRPr="00BA4857">
        <w:rPr>
          <w:b/>
          <w:lang w:val="cy-GB"/>
        </w:rPr>
        <w:t xml:space="preserve"> </w:t>
      </w:r>
      <w:r w:rsidRPr="00BA4857">
        <w:rPr>
          <w:b/>
          <w:lang w:val="cy-GB"/>
        </w:rPr>
        <w:t>–</w:t>
      </w:r>
      <w:r w:rsidR="002B4174" w:rsidRPr="00BA4857">
        <w:rPr>
          <w:b/>
          <w:lang w:val="cy-GB"/>
        </w:rPr>
        <w:t xml:space="preserve"> </w:t>
      </w:r>
      <w:r w:rsidRPr="00BA4857">
        <w:rPr>
          <w:lang w:val="cy-GB"/>
        </w:rPr>
        <w:t>mae’r rhain yn amrywio o garchar i garchar</w:t>
      </w:r>
      <w:r w:rsidR="002B4174" w:rsidRPr="00BA4857">
        <w:rPr>
          <w:lang w:val="cy-GB"/>
        </w:rPr>
        <w:t xml:space="preserve"> </w:t>
      </w:r>
      <w:r w:rsidRPr="00BA4857">
        <w:rPr>
          <w:lang w:val="cy-GB"/>
        </w:rPr>
        <w:t>i gwrdd ag anghenion eu carcharorion</w:t>
      </w:r>
      <w:r w:rsidR="007C25E2" w:rsidRPr="00BA4857">
        <w:rPr>
          <w:lang w:val="cy-GB"/>
        </w:rPr>
        <w:t xml:space="preserve">. </w:t>
      </w:r>
      <w:r w:rsidRPr="00BA4857">
        <w:rPr>
          <w:lang w:val="cy-GB"/>
        </w:rPr>
        <w:t>Mae’r cyrsiau sydd ar gael yn cynnwys</w:t>
      </w:r>
      <w:r w:rsidR="006C0539" w:rsidRPr="00BA4857">
        <w:rPr>
          <w:lang w:val="cy-GB"/>
        </w:rPr>
        <w:t>:</w:t>
      </w:r>
    </w:p>
    <w:p w14:paraId="310DF58D" w14:textId="06F4FE88" w:rsidR="006C0539" w:rsidRPr="00BA4857" w:rsidRDefault="006C0539" w:rsidP="00D67710">
      <w:pPr>
        <w:spacing w:after="0"/>
        <w:jc w:val="both"/>
        <w:rPr>
          <w:lang w:val="cy-GB"/>
        </w:rPr>
      </w:pPr>
      <w:r w:rsidRPr="00BA4857">
        <w:rPr>
          <w:noProof/>
          <w:lang w:eastAsia="en-GB" w:bidi="ar-SA"/>
        </w:rPr>
        <w:drawing>
          <wp:inline distT="0" distB="0" distL="0" distR="0" wp14:anchorId="7FD5599B" wp14:editId="32C83C63">
            <wp:extent cx="6448425" cy="1685925"/>
            <wp:effectExtent l="19050" t="0" r="28575" b="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14:paraId="188F18B5" w14:textId="4E19EFC5" w:rsidR="00A35D9D" w:rsidRPr="00BA4857" w:rsidRDefault="008C5C68" w:rsidP="00FC3598">
      <w:pPr>
        <w:rPr>
          <w:lang w:val="cy-GB"/>
        </w:rPr>
      </w:pPr>
      <w:r w:rsidRPr="00BA4857">
        <w:rPr>
          <w:lang w:val="cy-GB"/>
        </w:rPr>
        <w:t xml:space="preserve">I gael rhagor o wybodaeth cysyllter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 xml:space="preserve"> Pact. Ceir manylion cyswllt ar ddiwedd y strategaeth hon</w:t>
      </w:r>
      <w:r w:rsidR="00D221A3" w:rsidRPr="00BA4857">
        <w:rPr>
          <w:lang w:val="cy-GB"/>
        </w:rPr>
        <w:t xml:space="preserve">. </w:t>
      </w:r>
    </w:p>
    <w:p w14:paraId="5E7C793C" w14:textId="7FE82A38" w:rsidR="00A35D9D" w:rsidRPr="00BA4857" w:rsidRDefault="00450E70" w:rsidP="002634A9">
      <w:pPr>
        <w:pStyle w:val="Heading2"/>
        <w:jc w:val="both"/>
        <w:rPr>
          <w:lang w:val="cy-GB"/>
        </w:rPr>
      </w:pPr>
      <w:r w:rsidRPr="00BA4857">
        <w:rPr>
          <w:lang w:val="cy-GB"/>
        </w:rPr>
        <w:t xml:space="preserve">Gwasanaethau </w:t>
      </w:r>
      <w:r w:rsidR="00A35D9D" w:rsidRPr="00BA4857">
        <w:rPr>
          <w:lang w:val="cy-GB"/>
        </w:rPr>
        <w:t xml:space="preserve">Pact </w:t>
      </w:r>
      <w:r w:rsidRPr="00BA4857">
        <w:rPr>
          <w:lang w:val="cy-GB"/>
        </w:rPr>
        <w:t>ar gyfer merched</w:t>
      </w:r>
    </w:p>
    <w:p w14:paraId="1DF04417" w14:textId="5E757A6B" w:rsidR="00A35D9D" w:rsidRPr="00BA4857" w:rsidRDefault="00716F71" w:rsidP="002634A9">
      <w:pPr>
        <w:jc w:val="both"/>
        <w:rPr>
          <w:lang w:val="cy-GB"/>
        </w:rPr>
      </w:pPr>
      <w:r w:rsidRPr="00BA4857">
        <w:rPr>
          <w:lang w:val="cy-GB"/>
        </w:rPr>
        <w:t xml:space="preserve">Mae </w:t>
      </w:r>
      <w:r w:rsidR="00A35D9D" w:rsidRPr="00BA4857">
        <w:rPr>
          <w:lang w:val="cy-GB"/>
        </w:rPr>
        <w:t xml:space="preserve">Pact </w:t>
      </w:r>
      <w:r w:rsidRPr="00BA4857">
        <w:rPr>
          <w:lang w:val="cy-GB"/>
        </w:rPr>
        <w:t>hefyd yn darparu gwasanaethau ar gyfer merched o Gymru</w:t>
      </w:r>
      <w:r w:rsidR="007E6225" w:rsidRPr="00BA4857">
        <w:rPr>
          <w:lang w:val="cy-GB"/>
        </w:rPr>
        <w:t xml:space="preserve"> </w:t>
      </w:r>
      <w:r w:rsidRPr="00BA4857">
        <w:rPr>
          <w:lang w:val="cy-GB"/>
        </w:rPr>
        <w:t>yn CEM</w:t>
      </w:r>
      <w:r w:rsidR="00812A6F" w:rsidRPr="00BA4857">
        <w:rPr>
          <w:lang w:val="cy-GB"/>
        </w:rPr>
        <w:t xml:space="preserve"> Eastwood Park, </w:t>
      </w:r>
      <w:r w:rsidRPr="00BA4857">
        <w:rPr>
          <w:lang w:val="cy-GB"/>
        </w:rPr>
        <w:t>CEM</w:t>
      </w:r>
      <w:r w:rsidR="00812A6F" w:rsidRPr="00BA4857">
        <w:rPr>
          <w:lang w:val="cy-GB"/>
        </w:rPr>
        <w:t xml:space="preserve"> Styal </w:t>
      </w:r>
      <w:r w:rsidRPr="00BA4857">
        <w:rPr>
          <w:lang w:val="cy-GB"/>
        </w:rPr>
        <w:t>a CEM</w:t>
      </w:r>
      <w:r w:rsidR="00812A6F" w:rsidRPr="00BA4857">
        <w:rPr>
          <w:lang w:val="cy-GB"/>
        </w:rPr>
        <w:t xml:space="preserve"> Drake Hall. </w:t>
      </w:r>
      <w:r w:rsidRPr="00BA4857">
        <w:rPr>
          <w:lang w:val="cy-GB"/>
        </w:rPr>
        <w:t>Mae hyn yn cynnwys</w:t>
      </w:r>
      <w:r w:rsidR="00A35D9D" w:rsidRPr="00BA4857">
        <w:rPr>
          <w:lang w:val="cy-GB"/>
        </w:rPr>
        <w:t>:</w:t>
      </w:r>
    </w:p>
    <w:p w14:paraId="7FC098B6" w14:textId="44B167B5" w:rsidR="00A35D9D" w:rsidRPr="00BA4857" w:rsidRDefault="00716F71" w:rsidP="002634A9">
      <w:pPr>
        <w:pStyle w:val="ListParagraph"/>
        <w:numPr>
          <w:ilvl w:val="0"/>
          <w:numId w:val="39"/>
        </w:numPr>
        <w:jc w:val="both"/>
        <w:rPr>
          <w:lang w:val="cy-GB"/>
        </w:rPr>
      </w:pPr>
      <w:r w:rsidRPr="00BA4857">
        <w:rPr>
          <w:lang w:val="cy-GB"/>
        </w:rPr>
        <w:t xml:space="preserve">Cefnogaeth i gynnal ac </w:t>
      </w:r>
      <w:r w:rsidR="009F7D79" w:rsidRPr="00BA4857">
        <w:rPr>
          <w:lang w:val="cy-GB"/>
        </w:rPr>
        <w:t>ailennyn</w:t>
      </w:r>
      <w:r w:rsidRPr="00BA4857">
        <w:rPr>
          <w:lang w:val="cy-GB"/>
        </w:rPr>
        <w:t xml:space="preserve"> y berthynas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>’r teulu</w:t>
      </w:r>
    </w:p>
    <w:p w14:paraId="14ADC517" w14:textId="740A0153" w:rsidR="00A35D9D" w:rsidRPr="00BA4857" w:rsidRDefault="00716F71" w:rsidP="002634A9">
      <w:pPr>
        <w:pStyle w:val="ListParagraph"/>
        <w:numPr>
          <w:ilvl w:val="0"/>
          <w:numId w:val="39"/>
        </w:numPr>
        <w:jc w:val="both"/>
        <w:rPr>
          <w:lang w:val="cy-GB"/>
        </w:rPr>
      </w:pPr>
      <w:r w:rsidRPr="00BA4857">
        <w:rPr>
          <w:lang w:val="cy-GB"/>
        </w:rPr>
        <w:t xml:space="preserve">Gweithio </w:t>
      </w:r>
      <w:r w:rsidR="00F07AF0" w:rsidRPr="00BA4857">
        <w:rPr>
          <w:lang w:val="cy-GB"/>
        </w:rPr>
        <w:t xml:space="preserve">yn y gymuned </w:t>
      </w:r>
      <w:r w:rsidRPr="00BA4857">
        <w:rPr>
          <w:lang w:val="cy-GB"/>
        </w:rPr>
        <w:t xml:space="preserve">gyda gweithwyr proffesiynol </w:t>
      </w:r>
      <w:r w:rsidR="00F07AF0" w:rsidRPr="00BA4857">
        <w:rPr>
          <w:lang w:val="cy-GB"/>
        </w:rPr>
        <w:t>fel cyfreithwyr teulu</w:t>
      </w:r>
      <w:r w:rsidR="00ED1CE1" w:rsidRPr="00BA4857">
        <w:rPr>
          <w:lang w:val="cy-GB"/>
        </w:rPr>
        <w:t xml:space="preserve">, </w:t>
      </w:r>
      <w:r w:rsidR="00F07AF0" w:rsidRPr="00BA4857">
        <w:rPr>
          <w:lang w:val="cy-GB"/>
        </w:rPr>
        <w:t>gweithwyr cymdeithasol, gweithwyr cefnogol</w:t>
      </w:r>
      <w:r w:rsidR="00ED1CE1" w:rsidRPr="00BA4857">
        <w:rPr>
          <w:lang w:val="cy-GB"/>
        </w:rPr>
        <w:t>, </w:t>
      </w:r>
      <w:r w:rsidR="00F07AF0" w:rsidRPr="00BA4857">
        <w:rPr>
          <w:lang w:val="cy-GB"/>
        </w:rPr>
        <w:t>a gofalwyr maeth</w:t>
      </w:r>
    </w:p>
    <w:p w14:paraId="6CA0BD64" w14:textId="44F0156F" w:rsidR="00A35D9D" w:rsidRPr="00BA4857" w:rsidRDefault="00F07AF0" w:rsidP="002634A9">
      <w:pPr>
        <w:pStyle w:val="ListParagraph"/>
        <w:numPr>
          <w:ilvl w:val="0"/>
          <w:numId w:val="39"/>
        </w:numPr>
        <w:jc w:val="both"/>
        <w:rPr>
          <w:lang w:val="cy-GB"/>
        </w:rPr>
      </w:pPr>
      <w:r w:rsidRPr="00BA4857">
        <w:rPr>
          <w:lang w:val="cy-GB"/>
        </w:rPr>
        <w:t>Helpu i gefnogi ymweliadau gan blant</w:t>
      </w:r>
    </w:p>
    <w:p w14:paraId="70FD1C22" w14:textId="2C33B1ED" w:rsidR="00FA2ECD" w:rsidRPr="00BA4857" w:rsidRDefault="00F07AF0" w:rsidP="002634A9">
      <w:pPr>
        <w:jc w:val="both"/>
        <w:rPr>
          <w:lang w:val="cy-GB"/>
        </w:rPr>
      </w:pPr>
      <w:r w:rsidRPr="00BA4857">
        <w:rPr>
          <w:lang w:val="cy-GB"/>
        </w:rPr>
        <w:t>Gan fod oddeutu</w:t>
      </w:r>
      <w:r w:rsidR="00A35D9D" w:rsidRPr="00BA4857">
        <w:rPr>
          <w:lang w:val="cy-GB"/>
        </w:rPr>
        <w:t xml:space="preserve"> 60% </w:t>
      </w:r>
      <w:r w:rsidRPr="00BA4857">
        <w:rPr>
          <w:lang w:val="cy-GB"/>
        </w:rPr>
        <w:t>o’r merched o Gymru sydd yn y carchar yn cael eu cadw yn CEM</w:t>
      </w:r>
      <w:r w:rsidR="00A35D9D" w:rsidRPr="00BA4857">
        <w:rPr>
          <w:lang w:val="cy-GB"/>
        </w:rPr>
        <w:t xml:space="preserve"> Eastwood Park, </w:t>
      </w:r>
      <w:r w:rsidRPr="00BA4857">
        <w:rPr>
          <w:lang w:val="cy-GB"/>
        </w:rPr>
        <w:t xml:space="preserve">mae </w:t>
      </w:r>
      <w:r w:rsidR="00A35D9D" w:rsidRPr="00BA4857">
        <w:rPr>
          <w:lang w:val="cy-GB"/>
        </w:rPr>
        <w:t xml:space="preserve">Pact </w:t>
      </w:r>
      <w:r w:rsidRPr="00BA4857">
        <w:rPr>
          <w:lang w:val="cy-GB"/>
        </w:rPr>
        <w:t>wedi sefydlu prosiect ‘Cyswllt’ Cymreig</w:t>
      </w:r>
      <w:r w:rsidR="005E515A" w:rsidRPr="00BA4857">
        <w:rPr>
          <w:lang w:val="cy-GB"/>
        </w:rPr>
        <w:t xml:space="preserve"> </w:t>
      </w:r>
      <w:r w:rsidRPr="00BA4857">
        <w:rPr>
          <w:lang w:val="cy-GB"/>
        </w:rPr>
        <w:t>ar gyfer mamau sy’n dychwelyd i Gymru</w:t>
      </w:r>
      <w:r w:rsidR="00A35D9D" w:rsidRPr="00BA4857">
        <w:rPr>
          <w:lang w:val="cy-GB"/>
        </w:rPr>
        <w:t xml:space="preserve">. </w:t>
      </w:r>
      <w:r w:rsidRPr="00BA4857">
        <w:rPr>
          <w:lang w:val="cy-GB"/>
        </w:rPr>
        <w:t>Mae’r prosiect hwn yn darparu</w:t>
      </w:r>
      <w:r w:rsidR="00A35D9D" w:rsidRPr="00BA4857">
        <w:rPr>
          <w:lang w:val="cy-GB"/>
        </w:rPr>
        <w:t xml:space="preserve"> </w:t>
      </w:r>
      <w:r w:rsidRPr="00BA4857">
        <w:rPr>
          <w:lang w:val="cy-GB"/>
        </w:rPr>
        <w:t>Gweithiwr Ymgysylltu Teuluol</w:t>
      </w:r>
      <w:r w:rsidR="00A35D9D" w:rsidRPr="00BA4857">
        <w:rPr>
          <w:lang w:val="cy-GB"/>
        </w:rPr>
        <w:t xml:space="preserve"> </w:t>
      </w:r>
      <w:r w:rsidRPr="00BA4857">
        <w:rPr>
          <w:lang w:val="cy-GB"/>
        </w:rPr>
        <w:t>a Rheolwr Ymgysylltu Teuluol i gefnogi mamau</w:t>
      </w:r>
      <w:r w:rsidR="00A35D9D" w:rsidRPr="00BA4857">
        <w:rPr>
          <w:lang w:val="cy-GB"/>
        </w:rPr>
        <w:t>.</w:t>
      </w:r>
    </w:p>
    <w:p w14:paraId="718C6132" w14:textId="123982B1" w:rsidR="003F4724" w:rsidRPr="00BA4857" w:rsidRDefault="00F07AF0" w:rsidP="00F41950">
      <w:pPr>
        <w:rPr>
          <w:rFonts w:eastAsia="Times New Roman"/>
          <w:lang w:val="cy-GB"/>
        </w:rPr>
      </w:pPr>
      <w:r w:rsidRPr="00BA4857">
        <w:rPr>
          <w:lang w:val="cy-GB"/>
        </w:rPr>
        <w:t xml:space="preserve">Mae </w:t>
      </w:r>
      <w:r w:rsidR="00F41950" w:rsidRPr="00BA4857">
        <w:rPr>
          <w:lang w:val="cy-GB"/>
        </w:rPr>
        <w:t xml:space="preserve">HMPPS </w:t>
      </w:r>
      <w:r w:rsidRPr="00BA4857">
        <w:rPr>
          <w:lang w:val="cy-GB"/>
        </w:rPr>
        <w:t>yng Nghymru hefyd yn ystyried opsiynau ariannu ar gyfer prosiectau</w:t>
      </w:r>
      <w:r w:rsidR="00F41950" w:rsidRPr="00BA4857">
        <w:rPr>
          <w:lang w:val="cy-GB"/>
        </w:rPr>
        <w:t xml:space="preserve"> </w:t>
      </w:r>
      <w:r w:rsidRPr="00BA4857">
        <w:rPr>
          <w:lang w:val="cy-GB"/>
        </w:rPr>
        <w:t>a gwasanaethau sy’n helpu merched sy’n treulio dedfryd o garchar i</w:t>
      </w:r>
      <w:r w:rsidR="00F41950" w:rsidRPr="00BA4857">
        <w:rPr>
          <w:lang w:val="cy-GB"/>
        </w:rPr>
        <w:t xml:space="preserve"> </w:t>
      </w:r>
      <w:r w:rsidRPr="00BA4857">
        <w:rPr>
          <w:lang w:val="cy-GB"/>
        </w:rPr>
        <w:t xml:space="preserve">gadw mewn cysylltiad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>’u plant a’u teuluoedd</w:t>
      </w:r>
      <w:r w:rsidR="00F41950" w:rsidRPr="00BA4857">
        <w:rPr>
          <w:lang w:val="cy-GB"/>
        </w:rPr>
        <w:t xml:space="preserve">. </w:t>
      </w:r>
      <w:r w:rsidRPr="00BA4857">
        <w:rPr>
          <w:lang w:val="cy-GB"/>
        </w:rPr>
        <w:t>Rydym yn awyddus i deuluoedd gadw mewn cysylltiad yn enwedig pan fo hynny o les i’r plentyn</w:t>
      </w:r>
      <w:r w:rsidR="00A35D9D" w:rsidRPr="00BA4857">
        <w:rPr>
          <w:rFonts w:eastAsia="Times New Roman"/>
          <w:lang w:val="cy-GB"/>
        </w:rPr>
        <w:t>.</w:t>
      </w:r>
    </w:p>
    <w:p w14:paraId="32EFDA6D" w14:textId="1B269BE4" w:rsidR="002875AD" w:rsidRPr="00BA4857" w:rsidRDefault="00F07AF0" w:rsidP="002875AD">
      <w:pPr>
        <w:pStyle w:val="Heading2"/>
        <w:jc w:val="both"/>
        <w:rPr>
          <w:lang w:val="cy-GB"/>
        </w:rPr>
      </w:pPr>
      <w:r w:rsidRPr="00BA4857">
        <w:rPr>
          <w:lang w:val="cy-GB"/>
        </w:rPr>
        <w:t xml:space="preserve">Prosiect </w:t>
      </w:r>
      <w:r w:rsidR="002875AD" w:rsidRPr="00BA4857">
        <w:rPr>
          <w:lang w:val="cy-GB"/>
        </w:rPr>
        <w:t xml:space="preserve">Pact </w:t>
      </w:r>
      <w:r w:rsidRPr="00BA4857">
        <w:rPr>
          <w:lang w:val="cy-GB"/>
        </w:rPr>
        <w:t>i gefnogi tadau ieuainc yn y carchar</w:t>
      </w:r>
    </w:p>
    <w:p w14:paraId="369B5693" w14:textId="1B1EC06C" w:rsidR="002875AD" w:rsidRPr="00BA4857" w:rsidRDefault="00FE2992" w:rsidP="002875AD">
      <w:pPr>
        <w:jc w:val="both"/>
        <w:rPr>
          <w:lang w:val="cy-GB"/>
        </w:rPr>
      </w:pPr>
      <w:r w:rsidRPr="00BA4857">
        <w:rPr>
          <w:lang w:val="cy-GB"/>
        </w:rPr>
        <w:t>Roedd y prosiect i gefnogi tadau ieuainc yn y carchar yn wasanaeth</w:t>
      </w:r>
      <w:r w:rsidR="00F6157E" w:rsidRPr="00BA4857">
        <w:rPr>
          <w:lang w:val="cy-GB"/>
        </w:rPr>
        <w:t xml:space="preserve"> </w:t>
      </w:r>
      <w:r w:rsidRPr="00BA4857">
        <w:rPr>
          <w:lang w:val="cy-GB"/>
        </w:rPr>
        <w:t>cefnogol a ddarperid gan</w:t>
      </w:r>
      <w:r w:rsidR="002875AD" w:rsidRPr="00BA4857">
        <w:rPr>
          <w:lang w:val="cy-GB"/>
        </w:rPr>
        <w:t xml:space="preserve"> Pact </w:t>
      </w:r>
      <w:r w:rsidRPr="00BA4857">
        <w:rPr>
          <w:lang w:val="cy-GB"/>
        </w:rPr>
        <w:t>a oedd yn gweithio gyda</w:t>
      </w:r>
      <w:r w:rsidR="002875AD" w:rsidRPr="00BA4857">
        <w:rPr>
          <w:lang w:val="cy-GB"/>
        </w:rPr>
        <w:t xml:space="preserve"> 4,280 </w:t>
      </w:r>
      <w:r w:rsidRPr="00BA4857">
        <w:rPr>
          <w:lang w:val="cy-GB"/>
        </w:rPr>
        <w:t>rhiant ifanc</w:t>
      </w:r>
      <w:r w:rsidR="002875AD" w:rsidRPr="00BA4857">
        <w:rPr>
          <w:lang w:val="cy-GB"/>
        </w:rPr>
        <w:t xml:space="preserve">. </w:t>
      </w:r>
      <w:r w:rsidRPr="00BA4857">
        <w:rPr>
          <w:lang w:val="cy-GB"/>
        </w:rPr>
        <w:t>Roedd y prosiect yn cefnogi rhieni drwy</w:t>
      </w:r>
      <w:r w:rsidR="002875AD" w:rsidRPr="00BA4857">
        <w:rPr>
          <w:lang w:val="cy-GB"/>
        </w:rPr>
        <w:t>:</w:t>
      </w:r>
    </w:p>
    <w:p w14:paraId="00550A1E" w14:textId="1C8B350F" w:rsidR="002875AD" w:rsidRPr="00BA4857" w:rsidRDefault="00FE2992" w:rsidP="002875AD">
      <w:pPr>
        <w:pStyle w:val="ListParagraph"/>
        <w:numPr>
          <w:ilvl w:val="0"/>
          <w:numId w:val="25"/>
        </w:numPr>
        <w:jc w:val="both"/>
        <w:rPr>
          <w:lang w:val="cy-GB"/>
        </w:rPr>
      </w:pPr>
      <w:r w:rsidRPr="00BA4857">
        <w:rPr>
          <w:lang w:val="cy-GB"/>
        </w:rPr>
        <w:t>Hwyluso cyswllt rhwng tadau ifanc yn y carchar a’u teuluoedd</w:t>
      </w:r>
    </w:p>
    <w:p w14:paraId="5971C3AA" w14:textId="1F65A569" w:rsidR="002875AD" w:rsidRPr="00BA4857" w:rsidRDefault="00FE2992" w:rsidP="002875AD">
      <w:pPr>
        <w:pStyle w:val="ListParagraph"/>
        <w:numPr>
          <w:ilvl w:val="0"/>
          <w:numId w:val="25"/>
        </w:numPr>
        <w:jc w:val="both"/>
        <w:rPr>
          <w:lang w:val="cy-GB"/>
        </w:rPr>
      </w:pPr>
      <w:r w:rsidRPr="00BA4857">
        <w:rPr>
          <w:lang w:val="cy-GB"/>
        </w:rPr>
        <w:t>Eiriol dros dadau ifanc yn y carchar</w:t>
      </w:r>
    </w:p>
    <w:p w14:paraId="7C6C3562" w14:textId="73B022EC" w:rsidR="002875AD" w:rsidRPr="00BA4857" w:rsidRDefault="00FE2992" w:rsidP="002875AD">
      <w:pPr>
        <w:pStyle w:val="ListParagraph"/>
        <w:numPr>
          <w:ilvl w:val="0"/>
          <w:numId w:val="25"/>
        </w:numPr>
        <w:jc w:val="both"/>
        <w:rPr>
          <w:lang w:val="cy-GB"/>
        </w:rPr>
      </w:pPr>
      <w:r w:rsidRPr="00BA4857">
        <w:rPr>
          <w:lang w:val="cy-GB"/>
        </w:rPr>
        <w:t>Meithrin sgiliau rhiantu a datblygu perthynas tadau</w:t>
      </w:r>
    </w:p>
    <w:p w14:paraId="5E48FD04" w14:textId="42E1AFC4" w:rsidR="002875AD" w:rsidRPr="00BA4857" w:rsidRDefault="00FE2992" w:rsidP="002875AD">
      <w:pPr>
        <w:pStyle w:val="ListParagraph"/>
        <w:numPr>
          <w:ilvl w:val="0"/>
          <w:numId w:val="25"/>
        </w:numPr>
        <w:jc w:val="both"/>
        <w:rPr>
          <w:lang w:val="cy-GB"/>
        </w:rPr>
      </w:pPr>
      <w:r w:rsidRPr="00BA4857">
        <w:rPr>
          <w:lang w:val="cy-GB"/>
        </w:rPr>
        <w:t>Darparu cefnogaeth therapiwtig</w:t>
      </w:r>
    </w:p>
    <w:p w14:paraId="311F6B94" w14:textId="51EAD6B0" w:rsidR="002875AD" w:rsidRPr="00BA4857" w:rsidRDefault="00FE2992" w:rsidP="002875AD">
      <w:pPr>
        <w:jc w:val="both"/>
        <w:rPr>
          <w:lang w:val="cy-GB"/>
        </w:rPr>
      </w:pPr>
      <w:r w:rsidRPr="00BA4857">
        <w:rPr>
          <w:lang w:val="cy-GB"/>
        </w:rPr>
        <w:t>Daeth y gwerthusiad a gynhaliwyd gan</w:t>
      </w:r>
      <w:r w:rsidR="002875AD" w:rsidRPr="00BA4857">
        <w:rPr>
          <w:lang w:val="cy-GB"/>
        </w:rPr>
        <w:t xml:space="preserve"> Dr Pamela Ugwudike (</w:t>
      </w:r>
      <w:r w:rsidRPr="00BA4857">
        <w:rPr>
          <w:lang w:val="cy-GB"/>
        </w:rPr>
        <w:t>Prifysgol</w:t>
      </w:r>
      <w:r w:rsidR="002875AD" w:rsidRPr="00BA4857">
        <w:rPr>
          <w:lang w:val="cy-GB"/>
        </w:rPr>
        <w:t xml:space="preserve"> Southampton) </w:t>
      </w:r>
      <w:r w:rsidRPr="00BA4857">
        <w:rPr>
          <w:lang w:val="cy-GB"/>
        </w:rPr>
        <w:t>i’r canlyniad fod troseddwyr, teuluoedd a</w:t>
      </w:r>
      <w:r w:rsidR="002875AD" w:rsidRPr="00BA4857">
        <w:rPr>
          <w:lang w:val="cy-GB"/>
        </w:rPr>
        <w:t xml:space="preserve"> </w:t>
      </w:r>
      <w:r w:rsidRPr="00BA4857">
        <w:rPr>
          <w:lang w:val="cy-GB"/>
        </w:rPr>
        <w:t>gwirfoddolwyr yn credu bod y prosiect yn darparu ‘gwasanaeth anhepgor’</w:t>
      </w:r>
      <w:r w:rsidR="002875AD" w:rsidRPr="00BA4857">
        <w:rPr>
          <w:lang w:val="cy-GB"/>
        </w:rPr>
        <w:t>.</w:t>
      </w:r>
    </w:p>
    <w:p w14:paraId="1D6EE08A" w14:textId="7C8B0CA5" w:rsidR="002875AD" w:rsidRPr="00BA4857" w:rsidRDefault="00F42274" w:rsidP="002875AD">
      <w:pPr>
        <w:jc w:val="both"/>
        <w:rPr>
          <w:lang w:val="cy-GB"/>
        </w:rPr>
      </w:pPr>
      <w:r w:rsidRPr="00BA4857">
        <w:rPr>
          <w:lang w:val="cy-GB"/>
        </w:rPr>
        <w:t>Mae’r strategaeth hon yn am</w:t>
      </w:r>
      <w:r w:rsidR="00E619C9" w:rsidRPr="00BA4857">
        <w:rPr>
          <w:lang w:val="cy-GB"/>
        </w:rPr>
        <w:t>canu</w:t>
      </w:r>
      <w:r w:rsidR="002875AD" w:rsidRPr="00BA4857">
        <w:rPr>
          <w:lang w:val="cy-GB"/>
        </w:rPr>
        <w:t xml:space="preserve"> </w:t>
      </w:r>
      <w:r w:rsidR="00E619C9" w:rsidRPr="00BA4857">
        <w:rPr>
          <w:lang w:val="cy-GB"/>
        </w:rPr>
        <w:t>adlewyrchu’r hyn a ddysgwyd drwy’r prosiect</w:t>
      </w:r>
      <w:r w:rsidR="002875AD" w:rsidRPr="00BA4857">
        <w:rPr>
          <w:lang w:val="cy-GB"/>
        </w:rPr>
        <w:t xml:space="preserve"> </w:t>
      </w:r>
      <w:r w:rsidR="00E619C9" w:rsidRPr="00BA4857">
        <w:rPr>
          <w:lang w:val="cy-GB"/>
        </w:rPr>
        <w:t>a’r argymhellion a gyflwynwyd yn adroddiad Dr Ugwudike</w:t>
      </w:r>
      <w:r w:rsidR="002875AD" w:rsidRPr="00BA4857">
        <w:rPr>
          <w:lang w:val="cy-GB"/>
        </w:rPr>
        <w:t>.</w:t>
      </w:r>
    </w:p>
    <w:p w14:paraId="3E603215" w14:textId="6688841D" w:rsidR="002875AD" w:rsidRPr="00BA4857" w:rsidRDefault="00956AD0" w:rsidP="002875AD">
      <w:pPr>
        <w:pStyle w:val="Heading2"/>
        <w:rPr>
          <w:lang w:val="cy-GB"/>
        </w:rPr>
      </w:pPr>
      <w:bookmarkStart w:id="14" w:name="_Toc517366891"/>
      <w:r w:rsidRPr="00BA4857">
        <w:rPr>
          <w:lang w:val="cy-GB"/>
        </w:rPr>
        <w:t>Caffi</w:t>
      </w:r>
      <w:r w:rsidR="00B66C86" w:rsidRPr="00BA4857">
        <w:rPr>
          <w:lang w:val="cy-GB"/>
        </w:rPr>
        <w:t>’r G</w:t>
      </w:r>
      <w:r w:rsidRPr="00BA4857">
        <w:rPr>
          <w:lang w:val="cy-GB"/>
        </w:rPr>
        <w:t>oeden Deulu</w:t>
      </w:r>
      <w:r w:rsidR="002875AD" w:rsidRPr="00BA4857">
        <w:rPr>
          <w:lang w:val="cy-GB"/>
        </w:rPr>
        <w:t xml:space="preserve"> </w:t>
      </w:r>
      <w:r w:rsidRPr="00BA4857">
        <w:rPr>
          <w:lang w:val="cy-GB"/>
        </w:rPr>
        <w:t>yn CEM Caerdydd</w:t>
      </w:r>
    </w:p>
    <w:p w14:paraId="0B6E292C" w14:textId="1C834388" w:rsidR="002875AD" w:rsidRPr="00BA4857" w:rsidRDefault="005D5A3C" w:rsidP="002875AD">
      <w:pPr>
        <w:rPr>
          <w:lang w:val="cy-GB"/>
        </w:rPr>
      </w:pPr>
      <w:r w:rsidRPr="00BA4857">
        <w:rPr>
          <w:lang w:val="cy-GB"/>
        </w:rPr>
        <w:t>Y</w:t>
      </w:r>
      <w:r w:rsidR="002875AD" w:rsidRPr="00BA4857">
        <w:rPr>
          <w:lang w:val="cy-GB"/>
        </w:rPr>
        <w:t xml:space="preserve">n 2019, </w:t>
      </w:r>
      <w:r w:rsidRPr="00BA4857">
        <w:rPr>
          <w:lang w:val="cy-GB"/>
        </w:rPr>
        <w:t xml:space="preserve">agorodd </w:t>
      </w:r>
      <w:r w:rsidR="002875AD" w:rsidRPr="00BA4857">
        <w:rPr>
          <w:lang w:val="cy-GB"/>
        </w:rPr>
        <w:t xml:space="preserve">Pact </w:t>
      </w:r>
      <w:r w:rsidRPr="00BA4857">
        <w:rPr>
          <w:lang w:val="cy-GB"/>
        </w:rPr>
        <w:t>gaffi newydd sbon yn CEM Caerdydd i wella</w:t>
      </w:r>
      <w:r w:rsidR="00F6157E" w:rsidRPr="00BA4857">
        <w:rPr>
          <w:lang w:val="cy-GB"/>
        </w:rPr>
        <w:t xml:space="preserve"> </w:t>
      </w:r>
      <w:r w:rsidRPr="00BA4857">
        <w:rPr>
          <w:lang w:val="cy-GB"/>
        </w:rPr>
        <w:t>profiad ymwelwyr</w:t>
      </w:r>
      <w:r w:rsidR="002875AD" w:rsidRPr="00BA4857">
        <w:rPr>
          <w:lang w:val="cy-GB"/>
        </w:rPr>
        <w:t xml:space="preserve">. </w:t>
      </w:r>
      <w:r w:rsidR="00B66C86" w:rsidRPr="00BA4857">
        <w:rPr>
          <w:lang w:val="cy-GB"/>
        </w:rPr>
        <w:t>Mae Caffi’r Goeden Deulu</w:t>
      </w:r>
      <w:r w:rsidR="002875AD" w:rsidRPr="00BA4857">
        <w:rPr>
          <w:lang w:val="cy-GB"/>
        </w:rPr>
        <w:t xml:space="preserve"> </w:t>
      </w:r>
      <w:r w:rsidR="00B66C86" w:rsidRPr="00BA4857">
        <w:rPr>
          <w:lang w:val="cy-GB"/>
        </w:rPr>
        <w:t>yn cynnig amgylchedd cynnes a chroesawgar</w:t>
      </w:r>
      <w:r w:rsidR="00F6157E" w:rsidRPr="00BA4857">
        <w:rPr>
          <w:lang w:val="cy-GB"/>
        </w:rPr>
        <w:t xml:space="preserve"> </w:t>
      </w:r>
      <w:r w:rsidR="00B66C86" w:rsidRPr="00BA4857">
        <w:rPr>
          <w:lang w:val="cy-GB"/>
        </w:rPr>
        <w:t xml:space="preserve">i bobl sy’n ymweld </w:t>
      </w:r>
      <w:r w:rsidR="00B66C86" w:rsidRPr="00BA4857">
        <w:rPr>
          <w:rFonts w:ascii="Calibri" w:hAnsi="Calibri" w:cs="Calibri"/>
          <w:lang w:val="cy-GB"/>
        </w:rPr>
        <w:t>â</w:t>
      </w:r>
      <w:r w:rsidR="00B66C86" w:rsidRPr="00BA4857">
        <w:rPr>
          <w:lang w:val="cy-GB"/>
        </w:rPr>
        <w:t>’u hanwyliaid yng Ngharchar Caerdydd</w:t>
      </w:r>
      <w:r w:rsidR="002875AD" w:rsidRPr="00BA4857">
        <w:rPr>
          <w:lang w:val="cy-GB"/>
        </w:rPr>
        <w:t>.</w:t>
      </w:r>
    </w:p>
    <w:p w14:paraId="1C2E32C9" w14:textId="51BE11B7" w:rsidR="002875AD" w:rsidRPr="00BA4857" w:rsidRDefault="00B66C86" w:rsidP="002875AD">
      <w:pPr>
        <w:rPr>
          <w:lang w:val="cy-GB"/>
        </w:rPr>
      </w:pPr>
      <w:r w:rsidRPr="00BA4857">
        <w:rPr>
          <w:lang w:val="cy-GB"/>
        </w:rPr>
        <w:t>Mae’r caffi’n gweini byrbrydau poeth, iach a diodydd</w:t>
      </w:r>
      <w:r w:rsidR="00F6157E" w:rsidRPr="00BA4857">
        <w:rPr>
          <w:lang w:val="cy-GB"/>
        </w:rPr>
        <w:t xml:space="preserve">, </w:t>
      </w:r>
      <w:r w:rsidRPr="00BA4857">
        <w:rPr>
          <w:lang w:val="cy-GB"/>
        </w:rPr>
        <w:t>gan roi cyfle i bobl sy’n y carchar dreulio</w:t>
      </w:r>
      <w:r w:rsidR="002875AD" w:rsidRPr="00BA4857">
        <w:rPr>
          <w:lang w:val="cy-GB"/>
        </w:rPr>
        <w:t xml:space="preserve"> </w:t>
      </w:r>
      <w:r w:rsidRPr="00BA4857">
        <w:rPr>
          <w:lang w:val="cy-GB"/>
        </w:rPr>
        <w:t>amser braf gyda’u hanwyliaid</w:t>
      </w:r>
      <w:r w:rsidR="002875AD" w:rsidRPr="00BA4857">
        <w:rPr>
          <w:lang w:val="cy-GB"/>
        </w:rPr>
        <w:t xml:space="preserve">. </w:t>
      </w:r>
      <w:r w:rsidRPr="00BA4857">
        <w:rPr>
          <w:lang w:val="cy-GB"/>
        </w:rPr>
        <w:t>Mae’n cefnogi cyfnodau o ‘fywyd normal’ yn y carchar</w:t>
      </w:r>
      <w:r w:rsidR="002875AD" w:rsidRPr="00BA4857">
        <w:rPr>
          <w:lang w:val="cy-GB"/>
        </w:rPr>
        <w:t xml:space="preserve"> – </w:t>
      </w:r>
      <w:r w:rsidRPr="00BA4857">
        <w:rPr>
          <w:lang w:val="cy-GB"/>
        </w:rPr>
        <w:t xml:space="preserve">sgwrsio dros baned a </w:t>
      </w:r>
      <w:r w:rsidR="00516D15" w:rsidRPr="00BA4857">
        <w:rPr>
          <w:lang w:val="cy-GB"/>
        </w:rPr>
        <w:t>brechdan</w:t>
      </w:r>
      <w:r w:rsidR="002875AD" w:rsidRPr="00BA4857">
        <w:rPr>
          <w:lang w:val="cy-GB"/>
        </w:rPr>
        <w:t xml:space="preserve">, </w:t>
      </w:r>
      <w:r w:rsidRPr="00BA4857">
        <w:rPr>
          <w:lang w:val="cy-GB"/>
        </w:rPr>
        <w:t>fel yn y gymuned adref</w:t>
      </w:r>
      <w:r w:rsidR="002875AD" w:rsidRPr="00BA4857">
        <w:rPr>
          <w:lang w:val="cy-GB"/>
        </w:rPr>
        <w:t xml:space="preserve">. </w:t>
      </w:r>
    </w:p>
    <w:p w14:paraId="335F0C88" w14:textId="67CA69AD" w:rsidR="002875AD" w:rsidRPr="00BA4857" w:rsidRDefault="00B66C86" w:rsidP="002875AD">
      <w:pPr>
        <w:rPr>
          <w:lang w:val="cy-GB"/>
        </w:rPr>
      </w:pPr>
      <w:r w:rsidRPr="00BA4857">
        <w:rPr>
          <w:lang w:val="cy-GB"/>
        </w:rPr>
        <w:t>Mynychwyd y digwyddiad i agor y caffi’n swyddogol gan gynrychiolwyr o Gynulliad Cymru</w:t>
      </w:r>
      <w:r w:rsidR="002875AD" w:rsidRPr="00BA4857">
        <w:rPr>
          <w:lang w:val="cy-GB"/>
        </w:rPr>
        <w:t xml:space="preserve">, HMPPS </w:t>
      </w:r>
      <w:r w:rsidRPr="00BA4857">
        <w:rPr>
          <w:lang w:val="cy-GB"/>
        </w:rPr>
        <w:t>yng Nghymru a theuluoedd</w:t>
      </w:r>
      <w:r w:rsidR="002875AD" w:rsidRPr="00BA4857">
        <w:rPr>
          <w:lang w:val="cy-GB"/>
        </w:rPr>
        <w:t xml:space="preserve">. </w:t>
      </w:r>
      <w:r w:rsidRPr="00BA4857">
        <w:rPr>
          <w:lang w:val="cy-GB"/>
        </w:rPr>
        <w:t>Cafodd y gwesteion gyfle i gyfarfod</w:t>
      </w:r>
      <w:r w:rsidR="002875AD" w:rsidRPr="00BA4857">
        <w:rPr>
          <w:lang w:val="cy-GB"/>
        </w:rPr>
        <w:t xml:space="preserve"> </w:t>
      </w:r>
      <w:r w:rsidRPr="00BA4857">
        <w:rPr>
          <w:lang w:val="cy-GB"/>
        </w:rPr>
        <w:t>chwe seren o dîm rygbi</w:t>
      </w:r>
      <w:r w:rsidR="002875AD" w:rsidRPr="00BA4857">
        <w:rPr>
          <w:lang w:val="cy-GB"/>
        </w:rPr>
        <w:t xml:space="preserve"> </w:t>
      </w:r>
      <w:r w:rsidRPr="00BA4857">
        <w:rPr>
          <w:lang w:val="cy-GB"/>
        </w:rPr>
        <w:t>Gleision Caerdydd</w:t>
      </w:r>
      <w:r w:rsidR="002875AD" w:rsidRPr="00BA4857">
        <w:rPr>
          <w:lang w:val="cy-GB"/>
        </w:rPr>
        <w:t xml:space="preserve"> </w:t>
      </w:r>
      <w:r w:rsidRPr="00BA4857">
        <w:rPr>
          <w:lang w:val="cy-GB"/>
        </w:rPr>
        <w:t>a fynychodd y digwyddiad</w:t>
      </w:r>
      <w:r w:rsidR="002875AD" w:rsidRPr="00BA4857">
        <w:rPr>
          <w:lang w:val="cy-GB"/>
        </w:rPr>
        <w:t xml:space="preserve"> </w:t>
      </w:r>
      <w:r w:rsidR="00C67B64" w:rsidRPr="00BA4857">
        <w:rPr>
          <w:lang w:val="cy-GB"/>
        </w:rPr>
        <w:t>–</w:t>
      </w:r>
      <w:r w:rsidR="002875AD" w:rsidRPr="00BA4857">
        <w:rPr>
          <w:lang w:val="cy-GB"/>
        </w:rPr>
        <w:t xml:space="preserve"> </w:t>
      </w:r>
      <w:r w:rsidR="00C67B64" w:rsidRPr="00BA4857">
        <w:rPr>
          <w:lang w:val="cy-GB"/>
        </w:rPr>
        <w:t>y rheiny’n rhoi ffedogau amdanynt</w:t>
      </w:r>
      <w:r w:rsidR="002875AD" w:rsidRPr="00BA4857">
        <w:rPr>
          <w:lang w:val="cy-GB"/>
        </w:rPr>
        <w:t xml:space="preserve">, </w:t>
      </w:r>
      <w:r w:rsidR="00C67B64" w:rsidRPr="00BA4857">
        <w:rPr>
          <w:lang w:val="cy-GB"/>
        </w:rPr>
        <w:t>yn blasu’r cacennau a’r bwyd</w:t>
      </w:r>
      <w:r w:rsidR="002875AD" w:rsidRPr="00BA4857">
        <w:rPr>
          <w:lang w:val="cy-GB"/>
        </w:rPr>
        <w:t xml:space="preserve">, </w:t>
      </w:r>
      <w:r w:rsidR="00A944C2" w:rsidRPr="00BA4857">
        <w:rPr>
          <w:lang w:val="cy-GB"/>
        </w:rPr>
        <w:t>a</w:t>
      </w:r>
      <w:r w:rsidR="00C67B64" w:rsidRPr="00BA4857">
        <w:rPr>
          <w:lang w:val="cy-GB"/>
        </w:rPr>
        <w:t>c yn</w:t>
      </w:r>
      <w:r w:rsidR="00A944C2" w:rsidRPr="00BA4857">
        <w:rPr>
          <w:lang w:val="cy-GB"/>
        </w:rPr>
        <w:t xml:space="preserve"> dweud eu bod yn falch o gefnogi agoriad swyddogol y caffi</w:t>
      </w:r>
      <w:r w:rsidR="002875AD" w:rsidRPr="00BA4857">
        <w:rPr>
          <w:lang w:val="cy-GB"/>
        </w:rPr>
        <w:t xml:space="preserve">. </w:t>
      </w:r>
    </w:p>
    <w:p w14:paraId="26665347" w14:textId="445FEA8E" w:rsidR="00543311" w:rsidRPr="00BA4857" w:rsidRDefault="00C67B64" w:rsidP="002634A9">
      <w:pPr>
        <w:pStyle w:val="Heading2"/>
        <w:jc w:val="both"/>
        <w:rPr>
          <w:lang w:val="cy-GB"/>
        </w:rPr>
      </w:pPr>
      <w:r w:rsidRPr="00BA4857">
        <w:rPr>
          <w:lang w:val="cy-GB"/>
        </w:rPr>
        <w:t>Teuluoedd yng Ngogledd Cymru y mae carchariad aelod o’r teulu yn effeithio arnynt</w:t>
      </w:r>
      <w:r w:rsidR="00543311" w:rsidRPr="00BA4857">
        <w:rPr>
          <w:lang w:val="cy-GB"/>
        </w:rPr>
        <w:t xml:space="preserve"> (FABI)</w:t>
      </w:r>
      <w:bookmarkEnd w:id="14"/>
    </w:p>
    <w:p w14:paraId="3E95847D" w14:textId="3081A2C4" w:rsidR="00073CFC" w:rsidRPr="00BA4857" w:rsidRDefault="00C67B64" w:rsidP="002634A9">
      <w:pPr>
        <w:jc w:val="both"/>
        <w:rPr>
          <w:lang w:val="cy-GB"/>
        </w:rPr>
      </w:pPr>
      <w:r w:rsidRPr="00BA4857">
        <w:rPr>
          <w:lang w:val="cy-GB"/>
        </w:rPr>
        <w:t xml:space="preserve">Rhaglen ranbarthol yng Ngogledd Cymru yw </w:t>
      </w:r>
      <w:r w:rsidR="00073CFC" w:rsidRPr="00BA4857">
        <w:rPr>
          <w:lang w:val="cy-GB"/>
        </w:rPr>
        <w:t xml:space="preserve">FABI </w:t>
      </w:r>
      <w:r w:rsidRPr="00BA4857">
        <w:rPr>
          <w:lang w:val="cy-GB"/>
        </w:rPr>
        <w:t>sy’n amcanu cefnogi plant a theuluoedd</w:t>
      </w:r>
      <w:r w:rsidR="00073CFC" w:rsidRPr="00BA4857">
        <w:rPr>
          <w:lang w:val="cy-GB"/>
        </w:rPr>
        <w:t xml:space="preserve"> </w:t>
      </w:r>
      <w:r w:rsidR="00CF396C" w:rsidRPr="00BA4857">
        <w:rPr>
          <w:lang w:val="cy-GB"/>
        </w:rPr>
        <w:t>y mae c</w:t>
      </w:r>
      <w:r w:rsidRPr="00BA4857">
        <w:rPr>
          <w:lang w:val="cy-GB"/>
        </w:rPr>
        <w:t>archariad aelod o’</w:t>
      </w:r>
      <w:r w:rsidR="00CF396C" w:rsidRPr="00BA4857">
        <w:rPr>
          <w:lang w:val="cy-GB"/>
        </w:rPr>
        <w:t>r</w:t>
      </w:r>
      <w:r w:rsidRPr="00BA4857">
        <w:rPr>
          <w:lang w:val="cy-GB"/>
        </w:rPr>
        <w:t xml:space="preserve"> teulu</w:t>
      </w:r>
      <w:r w:rsidR="00CF396C" w:rsidRPr="00BA4857">
        <w:rPr>
          <w:lang w:val="cy-GB"/>
        </w:rPr>
        <w:t xml:space="preserve"> yn effeithio arnynt</w:t>
      </w:r>
      <w:r w:rsidR="00073CFC" w:rsidRPr="00BA4857">
        <w:rPr>
          <w:lang w:val="cy-GB"/>
        </w:rPr>
        <w:t xml:space="preserve">. </w:t>
      </w:r>
      <w:r w:rsidRPr="00BA4857">
        <w:rPr>
          <w:lang w:val="cy-GB"/>
        </w:rPr>
        <w:t>Mae’n ystyried y teulu yn ei gyfanrwydd</w:t>
      </w:r>
      <w:r w:rsidR="00073CFC" w:rsidRPr="00BA4857">
        <w:rPr>
          <w:lang w:val="cy-GB"/>
        </w:rPr>
        <w:t xml:space="preserve">, </w:t>
      </w:r>
      <w:r w:rsidRPr="00BA4857">
        <w:rPr>
          <w:lang w:val="cy-GB"/>
        </w:rPr>
        <w:t>gan gydnabod y gall mynd i’r carchar gael</w:t>
      </w:r>
      <w:r w:rsidR="0037485D" w:rsidRPr="00BA4857">
        <w:rPr>
          <w:lang w:val="cy-GB"/>
        </w:rPr>
        <w:t xml:space="preserve"> </w:t>
      </w:r>
      <w:r w:rsidRPr="00BA4857">
        <w:rPr>
          <w:lang w:val="cy-GB"/>
        </w:rPr>
        <w:t>effaith ehangach ar lawer o bobl sy’n agos at y troseddwr</w:t>
      </w:r>
      <w:r w:rsidR="0037485D" w:rsidRPr="00BA4857">
        <w:rPr>
          <w:lang w:val="cy-GB"/>
        </w:rPr>
        <w:t>.</w:t>
      </w:r>
    </w:p>
    <w:p w14:paraId="09088402" w14:textId="6F159412" w:rsidR="00073CFC" w:rsidRPr="00BA4857" w:rsidRDefault="00C67B64" w:rsidP="002634A9">
      <w:pPr>
        <w:jc w:val="both"/>
        <w:rPr>
          <w:lang w:val="cy-GB"/>
        </w:rPr>
      </w:pPr>
      <w:r w:rsidRPr="00BA4857">
        <w:rPr>
          <w:rFonts w:cs="Acumin Pro Light"/>
          <w:color w:val="000000"/>
          <w:szCs w:val="20"/>
          <w:lang w:val="cy-GB"/>
        </w:rPr>
        <w:t xml:space="preserve">Mae </w:t>
      </w:r>
      <w:r w:rsidR="00073CFC" w:rsidRPr="00BA4857">
        <w:rPr>
          <w:rFonts w:cs="Acumin Pro Light"/>
          <w:color w:val="000000"/>
          <w:szCs w:val="20"/>
          <w:lang w:val="cy-GB"/>
        </w:rPr>
        <w:t xml:space="preserve">FABI </w:t>
      </w:r>
      <w:r w:rsidRPr="00BA4857">
        <w:rPr>
          <w:rFonts w:cs="Acumin Pro Light"/>
          <w:color w:val="000000"/>
          <w:szCs w:val="20"/>
          <w:lang w:val="cy-GB"/>
        </w:rPr>
        <w:t>yn cael ei redeg gan d</w:t>
      </w:r>
      <w:r w:rsidRPr="00BA4857">
        <w:rPr>
          <w:color w:val="000000"/>
          <w:szCs w:val="20"/>
          <w:lang w:val="cy-GB"/>
        </w:rPr>
        <w:t>î</w:t>
      </w:r>
      <w:r w:rsidRPr="00BA4857">
        <w:rPr>
          <w:rFonts w:cs="Acumin Pro Light"/>
          <w:color w:val="000000"/>
          <w:szCs w:val="20"/>
          <w:lang w:val="cy-GB"/>
        </w:rPr>
        <w:t xml:space="preserve">m prosiect dan Fwrdd Cymunedau Diogelach Gogledd Cymru ac mae llawer o asiantaethau a phrosiectau yn ymwneud </w:t>
      </w:r>
      <w:r w:rsidRPr="00BA4857">
        <w:rPr>
          <w:rFonts w:ascii="Calibri" w:hAnsi="Calibri" w:cs="Calibri"/>
          <w:color w:val="000000"/>
          <w:szCs w:val="20"/>
          <w:lang w:val="cy-GB"/>
        </w:rPr>
        <w:t>â</w:t>
      </w:r>
      <w:r w:rsidRPr="00BA4857">
        <w:rPr>
          <w:rFonts w:cs="Acumin Pro Light"/>
          <w:color w:val="000000"/>
          <w:szCs w:val="20"/>
          <w:lang w:val="cy-GB"/>
        </w:rPr>
        <w:t>’r rhaglen</w:t>
      </w:r>
      <w:r w:rsidR="0037485D" w:rsidRPr="00BA4857">
        <w:rPr>
          <w:rFonts w:cs="Acumin Pro Light"/>
          <w:color w:val="000000"/>
          <w:szCs w:val="20"/>
          <w:lang w:val="cy-GB"/>
        </w:rPr>
        <w:t>,</w:t>
      </w:r>
      <w:r w:rsidR="00073CFC" w:rsidRPr="00BA4857">
        <w:rPr>
          <w:rFonts w:cs="Acumin Pro Light"/>
          <w:color w:val="000000"/>
          <w:szCs w:val="20"/>
          <w:lang w:val="cy-GB"/>
        </w:rPr>
        <w:t xml:space="preserve"> </w:t>
      </w:r>
      <w:r w:rsidRPr="00BA4857">
        <w:rPr>
          <w:rFonts w:cs="Acumin Pro Light"/>
          <w:color w:val="000000"/>
          <w:szCs w:val="20"/>
          <w:lang w:val="cy-GB"/>
        </w:rPr>
        <w:t>yn cynnwys awdurdodau lleol yng Ngogledd Cymru</w:t>
      </w:r>
      <w:r w:rsidR="0037485D" w:rsidRPr="00BA4857">
        <w:rPr>
          <w:rFonts w:cs="Acumin Pro Light"/>
          <w:color w:val="000000"/>
          <w:szCs w:val="20"/>
          <w:lang w:val="cy-GB"/>
        </w:rPr>
        <w:t xml:space="preserve">, </w:t>
      </w:r>
      <w:r w:rsidRPr="00BA4857">
        <w:rPr>
          <w:rFonts w:cs="Acumin Pro Light"/>
          <w:color w:val="000000"/>
          <w:szCs w:val="20"/>
          <w:lang w:val="cy-GB"/>
        </w:rPr>
        <w:t>carchardai, y gwasanaeth prawf</w:t>
      </w:r>
      <w:r w:rsidR="0037485D" w:rsidRPr="00BA4857">
        <w:rPr>
          <w:rFonts w:cs="Acumin Pro Light"/>
          <w:color w:val="000000"/>
          <w:szCs w:val="20"/>
          <w:lang w:val="cy-GB"/>
        </w:rPr>
        <w:t xml:space="preserve">, </w:t>
      </w:r>
      <w:r w:rsidRPr="00BA4857">
        <w:rPr>
          <w:rFonts w:cs="Acumin Pro Light"/>
          <w:color w:val="000000"/>
          <w:szCs w:val="20"/>
          <w:lang w:val="cy-GB"/>
        </w:rPr>
        <w:t>yr heddlu, y gwasanaeth t</w:t>
      </w:r>
      <w:r w:rsidRPr="00BA4857">
        <w:rPr>
          <w:rFonts w:ascii="Calibri" w:hAnsi="Calibri" w:cs="Calibri"/>
          <w:color w:val="000000"/>
          <w:szCs w:val="20"/>
          <w:lang w:val="cy-GB"/>
        </w:rPr>
        <w:t>â</w:t>
      </w:r>
      <w:r w:rsidRPr="00BA4857">
        <w:rPr>
          <w:rFonts w:cs="Acumin Pro Light"/>
          <w:color w:val="000000"/>
          <w:szCs w:val="20"/>
          <w:lang w:val="cy-GB"/>
        </w:rPr>
        <w:t>n</w:t>
      </w:r>
      <w:r w:rsidR="0037485D" w:rsidRPr="00BA4857">
        <w:rPr>
          <w:rFonts w:cs="Acumin Pro Light"/>
          <w:color w:val="000000"/>
          <w:szCs w:val="20"/>
          <w:lang w:val="cy-GB"/>
        </w:rPr>
        <w:t xml:space="preserve">, </w:t>
      </w:r>
      <w:r w:rsidRPr="00BA4857">
        <w:rPr>
          <w:rFonts w:cs="Acumin Pro Light"/>
          <w:color w:val="000000"/>
          <w:szCs w:val="20"/>
          <w:lang w:val="cy-GB"/>
        </w:rPr>
        <w:t>y gwasanaeth iechyd a’r drydedd</w:t>
      </w:r>
      <w:r w:rsidR="0037485D" w:rsidRPr="00BA4857">
        <w:rPr>
          <w:rFonts w:cs="Acumin Pro Light"/>
          <w:color w:val="000000"/>
          <w:szCs w:val="20"/>
          <w:lang w:val="cy-GB"/>
        </w:rPr>
        <w:t xml:space="preserve"> sector. </w:t>
      </w:r>
      <w:r w:rsidRPr="00BA4857">
        <w:rPr>
          <w:rFonts w:cs="Acumin Pro Light"/>
          <w:color w:val="000000"/>
          <w:szCs w:val="20"/>
          <w:lang w:val="cy-GB"/>
        </w:rPr>
        <w:t>Fe’i hariennir yn rhannol gan</w:t>
      </w:r>
      <w:r w:rsidR="00073CFC" w:rsidRPr="00BA4857">
        <w:rPr>
          <w:rFonts w:cs="Acumin Pro Light"/>
          <w:color w:val="000000"/>
          <w:szCs w:val="20"/>
          <w:lang w:val="cy-GB"/>
        </w:rPr>
        <w:t xml:space="preserve"> HMPPS </w:t>
      </w:r>
      <w:r w:rsidRPr="00BA4857">
        <w:rPr>
          <w:rFonts w:cs="Acumin Pro Light"/>
          <w:color w:val="000000"/>
          <w:szCs w:val="20"/>
          <w:lang w:val="cy-GB"/>
        </w:rPr>
        <w:t>ac mae</w:t>
      </w:r>
      <w:r w:rsidR="00606CA7" w:rsidRPr="00BA4857">
        <w:rPr>
          <w:rFonts w:cs="Acumin Pro Light"/>
          <w:color w:val="000000"/>
          <w:szCs w:val="20"/>
          <w:lang w:val="cy-GB"/>
        </w:rPr>
        <w:t xml:space="preserve"> </w:t>
      </w:r>
      <w:r w:rsidRPr="00BA4857">
        <w:rPr>
          <w:rFonts w:cs="Acumin Pro Light"/>
          <w:color w:val="000000"/>
          <w:szCs w:val="20"/>
          <w:lang w:val="cy-GB"/>
        </w:rPr>
        <w:t>CEM</w:t>
      </w:r>
      <w:r w:rsidR="00606CA7" w:rsidRPr="00BA4857">
        <w:rPr>
          <w:rFonts w:cs="Acumin Pro Light"/>
          <w:color w:val="000000"/>
          <w:szCs w:val="20"/>
          <w:lang w:val="cy-GB"/>
        </w:rPr>
        <w:t xml:space="preserve"> Berwyn </w:t>
      </w:r>
      <w:r w:rsidRPr="00BA4857">
        <w:rPr>
          <w:rFonts w:cs="Acumin Pro Light"/>
          <w:color w:val="000000"/>
          <w:szCs w:val="20"/>
          <w:lang w:val="cy-GB"/>
        </w:rPr>
        <w:t>a CEM</w:t>
      </w:r>
      <w:r w:rsidR="00606CA7" w:rsidRPr="00BA4857">
        <w:rPr>
          <w:rFonts w:cs="Acumin Pro Light"/>
          <w:color w:val="000000"/>
          <w:szCs w:val="20"/>
          <w:lang w:val="cy-GB"/>
        </w:rPr>
        <w:t xml:space="preserve"> Styal</w:t>
      </w:r>
      <w:r w:rsidRPr="00BA4857">
        <w:rPr>
          <w:rFonts w:cs="Acumin Pro Light"/>
          <w:color w:val="000000"/>
          <w:szCs w:val="20"/>
          <w:lang w:val="cy-GB"/>
        </w:rPr>
        <w:t xml:space="preserve"> yn rhan o’r rhaglen</w:t>
      </w:r>
      <w:r w:rsidR="007068A0" w:rsidRPr="00BA4857">
        <w:rPr>
          <w:rFonts w:cs="Acumin Pro Light"/>
          <w:color w:val="000000"/>
          <w:szCs w:val="20"/>
          <w:lang w:val="cy-GB"/>
        </w:rPr>
        <w:t>.</w:t>
      </w:r>
    </w:p>
    <w:p w14:paraId="7EB1E96D" w14:textId="77777777" w:rsidR="0067755D" w:rsidRDefault="0067755D" w:rsidP="00F7273A">
      <w:pPr>
        <w:jc w:val="both"/>
        <w:rPr>
          <w:lang w:val="cy-GB"/>
        </w:rPr>
      </w:pPr>
    </w:p>
    <w:p w14:paraId="0A54E620" w14:textId="77777777" w:rsidR="0067755D" w:rsidRDefault="0067755D" w:rsidP="00F7273A">
      <w:pPr>
        <w:jc w:val="both"/>
        <w:rPr>
          <w:lang w:val="cy-GB"/>
        </w:rPr>
      </w:pPr>
    </w:p>
    <w:p w14:paraId="760CFFE9" w14:textId="77777777" w:rsidR="0067755D" w:rsidRDefault="0067755D" w:rsidP="00F7273A">
      <w:pPr>
        <w:jc w:val="both"/>
        <w:rPr>
          <w:lang w:val="cy-GB"/>
        </w:rPr>
      </w:pPr>
    </w:p>
    <w:p w14:paraId="6BC286E0" w14:textId="77777777" w:rsidR="0067755D" w:rsidRDefault="0067755D" w:rsidP="00F7273A">
      <w:pPr>
        <w:jc w:val="both"/>
        <w:rPr>
          <w:lang w:val="cy-GB"/>
        </w:rPr>
      </w:pPr>
    </w:p>
    <w:p w14:paraId="2F7D19A2" w14:textId="77777777" w:rsidR="0067755D" w:rsidRDefault="0067755D" w:rsidP="00F7273A">
      <w:pPr>
        <w:jc w:val="both"/>
        <w:rPr>
          <w:lang w:val="cy-GB"/>
        </w:rPr>
      </w:pPr>
    </w:p>
    <w:p w14:paraId="6D4D38D6" w14:textId="77777777" w:rsidR="0067755D" w:rsidRDefault="0067755D" w:rsidP="00F7273A">
      <w:pPr>
        <w:jc w:val="both"/>
        <w:rPr>
          <w:lang w:val="cy-GB"/>
        </w:rPr>
      </w:pPr>
    </w:p>
    <w:p w14:paraId="468A538A" w14:textId="77777777" w:rsidR="0067755D" w:rsidRDefault="0067755D" w:rsidP="00F7273A">
      <w:pPr>
        <w:jc w:val="both"/>
        <w:rPr>
          <w:lang w:val="cy-GB"/>
        </w:rPr>
      </w:pPr>
    </w:p>
    <w:p w14:paraId="6209B892" w14:textId="77777777" w:rsidR="0067755D" w:rsidRDefault="0067755D" w:rsidP="00F7273A">
      <w:pPr>
        <w:jc w:val="both"/>
        <w:rPr>
          <w:lang w:val="cy-GB"/>
        </w:rPr>
      </w:pPr>
    </w:p>
    <w:p w14:paraId="26BCF6FA" w14:textId="16A7693D" w:rsidR="00543311" w:rsidRPr="00BA4857" w:rsidRDefault="0067755D" w:rsidP="00F7273A">
      <w:pPr>
        <w:jc w:val="both"/>
        <w:rPr>
          <w:lang w:val="cy-GB"/>
        </w:rPr>
      </w:pPr>
      <w:r>
        <w:rPr>
          <w:lang w:val="cy-GB"/>
        </w:rPr>
        <w:t xml:space="preserve">Dyma </w:t>
      </w:r>
      <w:r w:rsidR="00C67B64" w:rsidRPr="00BA4857">
        <w:rPr>
          <w:lang w:val="cy-GB"/>
        </w:rPr>
        <w:t>rai o amcanion cychwynnol y rhaglen</w:t>
      </w:r>
      <w:r w:rsidR="007068A0" w:rsidRPr="00BA4857">
        <w:rPr>
          <w:lang w:val="cy-GB"/>
        </w:rPr>
        <w:t xml:space="preserve"> </w:t>
      </w:r>
      <w:r w:rsidR="00C73D9E" w:rsidRPr="00BA4857">
        <w:rPr>
          <w:lang w:val="cy-GB"/>
        </w:rPr>
        <w:t>(</w:t>
      </w:r>
      <w:r w:rsidR="00C67B64" w:rsidRPr="00BA4857">
        <w:rPr>
          <w:lang w:val="cy-GB"/>
        </w:rPr>
        <w:t>nid yw hon yn restr ddihysbydd</w:t>
      </w:r>
      <w:r w:rsidR="00C73D9E" w:rsidRPr="00BA4857">
        <w:rPr>
          <w:lang w:val="cy-GB"/>
        </w:rPr>
        <w:t>)</w:t>
      </w:r>
      <w:r w:rsidR="007068A0" w:rsidRPr="00BA4857">
        <w:rPr>
          <w:lang w:val="cy-GB"/>
        </w:rPr>
        <w:t>:</w:t>
      </w:r>
    </w:p>
    <w:p w14:paraId="3A5B9BC7" w14:textId="77777777" w:rsidR="007068A0" w:rsidRPr="00BA4857" w:rsidRDefault="007068A0" w:rsidP="00543311">
      <w:pPr>
        <w:rPr>
          <w:lang w:val="cy-GB"/>
        </w:rPr>
      </w:pPr>
      <w:r w:rsidRPr="00BA4857">
        <w:rPr>
          <w:noProof/>
          <w:lang w:eastAsia="en-GB" w:bidi="ar-SA"/>
        </w:rPr>
        <w:drawing>
          <wp:inline distT="0" distB="0" distL="0" distR="0" wp14:anchorId="10831440" wp14:editId="29FAB0B4">
            <wp:extent cx="6257925" cy="2971800"/>
            <wp:effectExtent l="0" t="0" r="66675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14:paraId="6773FBA8" w14:textId="44C20C3D" w:rsidR="001941F3" w:rsidRPr="00BA4857" w:rsidRDefault="00CF396C" w:rsidP="00F7273A">
      <w:pPr>
        <w:spacing w:after="0" w:line="240" w:lineRule="auto"/>
        <w:jc w:val="both"/>
        <w:rPr>
          <w:lang w:val="cy-GB"/>
        </w:rPr>
      </w:pPr>
      <w:r w:rsidRPr="00BA4857">
        <w:rPr>
          <w:lang w:val="cy-GB"/>
        </w:rPr>
        <w:t>Mae dylanwad gwaith FABI ar y strategaeth hon ac un o’n hamcanion yn yr hir dymor</w:t>
      </w:r>
      <w:r w:rsidR="000F27E6" w:rsidRPr="00BA4857">
        <w:rPr>
          <w:lang w:val="cy-GB"/>
        </w:rPr>
        <w:t xml:space="preserve"> </w:t>
      </w:r>
      <w:r w:rsidRPr="00BA4857">
        <w:rPr>
          <w:lang w:val="cy-GB"/>
        </w:rPr>
        <w:t>yw ystyried sut y gellid ehangu model</w:t>
      </w:r>
      <w:r w:rsidR="000F27E6" w:rsidRPr="00BA4857">
        <w:rPr>
          <w:lang w:val="cy-GB"/>
        </w:rPr>
        <w:t xml:space="preserve"> FABI </w:t>
      </w:r>
      <w:r w:rsidRPr="00BA4857">
        <w:rPr>
          <w:lang w:val="cy-GB"/>
        </w:rPr>
        <w:t>drwy Gymru gyfan</w:t>
      </w:r>
      <w:r w:rsidR="000F27E6" w:rsidRPr="00BA4857">
        <w:rPr>
          <w:lang w:val="cy-GB"/>
        </w:rPr>
        <w:t>.</w:t>
      </w:r>
    </w:p>
    <w:p w14:paraId="1086E88F" w14:textId="77777777" w:rsidR="002875AD" w:rsidRPr="00BA4857" w:rsidRDefault="002875AD" w:rsidP="002875AD">
      <w:pPr>
        <w:pStyle w:val="Heading2"/>
        <w:rPr>
          <w:i/>
          <w:lang w:val="cy-GB"/>
        </w:rPr>
      </w:pPr>
      <w:bookmarkStart w:id="15" w:name="_Toc517366892"/>
      <w:r w:rsidRPr="00BA4857">
        <w:rPr>
          <w:i/>
          <w:lang w:val="cy-GB"/>
        </w:rPr>
        <w:t>Phoenix Futures</w:t>
      </w:r>
    </w:p>
    <w:p w14:paraId="229481B4" w14:textId="6A203DE5" w:rsidR="002875AD" w:rsidRPr="00BA4857" w:rsidRDefault="00CF0C61" w:rsidP="002875AD">
      <w:pPr>
        <w:jc w:val="both"/>
        <w:rPr>
          <w:szCs w:val="24"/>
          <w:lang w:val="cy-GB"/>
        </w:rPr>
      </w:pPr>
      <w:r w:rsidRPr="00BA4857">
        <w:rPr>
          <w:szCs w:val="24"/>
          <w:lang w:val="cy-GB"/>
        </w:rPr>
        <w:t xml:space="preserve">Mae gan </w:t>
      </w:r>
      <w:r w:rsidR="002875AD" w:rsidRPr="00BA4857">
        <w:rPr>
          <w:i/>
          <w:szCs w:val="24"/>
          <w:lang w:val="cy-GB"/>
        </w:rPr>
        <w:t>Phoenix Futures</w:t>
      </w:r>
      <w:r w:rsidR="002875AD" w:rsidRPr="00BA4857">
        <w:rPr>
          <w:szCs w:val="24"/>
          <w:lang w:val="cy-GB"/>
        </w:rPr>
        <w:t xml:space="preserve"> </w:t>
      </w:r>
      <w:r w:rsidRPr="00BA4857">
        <w:rPr>
          <w:szCs w:val="24"/>
          <w:lang w:val="cy-GB"/>
        </w:rPr>
        <w:t>weithwyr ymyriadau teuluol</w:t>
      </w:r>
      <w:r w:rsidR="002875AD" w:rsidRPr="00BA4857">
        <w:rPr>
          <w:szCs w:val="24"/>
          <w:lang w:val="cy-GB"/>
        </w:rPr>
        <w:t xml:space="preserve"> </w:t>
      </w:r>
      <w:r w:rsidRPr="00BA4857">
        <w:rPr>
          <w:szCs w:val="24"/>
          <w:lang w:val="cy-GB"/>
        </w:rPr>
        <w:t>mewn canolfan benodol ar gyfer merched yn CEM</w:t>
      </w:r>
      <w:r w:rsidR="002875AD" w:rsidRPr="00BA4857">
        <w:rPr>
          <w:szCs w:val="24"/>
          <w:lang w:val="cy-GB"/>
        </w:rPr>
        <w:t xml:space="preserve"> Styal. </w:t>
      </w:r>
      <w:r w:rsidRPr="00BA4857">
        <w:rPr>
          <w:szCs w:val="24"/>
          <w:lang w:val="cy-GB"/>
        </w:rPr>
        <w:t xml:space="preserve">Maent yn cefnogi merched sydd </w:t>
      </w:r>
      <w:r w:rsidRPr="00BA4857">
        <w:rPr>
          <w:rFonts w:ascii="Calibri" w:hAnsi="Calibri" w:cs="Calibri"/>
          <w:szCs w:val="24"/>
          <w:lang w:val="cy-GB"/>
        </w:rPr>
        <w:t>â</w:t>
      </w:r>
      <w:r w:rsidRPr="00BA4857">
        <w:rPr>
          <w:szCs w:val="24"/>
          <w:lang w:val="cy-GB"/>
        </w:rPr>
        <w:t xml:space="preserve"> phroblemau teuluol, yn cysylltu </w:t>
      </w:r>
      <w:r w:rsidRPr="00BA4857">
        <w:rPr>
          <w:rFonts w:ascii="Calibri" w:hAnsi="Calibri" w:cs="Calibri"/>
          <w:szCs w:val="24"/>
          <w:lang w:val="cy-GB"/>
        </w:rPr>
        <w:t>â</w:t>
      </w:r>
      <w:r w:rsidRPr="00BA4857">
        <w:rPr>
          <w:szCs w:val="24"/>
          <w:lang w:val="cy-GB"/>
        </w:rPr>
        <w:t>’r gwasanaethau cymdeithasol</w:t>
      </w:r>
      <w:r w:rsidR="002875AD" w:rsidRPr="00BA4857">
        <w:rPr>
          <w:szCs w:val="24"/>
          <w:lang w:val="cy-GB"/>
        </w:rPr>
        <w:t xml:space="preserve"> </w:t>
      </w:r>
      <w:r w:rsidRPr="00BA4857">
        <w:rPr>
          <w:szCs w:val="24"/>
          <w:lang w:val="cy-GB"/>
        </w:rPr>
        <w:t xml:space="preserve">ac yn helpu i drefnu cyswllt </w:t>
      </w:r>
      <w:r w:rsidRPr="00BA4857">
        <w:rPr>
          <w:rFonts w:ascii="Calibri" w:hAnsi="Calibri" w:cs="Calibri"/>
          <w:szCs w:val="24"/>
          <w:lang w:val="cy-GB"/>
        </w:rPr>
        <w:t>â</w:t>
      </w:r>
      <w:r w:rsidRPr="00BA4857">
        <w:rPr>
          <w:szCs w:val="24"/>
          <w:lang w:val="cy-GB"/>
        </w:rPr>
        <w:t>’u plant</w:t>
      </w:r>
      <w:r w:rsidR="002875AD" w:rsidRPr="00BA4857">
        <w:rPr>
          <w:szCs w:val="24"/>
          <w:lang w:val="cy-GB"/>
        </w:rPr>
        <w:t>.</w:t>
      </w:r>
    </w:p>
    <w:p w14:paraId="3640A25E" w14:textId="4259DDA1" w:rsidR="002875AD" w:rsidRPr="00BA4857" w:rsidRDefault="00530861" w:rsidP="002875AD">
      <w:pPr>
        <w:jc w:val="both"/>
        <w:rPr>
          <w:szCs w:val="24"/>
          <w:lang w:val="cy-GB"/>
        </w:rPr>
      </w:pPr>
      <w:r w:rsidRPr="00BA4857">
        <w:rPr>
          <w:szCs w:val="24"/>
          <w:lang w:val="cy-GB"/>
        </w:rPr>
        <w:t xml:space="preserve">Mae </w:t>
      </w:r>
      <w:r w:rsidR="002875AD" w:rsidRPr="00BA4857">
        <w:rPr>
          <w:i/>
          <w:szCs w:val="24"/>
          <w:lang w:val="cy-GB"/>
        </w:rPr>
        <w:t>Phoenix Futures</w:t>
      </w:r>
      <w:r w:rsidR="002875AD" w:rsidRPr="00BA4857">
        <w:rPr>
          <w:szCs w:val="24"/>
          <w:lang w:val="cy-GB"/>
        </w:rPr>
        <w:t xml:space="preserve"> </w:t>
      </w:r>
      <w:r w:rsidR="0001119F" w:rsidRPr="00BA4857">
        <w:rPr>
          <w:szCs w:val="24"/>
          <w:lang w:val="cy-GB"/>
        </w:rPr>
        <w:t>yn trefnu</w:t>
      </w:r>
      <w:r w:rsidR="002875AD" w:rsidRPr="00BA4857">
        <w:rPr>
          <w:szCs w:val="24"/>
          <w:lang w:val="cy-GB"/>
        </w:rPr>
        <w:t xml:space="preserve"> 12 </w:t>
      </w:r>
      <w:r w:rsidR="00F61B2D" w:rsidRPr="00BA4857">
        <w:rPr>
          <w:szCs w:val="24"/>
          <w:lang w:val="cy-GB"/>
        </w:rPr>
        <w:t>diwrnod i’r teulu bob blwyddyn sy’n cynnwys</w:t>
      </w:r>
      <w:r w:rsidR="002875AD" w:rsidRPr="00BA4857">
        <w:rPr>
          <w:szCs w:val="24"/>
          <w:lang w:val="cy-GB"/>
        </w:rPr>
        <w:t xml:space="preserve"> 2 </w:t>
      </w:r>
      <w:r w:rsidR="003B1625" w:rsidRPr="00BA4857">
        <w:rPr>
          <w:szCs w:val="24"/>
          <w:lang w:val="cy-GB"/>
        </w:rPr>
        <w:t>ddiwrnod i deuluoedd merched sy’n treulio dedfryd o garchar am oes</w:t>
      </w:r>
      <w:r w:rsidR="002875AD" w:rsidRPr="00BA4857">
        <w:rPr>
          <w:szCs w:val="24"/>
          <w:lang w:val="cy-GB"/>
        </w:rPr>
        <w:t xml:space="preserve">. </w:t>
      </w:r>
      <w:r w:rsidR="003B1625" w:rsidRPr="00BA4857">
        <w:rPr>
          <w:szCs w:val="24"/>
          <w:lang w:val="cy-GB"/>
        </w:rPr>
        <w:t>Ma</w:t>
      </w:r>
      <w:r w:rsidR="009F7D79">
        <w:rPr>
          <w:szCs w:val="24"/>
          <w:lang w:val="cy-GB"/>
        </w:rPr>
        <w:t>e</w:t>
      </w:r>
      <w:r w:rsidR="003B1625" w:rsidRPr="00BA4857">
        <w:rPr>
          <w:szCs w:val="24"/>
          <w:lang w:val="cy-GB"/>
        </w:rPr>
        <w:t>nt hefyd yn rhedeg dosbarthiadau rhianta</w:t>
      </w:r>
      <w:r w:rsidR="002875AD" w:rsidRPr="00BA4857">
        <w:rPr>
          <w:szCs w:val="24"/>
          <w:lang w:val="cy-GB"/>
        </w:rPr>
        <w:t xml:space="preserve">, </w:t>
      </w:r>
      <w:r w:rsidR="003B1625" w:rsidRPr="00BA4857">
        <w:rPr>
          <w:szCs w:val="24"/>
          <w:lang w:val="cy-GB"/>
        </w:rPr>
        <w:t xml:space="preserve">ac yn cydweithio </w:t>
      </w:r>
      <w:r w:rsidR="003B1625" w:rsidRPr="00BA4857">
        <w:rPr>
          <w:rFonts w:ascii="Calibri" w:hAnsi="Calibri" w:cs="Calibri"/>
          <w:szCs w:val="24"/>
          <w:lang w:val="cy-GB"/>
        </w:rPr>
        <w:t>â</w:t>
      </w:r>
      <w:r w:rsidR="003B1625" w:rsidRPr="00BA4857">
        <w:rPr>
          <w:szCs w:val="24"/>
          <w:lang w:val="cy-GB"/>
        </w:rPr>
        <w:t>’r gwasanaeth cynghori</w:t>
      </w:r>
      <w:r w:rsidR="002875AD" w:rsidRPr="00BA4857">
        <w:rPr>
          <w:szCs w:val="24"/>
          <w:lang w:val="cy-GB"/>
        </w:rPr>
        <w:t xml:space="preserve"> </w:t>
      </w:r>
      <w:r w:rsidR="002875AD" w:rsidRPr="00BA4857">
        <w:rPr>
          <w:i/>
          <w:szCs w:val="24"/>
          <w:lang w:val="cy-GB"/>
        </w:rPr>
        <w:t>Room To Talk</w:t>
      </w:r>
      <w:r w:rsidR="002875AD" w:rsidRPr="00BA4857">
        <w:rPr>
          <w:szCs w:val="24"/>
          <w:lang w:val="cy-GB"/>
        </w:rPr>
        <w:t xml:space="preserve"> </w:t>
      </w:r>
      <w:r w:rsidR="003B1625" w:rsidRPr="00BA4857">
        <w:rPr>
          <w:szCs w:val="24"/>
          <w:lang w:val="cy-GB"/>
        </w:rPr>
        <w:t>i redeg grŵp cefnogaeth</w:t>
      </w:r>
      <w:r w:rsidR="002875AD" w:rsidRPr="00BA4857">
        <w:rPr>
          <w:szCs w:val="24"/>
          <w:lang w:val="cy-GB"/>
        </w:rPr>
        <w:t xml:space="preserve"> </w:t>
      </w:r>
      <w:r w:rsidR="003B1625" w:rsidRPr="00BA4857">
        <w:rPr>
          <w:szCs w:val="24"/>
          <w:lang w:val="cy-GB"/>
        </w:rPr>
        <w:t xml:space="preserve">o’r enw </w:t>
      </w:r>
      <w:r w:rsidR="003B1625" w:rsidRPr="00BA4857">
        <w:rPr>
          <w:i/>
          <w:szCs w:val="24"/>
          <w:lang w:val="cy-GB"/>
        </w:rPr>
        <w:t>Life Losses</w:t>
      </w:r>
      <w:r w:rsidR="002875AD" w:rsidRPr="00BA4857">
        <w:rPr>
          <w:szCs w:val="24"/>
          <w:lang w:val="cy-GB"/>
        </w:rPr>
        <w:t xml:space="preserve"> </w:t>
      </w:r>
      <w:r w:rsidR="003B1625" w:rsidRPr="00BA4857">
        <w:rPr>
          <w:szCs w:val="24"/>
          <w:lang w:val="cy-GB"/>
        </w:rPr>
        <w:t xml:space="preserve">sy’n ymdrin </w:t>
      </w:r>
      <w:r w:rsidR="003B1625" w:rsidRPr="00BA4857">
        <w:rPr>
          <w:rFonts w:ascii="Calibri" w:hAnsi="Calibri" w:cs="Calibri"/>
          <w:szCs w:val="24"/>
          <w:lang w:val="cy-GB"/>
        </w:rPr>
        <w:t>â</w:t>
      </w:r>
      <w:r w:rsidR="003B1625" w:rsidRPr="00BA4857">
        <w:rPr>
          <w:szCs w:val="24"/>
          <w:lang w:val="cy-GB"/>
        </w:rPr>
        <w:t xml:space="preserve"> phrofedigaeth a cholli plentyn drwy</w:t>
      </w:r>
      <w:r w:rsidR="002875AD" w:rsidRPr="00BA4857">
        <w:rPr>
          <w:szCs w:val="24"/>
          <w:lang w:val="cy-GB"/>
        </w:rPr>
        <w:t xml:space="preserve"> </w:t>
      </w:r>
      <w:r w:rsidR="003B1625" w:rsidRPr="00BA4857">
        <w:rPr>
          <w:szCs w:val="24"/>
          <w:lang w:val="cy-GB"/>
        </w:rPr>
        <w:t>faethu hirdymor/mabwysiadu</w:t>
      </w:r>
      <w:r w:rsidR="002875AD" w:rsidRPr="00BA4857">
        <w:rPr>
          <w:szCs w:val="24"/>
          <w:lang w:val="cy-GB"/>
        </w:rPr>
        <w:t xml:space="preserve">.   </w:t>
      </w:r>
    </w:p>
    <w:p w14:paraId="68A1D107" w14:textId="12209949" w:rsidR="002875AD" w:rsidRPr="00BA4857" w:rsidRDefault="00BC5AB3" w:rsidP="002875AD">
      <w:pPr>
        <w:jc w:val="both"/>
        <w:rPr>
          <w:szCs w:val="24"/>
          <w:lang w:val="cy-GB"/>
        </w:rPr>
      </w:pPr>
      <w:r w:rsidRPr="00BA4857">
        <w:rPr>
          <w:szCs w:val="24"/>
          <w:lang w:val="cy-GB"/>
        </w:rPr>
        <w:t>Cedwir 20% o’r merched o Gymru sydd dan glo yn CEM</w:t>
      </w:r>
      <w:r w:rsidR="002875AD" w:rsidRPr="00BA4857">
        <w:rPr>
          <w:szCs w:val="24"/>
          <w:lang w:val="cy-GB"/>
        </w:rPr>
        <w:t xml:space="preserve"> Styal. </w:t>
      </w:r>
      <w:r w:rsidR="000F60CE" w:rsidRPr="00BA4857">
        <w:rPr>
          <w:szCs w:val="24"/>
          <w:lang w:val="cy-GB"/>
        </w:rPr>
        <w:t>Mae’r gwasanaeth hwn yn cefnogi merched o Gymru</w:t>
      </w:r>
      <w:r w:rsidR="002875AD" w:rsidRPr="00BA4857">
        <w:rPr>
          <w:szCs w:val="24"/>
          <w:lang w:val="cy-GB"/>
        </w:rPr>
        <w:t xml:space="preserve"> (</w:t>
      </w:r>
      <w:r w:rsidR="000F60CE" w:rsidRPr="00BA4857">
        <w:rPr>
          <w:szCs w:val="24"/>
          <w:lang w:val="cy-GB"/>
        </w:rPr>
        <w:t>ac yn neilltuol o Ogledd Gymru</w:t>
      </w:r>
      <w:r w:rsidR="002875AD" w:rsidRPr="00BA4857">
        <w:rPr>
          <w:szCs w:val="24"/>
          <w:lang w:val="cy-GB"/>
        </w:rPr>
        <w:t xml:space="preserve">) </w:t>
      </w:r>
      <w:r w:rsidR="000F60CE" w:rsidRPr="00BA4857">
        <w:rPr>
          <w:szCs w:val="24"/>
          <w:lang w:val="cy-GB"/>
        </w:rPr>
        <w:t xml:space="preserve">i gadw mewn cysylltiad </w:t>
      </w:r>
      <w:r w:rsidR="000F60CE" w:rsidRPr="00BA4857">
        <w:rPr>
          <w:rFonts w:ascii="Calibri" w:hAnsi="Calibri" w:cs="Calibri"/>
          <w:szCs w:val="24"/>
          <w:lang w:val="cy-GB"/>
        </w:rPr>
        <w:t>â</w:t>
      </w:r>
      <w:r w:rsidR="000F60CE" w:rsidRPr="00BA4857">
        <w:rPr>
          <w:szCs w:val="24"/>
          <w:lang w:val="cy-GB"/>
        </w:rPr>
        <w:t xml:space="preserve">’u plant a’u teuluoedd wrth iddynt </w:t>
      </w:r>
      <w:r w:rsidR="009F7D79" w:rsidRPr="00BA4857">
        <w:rPr>
          <w:szCs w:val="24"/>
          <w:lang w:val="cy-GB"/>
        </w:rPr>
        <w:t>dreulio</w:t>
      </w:r>
      <w:r w:rsidR="000F60CE" w:rsidRPr="00BA4857">
        <w:rPr>
          <w:szCs w:val="24"/>
          <w:lang w:val="cy-GB"/>
        </w:rPr>
        <w:t xml:space="preserve"> eu dedfryd</w:t>
      </w:r>
      <w:r w:rsidR="002875AD" w:rsidRPr="00BA4857">
        <w:rPr>
          <w:szCs w:val="24"/>
          <w:lang w:val="cy-GB"/>
        </w:rPr>
        <w:t xml:space="preserve">. </w:t>
      </w:r>
    </w:p>
    <w:p w14:paraId="678A381E" w14:textId="265D43AA" w:rsidR="00EF6D7F" w:rsidRPr="00BA4857" w:rsidRDefault="00EF6D7F" w:rsidP="001941F3">
      <w:pPr>
        <w:pStyle w:val="Heading2"/>
        <w:rPr>
          <w:lang w:val="cy-GB"/>
        </w:rPr>
      </w:pPr>
      <w:r w:rsidRPr="00BA4857">
        <w:rPr>
          <w:lang w:val="cy-GB"/>
        </w:rPr>
        <w:t xml:space="preserve">Gorlassar </w:t>
      </w:r>
      <w:r w:rsidR="000F60CE" w:rsidRPr="00BA4857">
        <w:rPr>
          <w:lang w:val="cy-GB"/>
        </w:rPr>
        <w:t>y</w:t>
      </w:r>
      <w:r w:rsidR="00E02232" w:rsidRPr="00BA4857">
        <w:rPr>
          <w:lang w:val="cy-GB"/>
        </w:rPr>
        <w:t xml:space="preserve"> </w:t>
      </w:r>
      <w:bookmarkEnd w:id="15"/>
      <w:r w:rsidR="000F60CE" w:rsidRPr="00BA4857">
        <w:rPr>
          <w:lang w:val="cy-GB"/>
        </w:rPr>
        <w:t>Ddraig yn CEM Abertawe</w:t>
      </w:r>
    </w:p>
    <w:p w14:paraId="3C97B9CE" w14:textId="50CC4F6F" w:rsidR="00EF6D7F" w:rsidRPr="00BA4857" w:rsidRDefault="00C80ED4" w:rsidP="00F7273A">
      <w:pPr>
        <w:jc w:val="both"/>
        <w:rPr>
          <w:lang w:val="cy-GB"/>
        </w:rPr>
      </w:pPr>
      <w:r w:rsidRPr="00BA4857">
        <w:rPr>
          <w:lang w:val="cy-GB"/>
        </w:rPr>
        <w:t>Mae Carchar Abertawe wedi buddsoddi yn yr amgylchedd yno</w:t>
      </w:r>
      <w:r w:rsidR="00EF6D7F" w:rsidRPr="00BA4857">
        <w:rPr>
          <w:lang w:val="cy-GB"/>
        </w:rPr>
        <w:t xml:space="preserve"> </w:t>
      </w:r>
      <w:r w:rsidRPr="00BA4857">
        <w:rPr>
          <w:lang w:val="cy-GB"/>
        </w:rPr>
        <w:t>i sicrhau bod plant yn gallu gweld</w:t>
      </w:r>
      <w:r w:rsidR="00EF6D7F" w:rsidRPr="00BA4857">
        <w:rPr>
          <w:lang w:val="cy-GB"/>
        </w:rPr>
        <w:t xml:space="preserve"> </w:t>
      </w:r>
      <w:r w:rsidRPr="00BA4857">
        <w:rPr>
          <w:lang w:val="cy-GB"/>
        </w:rPr>
        <w:t xml:space="preserve">ymweliadau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>’r carchar fel profiad cadarnhaol</w:t>
      </w:r>
      <w:r w:rsidR="00EF6D7F" w:rsidRPr="00BA4857">
        <w:rPr>
          <w:lang w:val="cy-GB"/>
        </w:rPr>
        <w:t xml:space="preserve">. </w:t>
      </w:r>
      <w:r w:rsidRPr="00BA4857">
        <w:rPr>
          <w:lang w:val="cy-GB"/>
        </w:rPr>
        <w:t>Trawsffurfiwyd y fynedfa ymwelwyr a’r man aros yng Ngharchar Abertawe</w:t>
      </w:r>
      <w:r w:rsidR="00EF6D7F" w:rsidRPr="00BA4857">
        <w:rPr>
          <w:lang w:val="cy-GB"/>
        </w:rPr>
        <w:t xml:space="preserve"> at Swansea </w:t>
      </w:r>
      <w:r w:rsidRPr="00BA4857">
        <w:rPr>
          <w:lang w:val="cy-GB"/>
        </w:rPr>
        <w:t xml:space="preserve">o fod yn lle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 xml:space="preserve"> waliau llwyd, oeraidd</w:t>
      </w:r>
      <w:r w:rsidR="00EF6D7F" w:rsidRPr="00BA4857">
        <w:rPr>
          <w:lang w:val="cy-GB"/>
        </w:rPr>
        <w:t xml:space="preserve"> </w:t>
      </w:r>
      <w:r w:rsidRPr="00BA4857">
        <w:rPr>
          <w:lang w:val="cy-GB"/>
        </w:rPr>
        <w:t>i fod yn lle mwy croesawgar i blant a theuluoedd</w:t>
      </w:r>
      <w:r w:rsidR="00EF6D7F" w:rsidRPr="00BA4857">
        <w:rPr>
          <w:lang w:val="cy-GB"/>
        </w:rPr>
        <w:t>.</w:t>
      </w:r>
    </w:p>
    <w:p w14:paraId="23BFE4B0" w14:textId="57BEE140" w:rsidR="00EF6D7F" w:rsidRPr="00BA4857" w:rsidRDefault="004227D3" w:rsidP="00F7273A">
      <w:pPr>
        <w:jc w:val="both"/>
        <w:rPr>
          <w:rFonts w:ascii="Calibri" w:hAnsi="Calibri"/>
          <w:sz w:val="22"/>
          <w:lang w:val="cy-GB" w:bidi="ar-SA"/>
        </w:rPr>
      </w:pPr>
      <w:r w:rsidRPr="00BA4857">
        <w:rPr>
          <w:lang w:val="cy-GB"/>
        </w:rPr>
        <w:t xml:space="preserve">Mae </w:t>
      </w:r>
      <w:r w:rsidR="00EF6D7F" w:rsidRPr="00BA4857">
        <w:rPr>
          <w:lang w:val="cy-GB"/>
        </w:rPr>
        <w:t xml:space="preserve">Gorlassar </w:t>
      </w:r>
      <w:r w:rsidRPr="00BA4857">
        <w:rPr>
          <w:lang w:val="cy-GB"/>
        </w:rPr>
        <w:t>y Ddraig yn rhan allweddol o’r</w:t>
      </w:r>
      <w:r w:rsidR="00EF6D7F" w:rsidRPr="00BA4857">
        <w:rPr>
          <w:lang w:val="cy-GB"/>
        </w:rPr>
        <w:t xml:space="preserve"> </w:t>
      </w:r>
      <w:r w:rsidRPr="00BA4857">
        <w:rPr>
          <w:lang w:val="cy-GB"/>
        </w:rPr>
        <w:t>trawsffurfio hwn</w:t>
      </w:r>
      <w:r w:rsidR="00EF6D7F" w:rsidRPr="00BA4857">
        <w:rPr>
          <w:lang w:val="cy-GB"/>
        </w:rPr>
        <w:t xml:space="preserve">. </w:t>
      </w:r>
      <w:r w:rsidRPr="00BA4857">
        <w:rPr>
          <w:lang w:val="cy-GB"/>
        </w:rPr>
        <w:t xml:space="preserve">Mae cyfres o furluniau’n adrodd stori </w:t>
      </w:r>
      <w:r w:rsidR="00EF6D7F" w:rsidRPr="00BA4857">
        <w:rPr>
          <w:lang w:val="cy-GB"/>
        </w:rPr>
        <w:t>Gorlassar</w:t>
      </w:r>
      <w:r w:rsidRPr="00BA4857">
        <w:rPr>
          <w:lang w:val="cy-GB"/>
        </w:rPr>
        <w:t xml:space="preserve"> i’w gweld wrth i deuluoedd ddod i mewn i’r sefydliad</w:t>
      </w:r>
      <w:r w:rsidR="00EF6D7F" w:rsidRPr="00BA4857">
        <w:rPr>
          <w:lang w:val="cy-GB"/>
        </w:rPr>
        <w:t xml:space="preserve">, </w:t>
      </w:r>
      <w:r w:rsidRPr="00BA4857">
        <w:rPr>
          <w:lang w:val="cy-GB"/>
        </w:rPr>
        <w:t>ac anogir ymwelwyr ieuainc i gael hyd iddo yn yr ardal ymweld</w:t>
      </w:r>
      <w:r w:rsidR="00EF6D7F" w:rsidRPr="00BA4857">
        <w:rPr>
          <w:lang w:val="cy-GB"/>
        </w:rPr>
        <w:t>.</w:t>
      </w:r>
    </w:p>
    <w:p w14:paraId="13B4E70B" w14:textId="0C8217E9" w:rsidR="005E515A" w:rsidRPr="00BA4857" w:rsidRDefault="002D741C" w:rsidP="005E515A">
      <w:pPr>
        <w:jc w:val="both"/>
        <w:rPr>
          <w:lang w:val="cy-GB"/>
        </w:rPr>
      </w:pPr>
      <w:r w:rsidRPr="00BA4857">
        <w:rPr>
          <w:noProof/>
          <w:lang w:eastAsia="en-GB" w:bidi="ar-SA"/>
        </w:rPr>
        <w:drawing>
          <wp:anchor distT="0" distB="0" distL="114300" distR="114300" simplePos="0" relativeHeight="251658241" behindDoc="0" locked="0" layoutInCell="1" allowOverlap="1" wp14:anchorId="69E9675F" wp14:editId="6114D716">
            <wp:simplePos x="0" y="0"/>
            <wp:positionH relativeFrom="page">
              <wp:posOffset>9525</wp:posOffset>
            </wp:positionH>
            <wp:positionV relativeFrom="paragraph">
              <wp:posOffset>741045</wp:posOffset>
            </wp:positionV>
            <wp:extent cx="4143375" cy="2688590"/>
            <wp:effectExtent l="0" t="0" r="9525" b="0"/>
            <wp:wrapSquare wrapText="bothSides"/>
            <wp:docPr id="10" name="Picture 10" descr="C:\Users\IQO61A\AppData\Local\Microsoft\Windows\Temporary Internet Files\Content.Outlook\2FY9HC21\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QO61A\AppData\Local\Microsoft\Windows\Temporary Internet Files\Content.Outlook\2FY9HC21\IMG_1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1"/>
                    <a:stretch/>
                  </pic:blipFill>
                  <pic:spPr bwMode="auto">
                    <a:xfrm>
                      <a:off x="0" y="0"/>
                      <a:ext cx="41433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857">
        <w:rPr>
          <w:noProof/>
          <w:lang w:eastAsia="en-GB" w:bidi="ar-SA"/>
        </w:rPr>
        <w:drawing>
          <wp:anchor distT="0" distB="0" distL="114300" distR="114300" simplePos="0" relativeHeight="251658242" behindDoc="0" locked="0" layoutInCell="1" allowOverlap="1" wp14:anchorId="4C0F0508" wp14:editId="66855151">
            <wp:simplePos x="0" y="0"/>
            <wp:positionH relativeFrom="page">
              <wp:posOffset>3978910</wp:posOffset>
            </wp:positionH>
            <wp:positionV relativeFrom="paragraph">
              <wp:posOffset>749935</wp:posOffset>
            </wp:positionV>
            <wp:extent cx="3572568" cy="2679065"/>
            <wp:effectExtent l="0" t="0" r="8890" b="6985"/>
            <wp:wrapSquare wrapText="bothSides"/>
            <wp:docPr id="11" name="Picture 11" descr="C:\Users\IQO61A\AppData\Local\Microsoft\Windows\Temporary Internet Files\Content.Outlook\2FY9HC21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QO61A\AppData\Local\Microsoft\Windows\Temporary Internet Files\Content.Outlook\2FY9HC21\IMG_104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68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7D3" w:rsidRPr="00BA4857">
        <w:rPr>
          <w:lang w:val="cy-GB"/>
        </w:rPr>
        <w:t>Yn ddiweddar mae Carchar Abertawe hefyd wedi ailddatblygu’r ardal ymweld</w:t>
      </w:r>
      <w:r w:rsidR="00EF6D7F" w:rsidRPr="00BA4857">
        <w:rPr>
          <w:lang w:val="cy-GB"/>
        </w:rPr>
        <w:t xml:space="preserve"> </w:t>
      </w:r>
      <w:r w:rsidR="004227D3" w:rsidRPr="00BA4857">
        <w:rPr>
          <w:lang w:val="cy-GB"/>
        </w:rPr>
        <w:t xml:space="preserve">gan ddarparu ardal feddal </w:t>
      </w:r>
      <w:r w:rsidR="00B90BB8" w:rsidRPr="00BA4857">
        <w:rPr>
          <w:lang w:val="cy-GB"/>
        </w:rPr>
        <w:t>i</w:t>
      </w:r>
      <w:r w:rsidR="004227D3" w:rsidRPr="00BA4857">
        <w:rPr>
          <w:lang w:val="cy-GB"/>
        </w:rPr>
        <w:t xml:space="preserve"> </w:t>
      </w:r>
      <w:r w:rsidR="00B90BB8" w:rsidRPr="00BA4857">
        <w:rPr>
          <w:lang w:val="cy-GB"/>
        </w:rPr>
        <w:t>b</w:t>
      </w:r>
      <w:r w:rsidR="004227D3" w:rsidRPr="00BA4857">
        <w:rPr>
          <w:lang w:val="cy-GB"/>
        </w:rPr>
        <w:t xml:space="preserve">lant </w:t>
      </w:r>
      <w:r w:rsidR="00B90BB8" w:rsidRPr="00BA4857">
        <w:rPr>
          <w:lang w:val="cy-GB"/>
        </w:rPr>
        <w:t>chwarae</w:t>
      </w:r>
      <w:r w:rsidR="004227D3" w:rsidRPr="00BA4857">
        <w:rPr>
          <w:lang w:val="cy-GB"/>
        </w:rPr>
        <w:t xml:space="preserve"> a seddi newydd</w:t>
      </w:r>
      <w:r w:rsidR="00EF6D7F" w:rsidRPr="00BA4857">
        <w:rPr>
          <w:lang w:val="cy-GB"/>
        </w:rPr>
        <w:t>.</w:t>
      </w:r>
      <w:r w:rsidR="00B36B21" w:rsidRPr="00BA4857">
        <w:rPr>
          <w:lang w:val="cy-GB"/>
        </w:rPr>
        <w:t xml:space="preserve"> Yn </w:t>
      </w:r>
      <w:r w:rsidR="00B36B21" w:rsidRPr="00BA4857">
        <w:rPr>
          <w:rFonts w:ascii="Calibri" w:hAnsi="Calibri" w:cs="Calibri"/>
          <w:lang w:val="cy-GB"/>
        </w:rPr>
        <w:t>ô</w:t>
      </w:r>
      <w:r w:rsidR="00B36B21" w:rsidRPr="00BA4857">
        <w:rPr>
          <w:lang w:val="cy-GB"/>
        </w:rPr>
        <w:t>l staff ac ymwelwyr, mae’r newidiadau a’r buddsoddiad wedi cael effaith sylweddol</w:t>
      </w:r>
      <w:r w:rsidR="00CC6181" w:rsidRPr="00BA4857">
        <w:rPr>
          <w:lang w:val="cy-GB"/>
        </w:rPr>
        <w:t>.</w:t>
      </w:r>
    </w:p>
    <w:p w14:paraId="2E8CBEE9" w14:textId="79E29EA4" w:rsidR="002D741C" w:rsidRPr="00BA4857" w:rsidRDefault="002D741C" w:rsidP="002D741C">
      <w:pPr>
        <w:rPr>
          <w:lang w:val="cy-GB"/>
        </w:rPr>
      </w:pPr>
    </w:p>
    <w:p w14:paraId="09D5706B" w14:textId="6BA3AF48" w:rsidR="002875AD" w:rsidRPr="00BA4857" w:rsidRDefault="00B36B21" w:rsidP="002875AD">
      <w:pPr>
        <w:pStyle w:val="Heading2"/>
        <w:rPr>
          <w:lang w:val="cy-GB"/>
        </w:rPr>
      </w:pPr>
      <w:r w:rsidRPr="00BA4857">
        <w:rPr>
          <w:lang w:val="cy-GB"/>
        </w:rPr>
        <w:t xml:space="preserve">Gwaith </w:t>
      </w:r>
      <w:r w:rsidR="002875AD" w:rsidRPr="00BA4857">
        <w:rPr>
          <w:i/>
          <w:lang w:val="cy-GB"/>
        </w:rPr>
        <w:t>Grand Avenues</w:t>
      </w:r>
      <w:r w:rsidR="002875AD" w:rsidRPr="00BA4857">
        <w:rPr>
          <w:lang w:val="cy-GB"/>
        </w:rPr>
        <w:t xml:space="preserve"> </w:t>
      </w:r>
      <w:r w:rsidRPr="00BA4857">
        <w:rPr>
          <w:lang w:val="cy-GB"/>
        </w:rPr>
        <w:t>yn Nhrelái</w:t>
      </w:r>
      <w:r w:rsidR="002875AD" w:rsidRPr="00BA4857">
        <w:rPr>
          <w:lang w:val="cy-GB"/>
        </w:rPr>
        <w:t xml:space="preserve"> </w:t>
      </w:r>
      <w:r w:rsidRPr="00BA4857">
        <w:rPr>
          <w:lang w:val="cy-GB"/>
        </w:rPr>
        <w:t xml:space="preserve">a </w:t>
      </w:r>
      <w:r w:rsidR="002875AD" w:rsidRPr="00BA4857">
        <w:rPr>
          <w:lang w:val="cy-GB"/>
        </w:rPr>
        <w:t>C</w:t>
      </w:r>
      <w:r w:rsidRPr="00BA4857">
        <w:rPr>
          <w:lang w:val="cy-GB"/>
        </w:rPr>
        <w:t>h</w:t>
      </w:r>
      <w:r w:rsidR="002875AD" w:rsidRPr="00BA4857">
        <w:rPr>
          <w:lang w:val="cy-GB"/>
        </w:rPr>
        <w:t>aerau</w:t>
      </w:r>
    </w:p>
    <w:p w14:paraId="5C466959" w14:textId="2240A58D" w:rsidR="002875AD" w:rsidRPr="00BA4857" w:rsidRDefault="00B36B21" w:rsidP="002875AD">
      <w:pPr>
        <w:pStyle w:val="ListParagraph"/>
        <w:ind w:left="0"/>
        <w:rPr>
          <w:sz w:val="20"/>
          <w:szCs w:val="20"/>
          <w:lang w:val="cy-GB"/>
        </w:rPr>
      </w:pPr>
      <w:r w:rsidRPr="00BA4857">
        <w:rPr>
          <w:szCs w:val="24"/>
          <w:lang w:val="cy-GB"/>
        </w:rPr>
        <w:t xml:space="preserve">Mae </w:t>
      </w:r>
      <w:r w:rsidR="002875AD" w:rsidRPr="00BA4857">
        <w:rPr>
          <w:szCs w:val="24"/>
          <w:lang w:val="cy-GB"/>
        </w:rPr>
        <w:t xml:space="preserve">HMPPS </w:t>
      </w:r>
      <w:r w:rsidR="00B90BB8" w:rsidRPr="00BA4857">
        <w:rPr>
          <w:szCs w:val="24"/>
          <w:lang w:val="cy-GB"/>
        </w:rPr>
        <w:t>yng Nghymru yn gweithio gyda phartneriaid</w:t>
      </w:r>
      <w:r w:rsidR="002875AD" w:rsidRPr="00BA4857">
        <w:rPr>
          <w:szCs w:val="24"/>
          <w:lang w:val="cy-GB"/>
        </w:rPr>
        <w:t xml:space="preserve"> </w:t>
      </w:r>
      <w:r w:rsidR="00B90BB8" w:rsidRPr="00BA4857">
        <w:rPr>
          <w:szCs w:val="24"/>
          <w:lang w:val="cy-GB"/>
        </w:rPr>
        <w:t>ar brosiect cymunedol o’r enw</w:t>
      </w:r>
      <w:r w:rsidR="002875AD" w:rsidRPr="00BA4857">
        <w:rPr>
          <w:szCs w:val="24"/>
          <w:lang w:val="cy-GB"/>
        </w:rPr>
        <w:t xml:space="preserve"> </w:t>
      </w:r>
      <w:r w:rsidR="002875AD" w:rsidRPr="00BA4857">
        <w:rPr>
          <w:i/>
          <w:szCs w:val="24"/>
          <w:lang w:val="cy-GB"/>
        </w:rPr>
        <w:t>Grand Avenues</w:t>
      </w:r>
      <w:r w:rsidR="002875AD" w:rsidRPr="00BA4857">
        <w:rPr>
          <w:szCs w:val="24"/>
          <w:lang w:val="cy-GB"/>
        </w:rPr>
        <w:t xml:space="preserve">. </w:t>
      </w:r>
      <w:r w:rsidR="00B90BB8" w:rsidRPr="00BA4857">
        <w:rPr>
          <w:color w:val="000000"/>
          <w:szCs w:val="24"/>
          <w:lang w:val="cy-GB"/>
        </w:rPr>
        <w:t>Bwriad y prosiect yw cadw pobl yn fwy diogel</w:t>
      </w:r>
      <w:r w:rsidR="002875AD" w:rsidRPr="00BA4857">
        <w:rPr>
          <w:lang w:val="cy-GB"/>
        </w:rPr>
        <w:t xml:space="preserve">, </w:t>
      </w:r>
      <w:r w:rsidR="00B90BB8" w:rsidRPr="00BA4857">
        <w:rPr>
          <w:lang w:val="cy-GB"/>
        </w:rPr>
        <w:t>lleihau aildroseddu a chreu</w:t>
      </w:r>
      <w:r w:rsidR="002875AD" w:rsidRPr="00BA4857">
        <w:rPr>
          <w:lang w:val="cy-GB"/>
        </w:rPr>
        <w:t xml:space="preserve"> </w:t>
      </w:r>
      <w:r w:rsidR="00B90BB8" w:rsidRPr="00BA4857">
        <w:rPr>
          <w:lang w:val="cy-GB"/>
        </w:rPr>
        <w:t>canlyniadau gwell ar gyfer cenedlaethau’r dyfodol yn wardiau Trelái a Chaerau</w:t>
      </w:r>
      <w:r w:rsidR="002875AD" w:rsidRPr="00BA4857">
        <w:rPr>
          <w:lang w:val="cy-GB"/>
        </w:rPr>
        <w:t xml:space="preserve"> </w:t>
      </w:r>
      <w:r w:rsidR="00B90BB8" w:rsidRPr="00BA4857">
        <w:rPr>
          <w:lang w:val="cy-GB"/>
        </w:rPr>
        <w:t>yng Nghaerdydd</w:t>
      </w:r>
      <w:r w:rsidR="002875AD" w:rsidRPr="00BA4857">
        <w:rPr>
          <w:lang w:val="cy-GB"/>
        </w:rPr>
        <w:t xml:space="preserve">. </w:t>
      </w:r>
      <w:r w:rsidR="00B90BB8" w:rsidRPr="00BA4857">
        <w:rPr>
          <w:lang w:val="cy-GB"/>
        </w:rPr>
        <w:t>Mae’n brosiect 10 mlynedd</w:t>
      </w:r>
      <w:r w:rsidR="002875AD" w:rsidRPr="00BA4857">
        <w:rPr>
          <w:lang w:val="cy-GB"/>
        </w:rPr>
        <w:t xml:space="preserve"> </w:t>
      </w:r>
      <w:r w:rsidR="00B90BB8" w:rsidRPr="00BA4857">
        <w:rPr>
          <w:lang w:val="cy-GB"/>
        </w:rPr>
        <w:t>sy’n darganfod ffyrdd hollol newydd o weithio gyda</w:t>
      </w:r>
      <w:r w:rsidR="002875AD" w:rsidRPr="00BA4857">
        <w:rPr>
          <w:lang w:val="cy-GB"/>
        </w:rPr>
        <w:t xml:space="preserve"> </w:t>
      </w:r>
      <w:r w:rsidR="00B90BB8" w:rsidRPr="00BA4857">
        <w:rPr>
          <w:lang w:val="cy-GB"/>
        </w:rPr>
        <w:t>chymunedau</w:t>
      </w:r>
      <w:r w:rsidR="002875AD" w:rsidRPr="00BA4857">
        <w:rPr>
          <w:lang w:val="cy-GB"/>
        </w:rPr>
        <w:t>.</w:t>
      </w:r>
    </w:p>
    <w:p w14:paraId="1444692E" w14:textId="3DDAA575" w:rsidR="002875AD" w:rsidRPr="00BA4857" w:rsidRDefault="00B90BB8" w:rsidP="002875AD">
      <w:pPr>
        <w:tabs>
          <w:tab w:val="right" w:pos="4675"/>
        </w:tabs>
        <w:jc w:val="both"/>
        <w:rPr>
          <w:color w:val="000000"/>
          <w:szCs w:val="24"/>
          <w:lang w:val="cy-GB"/>
        </w:rPr>
      </w:pPr>
      <w:r w:rsidRPr="00BA4857">
        <w:rPr>
          <w:color w:val="000000"/>
          <w:szCs w:val="24"/>
          <w:lang w:val="cy-GB"/>
        </w:rPr>
        <w:t xml:space="preserve">Mae </w:t>
      </w:r>
      <w:r w:rsidR="002875AD" w:rsidRPr="00BA4857">
        <w:rPr>
          <w:i/>
          <w:color w:val="000000"/>
          <w:szCs w:val="24"/>
          <w:lang w:val="cy-GB"/>
        </w:rPr>
        <w:t>Grand Avenues</w:t>
      </w:r>
      <w:r w:rsidR="002875AD" w:rsidRPr="00BA4857">
        <w:rPr>
          <w:color w:val="000000"/>
          <w:szCs w:val="24"/>
          <w:lang w:val="cy-GB"/>
        </w:rPr>
        <w:t xml:space="preserve"> </w:t>
      </w:r>
      <w:r w:rsidRPr="00BA4857">
        <w:rPr>
          <w:color w:val="000000"/>
          <w:szCs w:val="24"/>
          <w:lang w:val="cy-GB"/>
        </w:rPr>
        <w:t>yn gweithio gyda phartneriaid</w:t>
      </w:r>
      <w:r w:rsidR="002875AD" w:rsidRPr="00BA4857">
        <w:rPr>
          <w:lang w:val="cy-GB"/>
        </w:rPr>
        <w:t xml:space="preserve">, </w:t>
      </w:r>
      <w:r w:rsidR="0096671B" w:rsidRPr="00BA4857">
        <w:rPr>
          <w:lang w:val="cy-GB"/>
        </w:rPr>
        <w:t>trigolion yn gymuned</w:t>
      </w:r>
      <w:r w:rsidR="002875AD" w:rsidRPr="00BA4857">
        <w:rPr>
          <w:lang w:val="cy-GB"/>
        </w:rPr>
        <w:t xml:space="preserve">, </w:t>
      </w:r>
      <w:r w:rsidR="0096671B" w:rsidRPr="00BA4857">
        <w:rPr>
          <w:lang w:val="cy-GB"/>
        </w:rPr>
        <w:t>sefydliadau’r drydedd sector</w:t>
      </w:r>
      <w:r w:rsidR="002875AD" w:rsidRPr="00BA4857">
        <w:rPr>
          <w:lang w:val="cy-GB"/>
        </w:rPr>
        <w:t xml:space="preserve">, HMPPS </w:t>
      </w:r>
      <w:r w:rsidR="003051DB" w:rsidRPr="00BA4857">
        <w:rPr>
          <w:lang w:val="cy-GB"/>
        </w:rPr>
        <w:t>a defnyddwyr gwasanaeth i gydweithio i gynllunio ffyrdd newydd o weithio yn y gymuned</w:t>
      </w:r>
      <w:r w:rsidR="002875AD" w:rsidRPr="00BA4857">
        <w:rPr>
          <w:lang w:val="cy-GB"/>
        </w:rPr>
        <w:t xml:space="preserve"> </w:t>
      </w:r>
      <w:r w:rsidR="003051DB" w:rsidRPr="00BA4857">
        <w:rPr>
          <w:lang w:val="cy-GB"/>
        </w:rPr>
        <w:t>a chynhyrchu</w:t>
      </w:r>
      <w:r w:rsidR="002875AD" w:rsidRPr="00BA4857">
        <w:rPr>
          <w:lang w:val="cy-GB"/>
        </w:rPr>
        <w:t xml:space="preserve"> model </w:t>
      </w:r>
      <w:r w:rsidR="003051DB" w:rsidRPr="00BA4857">
        <w:rPr>
          <w:lang w:val="cy-GB"/>
        </w:rPr>
        <w:t>i gefnogi’r canlyniadau</w:t>
      </w:r>
      <w:r w:rsidR="002875AD" w:rsidRPr="00BA4857">
        <w:rPr>
          <w:lang w:val="cy-GB"/>
        </w:rPr>
        <w:t xml:space="preserve">. </w:t>
      </w:r>
    </w:p>
    <w:p w14:paraId="1F83C821" w14:textId="059C5C7D" w:rsidR="002875AD" w:rsidRPr="00BA4857" w:rsidRDefault="003051DB" w:rsidP="002875AD">
      <w:pPr>
        <w:tabs>
          <w:tab w:val="right" w:pos="4675"/>
        </w:tabs>
        <w:rPr>
          <w:color w:val="000000"/>
          <w:szCs w:val="24"/>
          <w:lang w:val="cy-GB"/>
        </w:rPr>
      </w:pPr>
      <w:r w:rsidRPr="00BA4857">
        <w:rPr>
          <w:color w:val="000000"/>
          <w:szCs w:val="24"/>
          <w:lang w:val="cy-GB"/>
        </w:rPr>
        <w:t>Hyderwn y bydd y gwaith hwn yn gwella bywyd y troseddwyr</w:t>
      </w:r>
      <w:r w:rsidR="00F6157E" w:rsidRPr="00BA4857">
        <w:rPr>
          <w:color w:val="000000"/>
          <w:szCs w:val="24"/>
          <w:lang w:val="cy-GB"/>
        </w:rPr>
        <w:t xml:space="preserve">, </w:t>
      </w:r>
      <w:r w:rsidRPr="00BA4857">
        <w:rPr>
          <w:color w:val="000000"/>
          <w:szCs w:val="24"/>
          <w:lang w:val="cy-GB"/>
        </w:rPr>
        <w:t>eu hanwyliaid a’r ardaloedd lle maent yn byw</w:t>
      </w:r>
      <w:r w:rsidR="002875AD" w:rsidRPr="00BA4857">
        <w:rPr>
          <w:color w:val="000000"/>
          <w:szCs w:val="24"/>
          <w:lang w:val="cy-GB"/>
        </w:rPr>
        <w:t xml:space="preserve">. </w:t>
      </w:r>
      <w:r w:rsidRPr="00BA4857">
        <w:rPr>
          <w:color w:val="000000"/>
          <w:szCs w:val="24"/>
          <w:lang w:val="cy-GB"/>
        </w:rPr>
        <w:t>I gael rhago</w:t>
      </w:r>
      <w:r w:rsidR="00E9798F" w:rsidRPr="00BA4857">
        <w:rPr>
          <w:color w:val="000000"/>
          <w:szCs w:val="24"/>
          <w:lang w:val="cy-GB"/>
        </w:rPr>
        <w:t>r</w:t>
      </w:r>
      <w:r w:rsidRPr="00BA4857">
        <w:rPr>
          <w:color w:val="000000"/>
          <w:szCs w:val="24"/>
          <w:lang w:val="cy-GB"/>
        </w:rPr>
        <w:t xml:space="preserve"> o wybodaeth, cysyllter </w:t>
      </w:r>
      <w:r w:rsidRPr="00BA4857">
        <w:rPr>
          <w:rFonts w:ascii="Calibri" w:hAnsi="Calibri" w:cs="Calibri"/>
          <w:color w:val="000000"/>
          <w:szCs w:val="24"/>
          <w:lang w:val="cy-GB"/>
        </w:rPr>
        <w:t>â</w:t>
      </w:r>
      <w:r w:rsidR="002875AD" w:rsidRPr="00BA4857">
        <w:rPr>
          <w:color w:val="000000"/>
          <w:szCs w:val="24"/>
          <w:lang w:val="cy-GB"/>
        </w:rPr>
        <w:t xml:space="preserve"> </w:t>
      </w:r>
      <w:hyperlink r:id="rId63" w:history="1">
        <w:r w:rsidR="002875AD" w:rsidRPr="00BA4857">
          <w:rPr>
            <w:rStyle w:val="Hyperlink"/>
            <w:szCs w:val="24"/>
            <w:lang w:val="cy-GB"/>
          </w:rPr>
          <w:t>proofofconcept@justice.gov.uk</w:t>
        </w:r>
      </w:hyperlink>
      <w:r w:rsidR="002875AD" w:rsidRPr="00BA4857">
        <w:rPr>
          <w:color w:val="000000"/>
          <w:szCs w:val="24"/>
          <w:lang w:val="cy-GB"/>
        </w:rPr>
        <w:t xml:space="preserve">.   </w:t>
      </w:r>
    </w:p>
    <w:p w14:paraId="2DE64A1F" w14:textId="77777777" w:rsidR="00C84E79" w:rsidRPr="00BA4857" w:rsidRDefault="00C84E79" w:rsidP="00C84E79">
      <w:pPr>
        <w:rPr>
          <w:lang w:val="cy-GB"/>
        </w:rPr>
      </w:pPr>
    </w:p>
    <w:p w14:paraId="390F7D9F" w14:textId="77777777" w:rsidR="00C84E79" w:rsidRPr="00BA4857" w:rsidRDefault="00C84E79">
      <w:pPr>
        <w:spacing w:after="0" w:line="240" w:lineRule="auto"/>
        <w:rPr>
          <w:b/>
          <w:sz w:val="34"/>
          <w:lang w:val="cy-GB"/>
        </w:rPr>
      </w:pPr>
      <w:r w:rsidRPr="00BA4857">
        <w:rPr>
          <w:lang w:val="cy-GB"/>
        </w:rPr>
        <w:br w:type="page"/>
      </w:r>
    </w:p>
    <w:p w14:paraId="0DCDBF15" w14:textId="495E05FB" w:rsidR="00D25908" w:rsidRPr="00BA4857" w:rsidRDefault="009A1727" w:rsidP="00A35D9D">
      <w:pPr>
        <w:pStyle w:val="Heading2"/>
        <w:rPr>
          <w:lang w:val="cy-GB"/>
        </w:rPr>
      </w:pPr>
      <w:r w:rsidRPr="00BA4857">
        <w:rPr>
          <w:lang w:val="cy-GB"/>
        </w:rPr>
        <w:t>Y Gyfundrefn Integredig ar gyfer Rheoli Troseddwyr</w:t>
      </w:r>
      <w:r w:rsidR="00D25908" w:rsidRPr="00BA4857">
        <w:rPr>
          <w:lang w:val="cy-GB"/>
        </w:rPr>
        <w:t xml:space="preserve"> (IOM) </w:t>
      </w:r>
      <w:r w:rsidRPr="00BA4857">
        <w:rPr>
          <w:lang w:val="cy-GB"/>
        </w:rPr>
        <w:t>yng Nghymru</w:t>
      </w:r>
    </w:p>
    <w:p w14:paraId="7CCF57E9" w14:textId="5F8F2387" w:rsidR="00D25908" w:rsidRPr="0067755D" w:rsidRDefault="009A1727" w:rsidP="002634A9">
      <w:pPr>
        <w:jc w:val="both"/>
        <w:rPr>
          <w:lang w:val="cy-GB"/>
        </w:rPr>
      </w:pPr>
      <w:r w:rsidRPr="0067755D">
        <w:rPr>
          <w:lang w:val="cy-GB"/>
        </w:rPr>
        <w:t xml:space="preserve">Mae </w:t>
      </w:r>
      <w:r w:rsidR="00D25908" w:rsidRPr="0067755D">
        <w:rPr>
          <w:lang w:val="cy-GB"/>
        </w:rPr>
        <w:t xml:space="preserve">HMPPS </w:t>
      </w:r>
      <w:r w:rsidRPr="0067755D">
        <w:rPr>
          <w:lang w:val="cy-GB"/>
        </w:rPr>
        <w:t>yng Nghymru yn gweithio gyda Llywodraeth Cymru</w:t>
      </w:r>
      <w:r w:rsidR="00D25908" w:rsidRPr="0067755D">
        <w:rPr>
          <w:lang w:val="cy-GB"/>
        </w:rPr>
        <w:t xml:space="preserve">, </w:t>
      </w:r>
      <w:r w:rsidRPr="0067755D">
        <w:rPr>
          <w:lang w:val="cy-GB"/>
        </w:rPr>
        <w:t>Cyngor Cenedlaethol Penaethiaid yr Heddlu</w:t>
      </w:r>
      <w:r w:rsidR="00D25908" w:rsidRPr="0067755D">
        <w:rPr>
          <w:lang w:val="cy-GB"/>
        </w:rPr>
        <w:t xml:space="preserve"> </w:t>
      </w:r>
      <w:r w:rsidRPr="0067755D">
        <w:rPr>
          <w:lang w:val="cy-GB"/>
        </w:rPr>
        <w:t>a phartneriaid eraill ar raglen</w:t>
      </w:r>
      <w:r w:rsidR="00D25908" w:rsidRPr="0067755D">
        <w:rPr>
          <w:lang w:val="cy-GB"/>
        </w:rPr>
        <w:t xml:space="preserve"> </w:t>
      </w:r>
      <w:r w:rsidRPr="0067755D">
        <w:rPr>
          <w:lang w:val="cy-GB"/>
        </w:rPr>
        <w:t>o’r enw</w:t>
      </w:r>
      <w:r w:rsidR="00D25908" w:rsidRPr="0067755D">
        <w:rPr>
          <w:lang w:val="cy-GB"/>
        </w:rPr>
        <w:t xml:space="preserve"> </w:t>
      </w:r>
      <w:r w:rsidRPr="0067755D">
        <w:rPr>
          <w:lang w:val="cy-GB"/>
        </w:rPr>
        <w:t>Y Gyfundrefn Integredig ar gyfer Rheoli Troseddwyr</w:t>
      </w:r>
      <w:r w:rsidR="00D25908" w:rsidRPr="0067755D">
        <w:rPr>
          <w:lang w:val="cy-GB"/>
        </w:rPr>
        <w:t xml:space="preserve"> (IOM) </w:t>
      </w:r>
      <w:r w:rsidRPr="0067755D">
        <w:rPr>
          <w:lang w:val="cy-GB"/>
        </w:rPr>
        <w:t>yng Ngh</w:t>
      </w:r>
      <w:r w:rsidR="00D25908" w:rsidRPr="0067755D">
        <w:rPr>
          <w:lang w:val="cy-GB"/>
        </w:rPr>
        <w:t xml:space="preserve">ymru. </w:t>
      </w:r>
    </w:p>
    <w:p w14:paraId="64576D70" w14:textId="632ACA76" w:rsidR="00D25908" w:rsidRPr="0067755D" w:rsidRDefault="00A62298" w:rsidP="002634A9">
      <w:pPr>
        <w:jc w:val="both"/>
        <w:rPr>
          <w:lang w:val="cy-GB"/>
        </w:rPr>
      </w:pPr>
      <w:r w:rsidRPr="0067755D">
        <w:rPr>
          <w:lang w:val="cy-GB"/>
        </w:rPr>
        <w:t>Amcan</w:t>
      </w:r>
      <w:r w:rsidR="00D25908" w:rsidRPr="0067755D">
        <w:rPr>
          <w:lang w:val="cy-GB"/>
        </w:rPr>
        <w:t xml:space="preserve"> IOM Cymru </w:t>
      </w:r>
      <w:r w:rsidRPr="0067755D">
        <w:rPr>
          <w:lang w:val="cy-GB"/>
        </w:rPr>
        <w:t>yw cydweithio ar</w:t>
      </w:r>
      <w:r w:rsidR="002171B4" w:rsidRPr="0067755D">
        <w:rPr>
          <w:lang w:val="cy-GB"/>
        </w:rPr>
        <w:t xml:space="preserve"> </w:t>
      </w:r>
      <w:r w:rsidR="00A158D8" w:rsidRPr="0067755D">
        <w:rPr>
          <w:lang w:val="cy-GB"/>
        </w:rPr>
        <w:t>gynlluniau ar gyfer grwpiau penodol</w:t>
      </w:r>
      <w:r w:rsidR="00D25908" w:rsidRPr="0067755D">
        <w:rPr>
          <w:lang w:val="cy-GB"/>
        </w:rPr>
        <w:t xml:space="preserve"> </w:t>
      </w:r>
      <w:r w:rsidR="00A158D8" w:rsidRPr="0067755D">
        <w:rPr>
          <w:lang w:val="cy-GB"/>
        </w:rPr>
        <w:t>y gallai fod arnynt angen cefnogaeth ychwanegol i’w cynorthwyo</w:t>
      </w:r>
      <w:r w:rsidR="002171B4" w:rsidRPr="0067755D">
        <w:rPr>
          <w:lang w:val="cy-GB"/>
        </w:rPr>
        <w:t xml:space="preserve"> </w:t>
      </w:r>
      <w:r w:rsidR="00A158D8" w:rsidRPr="0067755D">
        <w:rPr>
          <w:lang w:val="cy-GB"/>
        </w:rPr>
        <w:t>i gael y bywyd gorau posibl</w:t>
      </w:r>
      <w:r w:rsidR="00D25908" w:rsidRPr="0067755D">
        <w:rPr>
          <w:lang w:val="cy-GB"/>
        </w:rPr>
        <w:t xml:space="preserve"> – </w:t>
      </w:r>
      <w:r w:rsidR="00A158D8" w:rsidRPr="0067755D">
        <w:rPr>
          <w:lang w:val="cy-GB"/>
        </w:rPr>
        <w:t>mae hyn yn cynnwys merched, oedolion ieuainc a chyn-filwyr</w:t>
      </w:r>
      <w:r w:rsidR="00D25908" w:rsidRPr="0067755D">
        <w:rPr>
          <w:lang w:val="cy-GB"/>
        </w:rPr>
        <w:t>.</w:t>
      </w:r>
      <w:r w:rsidR="002171B4" w:rsidRPr="0067755D">
        <w:rPr>
          <w:lang w:val="cy-GB"/>
        </w:rPr>
        <w:t xml:space="preserve"> </w:t>
      </w:r>
      <w:r w:rsidR="00A158D8" w:rsidRPr="0067755D">
        <w:rPr>
          <w:lang w:val="cy-GB"/>
        </w:rPr>
        <w:t>Mae sawl cangen o waith</w:t>
      </w:r>
      <w:r w:rsidR="002171B4" w:rsidRPr="0067755D">
        <w:rPr>
          <w:lang w:val="cy-GB"/>
        </w:rPr>
        <w:t xml:space="preserve"> IOM Cymru</w:t>
      </w:r>
      <w:r w:rsidR="00A158D8" w:rsidRPr="0067755D">
        <w:rPr>
          <w:lang w:val="cy-GB"/>
        </w:rPr>
        <w:t xml:space="preserve"> yn ymwneud â theuluoedd</w:t>
      </w:r>
      <w:r w:rsidR="002171B4" w:rsidRPr="0067755D">
        <w:rPr>
          <w:lang w:val="cy-GB"/>
        </w:rPr>
        <w:t>.</w:t>
      </w:r>
    </w:p>
    <w:p w14:paraId="2AE6E60B" w14:textId="2961BFE6" w:rsidR="0049789A" w:rsidRPr="00BA4857" w:rsidRDefault="00A158D8" w:rsidP="002634A9">
      <w:pPr>
        <w:jc w:val="both"/>
        <w:rPr>
          <w:lang w:val="cy-GB"/>
        </w:rPr>
      </w:pPr>
      <w:bookmarkStart w:id="16" w:name="_Hlk530384815"/>
      <w:r w:rsidRPr="00BA4857">
        <w:rPr>
          <w:lang w:val="cy-GB"/>
        </w:rPr>
        <w:t>Er enghraifft</w:t>
      </w:r>
      <w:r w:rsidR="002171B4" w:rsidRPr="00BA4857">
        <w:rPr>
          <w:lang w:val="cy-GB"/>
        </w:rPr>
        <w:t xml:space="preserve">, </w:t>
      </w:r>
      <w:r w:rsidRPr="00BA4857">
        <w:rPr>
          <w:lang w:val="cy-GB"/>
        </w:rPr>
        <w:t xml:space="preserve">mae </w:t>
      </w:r>
      <w:r w:rsidR="00B22480" w:rsidRPr="00BA4857">
        <w:rPr>
          <w:lang w:val="cy-GB"/>
        </w:rPr>
        <w:t>rhaglen gefnogi merched</w:t>
      </w:r>
      <w:r w:rsidR="00D25908" w:rsidRPr="00BA4857">
        <w:rPr>
          <w:lang w:val="cy-GB"/>
        </w:rPr>
        <w:t xml:space="preserve"> IOM Cymru </w:t>
      </w:r>
      <w:r w:rsidR="00B22480" w:rsidRPr="00BA4857">
        <w:rPr>
          <w:lang w:val="cy-GB"/>
        </w:rPr>
        <w:t xml:space="preserve">yn gweithio gyda merched sy’n dod i gyffyrddiad </w:t>
      </w:r>
      <w:r w:rsidR="00B22480" w:rsidRPr="00BA4857">
        <w:rPr>
          <w:rFonts w:ascii="Calibri" w:hAnsi="Calibri" w:cs="Calibri"/>
          <w:lang w:val="cy-GB"/>
        </w:rPr>
        <w:t>â</w:t>
      </w:r>
      <w:r w:rsidR="00B22480" w:rsidRPr="00BA4857">
        <w:rPr>
          <w:lang w:val="cy-GB"/>
        </w:rPr>
        <w:t>’r System Gyfiawnder Troseddol</w:t>
      </w:r>
      <w:r w:rsidR="002171B4" w:rsidRPr="00BA4857">
        <w:rPr>
          <w:lang w:val="cy-GB"/>
        </w:rPr>
        <w:t xml:space="preserve">. </w:t>
      </w:r>
      <w:r w:rsidR="00B22480" w:rsidRPr="00BA4857">
        <w:rPr>
          <w:lang w:val="cy-GB"/>
        </w:rPr>
        <w:t>Mae’n darparu rhychwant o gefnogaeth yn seiliedig ar</w:t>
      </w:r>
      <w:r w:rsidR="002171B4" w:rsidRPr="00BA4857">
        <w:rPr>
          <w:lang w:val="cy-GB"/>
        </w:rPr>
        <w:t xml:space="preserve"> </w:t>
      </w:r>
      <w:r w:rsidR="00B22480" w:rsidRPr="00BA4857">
        <w:rPr>
          <w:lang w:val="cy-GB"/>
        </w:rPr>
        <w:t>anghenion pob unigolyn</w:t>
      </w:r>
      <w:r w:rsidR="002171B4" w:rsidRPr="00BA4857">
        <w:rPr>
          <w:lang w:val="cy-GB"/>
        </w:rPr>
        <w:t xml:space="preserve">, </w:t>
      </w:r>
      <w:r w:rsidR="00B22480" w:rsidRPr="00BA4857">
        <w:rPr>
          <w:lang w:val="cy-GB"/>
        </w:rPr>
        <w:t xml:space="preserve">a </w:t>
      </w:r>
      <w:r w:rsidR="009F7D79" w:rsidRPr="00BA4857">
        <w:rPr>
          <w:lang w:val="cy-GB"/>
        </w:rPr>
        <w:t>gall hyn</w:t>
      </w:r>
      <w:r w:rsidR="00B22480" w:rsidRPr="00BA4857">
        <w:rPr>
          <w:lang w:val="cy-GB"/>
        </w:rPr>
        <w:t xml:space="preserve"> gynnwys cymorth i feithrin rhwymau diogel a phriodol </w:t>
      </w:r>
      <w:r w:rsidR="00B22480" w:rsidRPr="00BA4857">
        <w:rPr>
          <w:rFonts w:ascii="Calibri" w:hAnsi="Calibri" w:cs="Calibri"/>
          <w:lang w:val="cy-GB"/>
        </w:rPr>
        <w:t>â</w:t>
      </w:r>
      <w:r w:rsidR="002171B4" w:rsidRPr="00BA4857">
        <w:rPr>
          <w:lang w:val="cy-GB"/>
        </w:rPr>
        <w:t xml:space="preserve"> </w:t>
      </w:r>
      <w:r w:rsidR="00B22480" w:rsidRPr="00BA4857">
        <w:rPr>
          <w:lang w:val="cy-GB"/>
        </w:rPr>
        <w:t>theulu a chyfeillion</w:t>
      </w:r>
      <w:r w:rsidR="002171B4" w:rsidRPr="00BA4857">
        <w:rPr>
          <w:lang w:val="cy-GB"/>
        </w:rPr>
        <w:t>.</w:t>
      </w:r>
    </w:p>
    <w:p w14:paraId="01E3F89F" w14:textId="2AF1B0FF" w:rsidR="002171B4" w:rsidRPr="00BA4857" w:rsidRDefault="00B22480" w:rsidP="002634A9">
      <w:pPr>
        <w:jc w:val="both"/>
        <w:rPr>
          <w:lang w:val="cy-GB"/>
        </w:rPr>
      </w:pPr>
      <w:r w:rsidRPr="00BA4857">
        <w:rPr>
          <w:lang w:val="cy-GB"/>
        </w:rPr>
        <w:t>Mae’r gefnogaeth hon yn cynnwys</w:t>
      </w:r>
      <w:r w:rsidR="0049789A" w:rsidRPr="00BA4857">
        <w:rPr>
          <w:lang w:val="cy-GB"/>
        </w:rPr>
        <w:t xml:space="preserve"> </w:t>
      </w:r>
      <w:r w:rsidRPr="00BA4857">
        <w:rPr>
          <w:lang w:val="cy-GB"/>
        </w:rPr>
        <w:t xml:space="preserve">dod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 xml:space="preserve"> phartneriaid ynghyd ar gyfer cyfarfodydd</w:t>
      </w:r>
      <w:r w:rsidR="0049789A" w:rsidRPr="00BA4857">
        <w:rPr>
          <w:lang w:val="cy-GB"/>
        </w:rPr>
        <w:t xml:space="preserve"> ‘</w:t>
      </w:r>
      <w:r w:rsidRPr="00BA4857">
        <w:rPr>
          <w:lang w:val="cy-GB"/>
        </w:rPr>
        <w:t>cynhadledd achos</w:t>
      </w:r>
      <w:r w:rsidR="0049789A" w:rsidRPr="00BA4857">
        <w:rPr>
          <w:lang w:val="cy-GB"/>
        </w:rPr>
        <w:t xml:space="preserve">’ </w:t>
      </w:r>
      <w:r w:rsidRPr="00BA4857">
        <w:rPr>
          <w:lang w:val="cy-GB"/>
        </w:rPr>
        <w:t>sy’n ystyried pob agwedd ar sefyllfa’r unigolyn</w:t>
      </w:r>
      <w:r w:rsidR="0049789A" w:rsidRPr="00BA4857">
        <w:rPr>
          <w:lang w:val="cy-GB"/>
        </w:rPr>
        <w:t xml:space="preserve">, </w:t>
      </w:r>
      <w:r w:rsidRPr="00BA4857">
        <w:rPr>
          <w:lang w:val="cy-GB"/>
        </w:rPr>
        <w:t xml:space="preserve">a lleoli staff gwasanaeth prawf ar y cyd </w:t>
      </w:r>
      <w:r w:rsidRPr="00BA4857">
        <w:rPr>
          <w:rFonts w:ascii="Calibri" w:hAnsi="Calibri" w:cs="Calibri"/>
          <w:lang w:val="cy-GB"/>
        </w:rPr>
        <w:t>â</w:t>
      </w:r>
      <w:r w:rsidR="0049789A" w:rsidRPr="00BA4857">
        <w:rPr>
          <w:lang w:val="cy-GB"/>
        </w:rPr>
        <w:t xml:space="preserve"> </w:t>
      </w:r>
      <w:r w:rsidRPr="00BA4857">
        <w:rPr>
          <w:lang w:val="cy-GB"/>
        </w:rPr>
        <w:t>gwasanaethau cefnogol yn y gymuned</w:t>
      </w:r>
      <w:r w:rsidR="0049789A" w:rsidRPr="00BA4857">
        <w:rPr>
          <w:lang w:val="cy-GB"/>
        </w:rPr>
        <w:t>.</w:t>
      </w:r>
    </w:p>
    <w:p w14:paraId="0171531B" w14:textId="14864F4F" w:rsidR="00D67710" w:rsidRPr="00BA4857" w:rsidRDefault="000C5763" w:rsidP="002634A9">
      <w:pPr>
        <w:jc w:val="both"/>
        <w:rPr>
          <w:lang w:val="cy-GB"/>
        </w:rPr>
      </w:pPr>
      <w:r w:rsidRPr="00BA4857">
        <w:rPr>
          <w:lang w:val="cy-GB"/>
        </w:rPr>
        <w:t>At hynny</w:t>
      </w:r>
      <w:r w:rsidR="002171B4" w:rsidRPr="00BA4857">
        <w:rPr>
          <w:lang w:val="cy-GB"/>
        </w:rPr>
        <w:t>,</w:t>
      </w:r>
      <w:r w:rsidRPr="00BA4857">
        <w:rPr>
          <w:lang w:val="cy-GB"/>
        </w:rPr>
        <w:t xml:space="preserve"> mae</w:t>
      </w:r>
      <w:r w:rsidR="002171B4" w:rsidRPr="00BA4857">
        <w:rPr>
          <w:lang w:val="cy-GB"/>
        </w:rPr>
        <w:t xml:space="preserve"> </w:t>
      </w:r>
      <w:r w:rsidR="00D25908" w:rsidRPr="00BA4857">
        <w:rPr>
          <w:bCs/>
          <w:lang w:val="cy-GB"/>
        </w:rPr>
        <w:t>StoMP (</w:t>
      </w:r>
      <w:r w:rsidRPr="00BA4857">
        <w:rPr>
          <w:bCs/>
          <w:lang w:val="cy-GB"/>
        </w:rPr>
        <w:t>Cefnogi cyn-aelodau o’r lluoedd arfog i groesi’r bont</w:t>
      </w:r>
      <w:r w:rsidR="00D25908" w:rsidRPr="00BA4857">
        <w:rPr>
          <w:bCs/>
          <w:lang w:val="cy-GB"/>
        </w:rPr>
        <w:t xml:space="preserve">) </w:t>
      </w:r>
      <w:r w:rsidRPr="00BA4857">
        <w:rPr>
          <w:bCs/>
          <w:lang w:val="cy-GB"/>
        </w:rPr>
        <w:t xml:space="preserve">yn rhaglen </w:t>
      </w:r>
      <w:r w:rsidR="002171B4" w:rsidRPr="00BA4857">
        <w:rPr>
          <w:bCs/>
          <w:lang w:val="cy-GB"/>
        </w:rPr>
        <w:t xml:space="preserve">IOM </w:t>
      </w:r>
      <w:r w:rsidRPr="00BA4857">
        <w:rPr>
          <w:bCs/>
          <w:lang w:val="cy-GB"/>
        </w:rPr>
        <w:t>sy’n cefnogi cyn-aelodau o’r lluoedd arfog</w:t>
      </w:r>
      <w:r w:rsidR="002171B4" w:rsidRPr="00BA4857">
        <w:rPr>
          <w:bCs/>
          <w:lang w:val="cy-GB"/>
        </w:rPr>
        <w:t>.</w:t>
      </w:r>
      <w:r w:rsidR="00D25908" w:rsidRPr="00BA4857">
        <w:rPr>
          <w:bCs/>
          <w:lang w:val="cy-GB"/>
        </w:rPr>
        <w:t xml:space="preserve"> </w:t>
      </w:r>
      <w:r w:rsidR="00D25908" w:rsidRPr="00BA4857">
        <w:rPr>
          <w:lang w:val="cy-GB"/>
        </w:rPr>
        <w:t> </w:t>
      </w:r>
      <w:r w:rsidRPr="00BA4857">
        <w:rPr>
          <w:lang w:val="cy-GB"/>
        </w:rPr>
        <w:t>Yn rhan o’r gwaith hwn</w:t>
      </w:r>
      <w:r w:rsidR="00D25908" w:rsidRPr="00BA4857">
        <w:rPr>
          <w:lang w:val="cy-GB"/>
        </w:rPr>
        <w:t xml:space="preserve">, </w:t>
      </w:r>
      <w:r w:rsidRPr="00BA4857">
        <w:rPr>
          <w:lang w:val="cy-GB"/>
        </w:rPr>
        <w:t xml:space="preserve">mae </w:t>
      </w:r>
      <w:r w:rsidR="00D25908" w:rsidRPr="00BA4857">
        <w:rPr>
          <w:lang w:val="cy-GB"/>
        </w:rPr>
        <w:t xml:space="preserve">StoMP </w:t>
      </w:r>
      <w:r w:rsidRPr="00BA4857">
        <w:rPr>
          <w:lang w:val="cy-GB"/>
        </w:rPr>
        <w:t>wedi cynnal diwrnodau i’r gymuned</w:t>
      </w:r>
      <w:r w:rsidR="00D25908" w:rsidRPr="00BA4857">
        <w:rPr>
          <w:lang w:val="cy-GB"/>
        </w:rPr>
        <w:t xml:space="preserve"> </w:t>
      </w:r>
      <w:r w:rsidRPr="00BA4857">
        <w:rPr>
          <w:lang w:val="cy-GB"/>
        </w:rPr>
        <w:t>mewn carchardai ledled Cymru</w:t>
      </w:r>
      <w:r w:rsidR="00D25908" w:rsidRPr="00BA4857">
        <w:rPr>
          <w:lang w:val="cy-GB"/>
        </w:rPr>
        <w:t xml:space="preserve">, </w:t>
      </w:r>
      <w:r w:rsidRPr="00BA4857">
        <w:rPr>
          <w:lang w:val="cy-GB"/>
        </w:rPr>
        <w:t>yn cynnwys diwrnodau i’r teulu yn CEM</w:t>
      </w:r>
      <w:r w:rsidR="00D25908" w:rsidRPr="00BA4857">
        <w:rPr>
          <w:lang w:val="cy-GB"/>
        </w:rPr>
        <w:t xml:space="preserve"> Parc </w:t>
      </w:r>
      <w:r w:rsidRPr="00BA4857">
        <w:rPr>
          <w:lang w:val="cy-GB"/>
        </w:rPr>
        <w:t>a CEM</w:t>
      </w:r>
      <w:r w:rsidR="00D25908" w:rsidRPr="00BA4857">
        <w:rPr>
          <w:lang w:val="cy-GB"/>
        </w:rPr>
        <w:t xml:space="preserve"> Berwyn.</w:t>
      </w:r>
    </w:p>
    <w:p w14:paraId="1C406DC5" w14:textId="5E303FAE" w:rsidR="00D25908" w:rsidRPr="00BA4857" w:rsidRDefault="000C5763" w:rsidP="002634A9">
      <w:pPr>
        <w:jc w:val="both"/>
        <w:rPr>
          <w:lang w:val="cy-GB"/>
        </w:rPr>
      </w:pPr>
      <w:r w:rsidRPr="00BA4857">
        <w:rPr>
          <w:lang w:val="cy-GB"/>
        </w:rPr>
        <w:t>I gael rhagor o wybodaeth, gweler</w:t>
      </w:r>
      <w:r w:rsidR="00D67710" w:rsidRPr="00BA4857">
        <w:rPr>
          <w:lang w:val="cy-GB"/>
        </w:rPr>
        <w:t xml:space="preserve"> </w:t>
      </w:r>
      <w:hyperlink r:id="rId64" w:history="1">
        <w:r w:rsidR="00D67710" w:rsidRPr="00BA4857">
          <w:rPr>
            <w:rStyle w:val="Hyperlink"/>
            <w:lang w:val="cy-GB"/>
          </w:rPr>
          <w:t>https://www.iomcymru.org.uk/</w:t>
        </w:r>
      </w:hyperlink>
      <w:r w:rsidR="00D67710" w:rsidRPr="00BA4857">
        <w:rPr>
          <w:lang w:val="cy-GB"/>
        </w:rPr>
        <w:t xml:space="preserve"> </w:t>
      </w:r>
      <w:r w:rsidR="00D25908" w:rsidRPr="00BA4857">
        <w:rPr>
          <w:lang w:val="cy-GB"/>
        </w:rPr>
        <w:t xml:space="preserve">  </w:t>
      </w:r>
      <w:bookmarkEnd w:id="16"/>
    </w:p>
    <w:p w14:paraId="43E06052" w14:textId="6E755D15" w:rsidR="00D67710" w:rsidRPr="00BA4857" w:rsidRDefault="000C5763" w:rsidP="00D67710">
      <w:pPr>
        <w:pStyle w:val="Heading2"/>
        <w:rPr>
          <w:lang w:val="cy-GB"/>
        </w:rPr>
      </w:pPr>
      <w:r w:rsidRPr="00BA4857">
        <w:rPr>
          <w:lang w:val="cy-GB"/>
        </w:rPr>
        <w:t>Rhyddhau ar drwydded dros dro</w:t>
      </w:r>
      <w:r w:rsidR="00D67710" w:rsidRPr="00BA4857">
        <w:rPr>
          <w:lang w:val="cy-GB"/>
        </w:rPr>
        <w:t xml:space="preserve"> (ROTL)</w:t>
      </w:r>
      <w:r w:rsidR="00CB77F4" w:rsidRPr="00BA4857">
        <w:rPr>
          <w:lang w:val="cy-GB"/>
        </w:rPr>
        <w:t xml:space="preserve"> </w:t>
      </w:r>
      <w:r w:rsidRPr="00BA4857">
        <w:rPr>
          <w:lang w:val="cy-GB"/>
        </w:rPr>
        <w:t>a Chyrffyw yn y cartref</w:t>
      </w:r>
      <w:r w:rsidR="00CB77F4" w:rsidRPr="00BA4857">
        <w:rPr>
          <w:lang w:val="cy-GB"/>
        </w:rPr>
        <w:t xml:space="preserve"> (HDC)</w:t>
      </w:r>
    </w:p>
    <w:p w14:paraId="435A9F42" w14:textId="7473BED7" w:rsidR="00CB77F4" w:rsidRPr="00BA4857" w:rsidRDefault="000C5763" w:rsidP="002634A9">
      <w:pPr>
        <w:jc w:val="both"/>
        <w:rPr>
          <w:lang w:val="cy-GB"/>
        </w:rPr>
      </w:pPr>
      <w:r w:rsidRPr="00BA4857">
        <w:rPr>
          <w:lang w:val="cy-GB"/>
        </w:rPr>
        <w:t>Mae rhyddhau ar drwydded dros dro</w:t>
      </w:r>
      <w:r w:rsidR="00D67710" w:rsidRPr="00BA4857">
        <w:rPr>
          <w:lang w:val="cy-GB"/>
        </w:rPr>
        <w:t xml:space="preserve"> (ROTL) </w:t>
      </w:r>
      <w:r w:rsidRPr="00BA4857">
        <w:rPr>
          <w:lang w:val="cy-GB"/>
        </w:rPr>
        <w:t>yn gyfle i bobl sy’n y carchar dreulio amser</w:t>
      </w:r>
      <w:r w:rsidR="00CB77F4" w:rsidRPr="00BA4857">
        <w:rPr>
          <w:lang w:val="cy-GB"/>
        </w:rPr>
        <w:t xml:space="preserve"> </w:t>
      </w:r>
      <w:r w:rsidRPr="00BA4857">
        <w:rPr>
          <w:lang w:val="cy-GB"/>
        </w:rPr>
        <w:t>yn y gymuned cyn eu rhyddhau</w:t>
      </w:r>
      <w:r w:rsidR="00CB77F4" w:rsidRPr="00BA4857">
        <w:rPr>
          <w:lang w:val="cy-GB"/>
        </w:rPr>
        <w:t xml:space="preserve">, </w:t>
      </w:r>
      <w:r w:rsidR="00223A34" w:rsidRPr="00BA4857">
        <w:rPr>
          <w:lang w:val="cy-GB"/>
        </w:rPr>
        <w:t xml:space="preserve">mewn gweithle neu ar ymweliad </w:t>
      </w:r>
      <w:r w:rsidR="00223A34" w:rsidRPr="00BA4857">
        <w:rPr>
          <w:rFonts w:ascii="Calibri" w:hAnsi="Calibri" w:cs="Calibri"/>
          <w:lang w:val="cy-GB"/>
        </w:rPr>
        <w:t>â</w:t>
      </w:r>
      <w:r w:rsidR="00223A34" w:rsidRPr="00BA4857">
        <w:rPr>
          <w:lang w:val="cy-GB"/>
        </w:rPr>
        <w:t>’r cartref, er enghraifft</w:t>
      </w:r>
      <w:r w:rsidR="00CB77F4" w:rsidRPr="00BA4857">
        <w:rPr>
          <w:lang w:val="cy-GB"/>
        </w:rPr>
        <w:t xml:space="preserve">. </w:t>
      </w:r>
      <w:r w:rsidR="00223A34" w:rsidRPr="00BA4857">
        <w:rPr>
          <w:lang w:val="cy-GB"/>
        </w:rPr>
        <w:t>Mae hon yn ffordd bwysig o gynnal</w:t>
      </w:r>
      <w:r w:rsidR="00D67710" w:rsidRPr="00BA4857">
        <w:rPr>
          <w:lang w:val="cy-GB"/>
        </w:rPr>
        <w:t xml:space="preserve"> </w:t>
      </w:r>
      <w:r w:rsidR="00223A34" w:rsidRPr="00BA4857">
        <w:rPr>
          <w:lang w:val="cy-GB"/>
        </w:rPr>
        <w:t>rhwymau diogel a chefnogol</w:t>
      </w:r>
      <w:r w:rsidR="00CB77F4" w:rsidRPr="00BA4857">
        <w:rPr>
          <w:lang w:val="cy-GB"/>
        </w:rPr>
        <w:t xml:space="preserve"> </w:t>
      </w:r>
      <w:r w:rsidR="00223A34" w:rsidRPr="00BA4857">
        <w:rPr>
          <w:lang w:val="cy-GB"/>
        </w:rPr>
        <w:t>ag anwyliaid wrth ddedfryd carcharor dynnu tua’i therfyn</w:t>
      </w:r>
      <w:r w:rsidR="00CB77F4" w:rsidRPr="00BA4857">
        <w:rPr>
          <w:lang w:val="cy-GB"/>
        </w:rPr>
        <w:t>.</w:t>
      </w:r>
    </w:p>
    <w:p w14:paraId="32C395B2" w14:textId="0473CA06" w:rsidR="00CB77F4" w:rsidRPr="00BA4857" w:rsidRDefault="00223A34" w:rsidP="002634A9">
      <w:pPr>
        <w:jc w:val="both"/>
        <w:rPr>
          <w:lang w:val="cy-GB"/>
        </w:rPr>
      </w:pPr>
      <w:r w:rsidRPr="00BA4857">
        <w:rPr>
          <w:lang w:val="cy-GB"/>
        </w:rPr>
        <w:t xml:space="preserve">Rydym yn gweithio ar y cyd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>’n partneriaid i gefnogi ymweliadau</w:t>
      </w:r>
      <w:r w:rsidR="00CB77F4" w:rsidRPr="00BA4857">
        <w:rPr>
          <w:lang w:val="cy-GB"/>
        </w:rPr>
        <w:t xml:space="preserve"> ROTL </w:t>
      </w:r>
      <w:r w:rsidRPr="00BA4857">
        <w:rPr>
          <w:lang w:val="cy-GB"/>
        </w:rPr>
        <w:t>sy’n galluogi pobl i ailafael yn</w:t>
      </w:r>
      <w:r w:rsidR="00CB77F4" w:rsidRPr="00BA4857">
        <w:rPr>
          <w:lang w:val="cy-GB"/>
        </w:rPr>
        <w:t xml:space="preserve"> </w:t>
      </w:r>
      <w:r w:rsidRPr="00BA4857">
        <w:rPr>
          <w:lang w:val="cy-GB"/>
        </w:rPr>
        <w:t>effeithiol yn eu bywyd yn y gymuned</w:t>
      </w:r>
      <w:r w:rsidR="00CB77F4" w:rsidRPr="00BA4857">
        <w:rPr>
          <w:lang w:val="cy-GB"/>
        </w:rPr>
        <w:t>.</w:t>
      </w:r>
      <w:r w:rsidR="00726568" w:rsidRPr="00BA4857">
        <w:rPr>
          <w:lang w:val="cy-GB"/>
        </w:rPr>
        <w:t xml:space="preserve"> </w:t>
      </w:r>
      <w:r w:rsidRPr="00BA4857">
        <w:rPr>
          <w:lang w:val="cy-GB"/>
        </w:rPr>
        <w:t>Rydym yn sicrhau na fydd pobl yn mynd ar</w:t>
      </w:r>
      <w:r w:rsidR="00CB77F4" w:rsidRPr="00BA4857">
        <w:rPr>
          <w:lang w:val="cy-GB"/>
        </w:rPr>
        <w:t xml:space="preserve"> ROTL </w:t>
      </w:r>
      <w:r w:rsidRPr="00BA4857">
        <w:rPr>
          <w:lang w:val="cy-GB"/>
        </w:rPr>
        <w:t>ond pan y bydd hi’n ddiogel iddynt wneud hynny</w:t>
      </w:r>
      <w:r w:rsidR="00726568" w:rsidRPr="00BA4857">
        <w:rPr>
          <w:lang w:val="cy-GB"/>
        </w:rPr>
        <w:t xml:space="preserve">, </w:t>
      </w:r>
      <w:r w:rsidRPr="00BA4857">
        <w:rPr>
          <w:lang w:val="cy-GB"/>
        </w:rPr>
        <w:t>ac rydym yn cefnogi pobl i ffeindio’r lleoliadau</w:t>
      </w:r>
      <w:r w:rsidR="00726568" w:rsidRPr="00BA4857">
        <w:rPr>
          <w:lang w:val="cy-GB"/>
        </w:rPr>
        <w:t xml:space="preserve"> ROTL </w:t>
      </w:r>
      <w:r w:rsidRPr="00BA4857">
        <w:rPr>
          <w:lang w:val="cy-GB"/>
        </w:rPr>
        <w:t>delfrydol iddynt a’u helpu i wneud cais am y lleoliadau hynny</w:t>
      </w:r>
      <w:r w:rsidR="00726568" w:rsidRPr="00BA4857">
        <w:rPr>
          <w:lang w:val="cy-GB"/>
        </w:rPr>
        <w:t>.</w:t>
      </w:r>
    </w:p>
    <w:p w14:paraId="10DCB553" w14:textId="380EE402" w:rsidR="00D67710" w:rsidRPr="00BA4857" w:rsidRDefault="00D73551" w:rsidP="002634A9">
      <w:pPr>
        <w:jc w:val="both"/>
        <w:rPr>
          <w:lang w:val="cy-GB"/>
        </w:rPr>
      </w:pPr>
      <w:r w:rsidRPr="00BA4857">
        <w:rPr>
          <w:lang w:val="cy-GB"/>
        </w:rPr>
        <w:t>At hynny</w:t>
      </w:r>
      <w:r w:rsidR="00CB77F4" w:rsidRPr="00BA4857">
        <w:rPr>
          <w:lang w:val="cy-GB"/>
        </w:rPr>
        <w:t xml:space="preserve">, </w:t>
      </w:r>
      <w:r w:rsidR="00FE7473" w:rsidRPr="00BA4857">
        <w:rPr>
          <w:lang w:val="cy-GB"/>
        </w:rPr>
        <w:t>bydd gan rai pobl yn y carchar gyfle i wneud cais</w:t>
      </w:r>
      <w:r w:rsidR="00CB77F4" w:rsidRPr="00BA4857">
        <w:rPr>
          <w:lang w:val="cy-GB"/>
        </w:rPr>
        <w:t xml:space="preserve"> </w:t>
      </w:r>
      <w:r w:rsidR="00FE7473" w:rsidRPr="00BA4857">
        <w:rPr>
          <w:lang w:val="cy-GB"/>
        </w:rPr>
        <w:t>am Gyrffyw Cartref</w:t>
      </w:r>
      <w:r w:rsidR="00726568" w:rsidRPr="00BA4857">
        <w:rPr>
          <w:lang w:val="cy-GB"/>
        </w:rPr>
        <w:t xml:space="preserve"> (HDC), </w:t>
      </w:r>
      <w:r w:rsidR="00FE7473" w:rsidRPr="00BA4857">
        <w:rPr>
          <w:lang w:val="cy-GB"/>
        </w:rPr>
        <w:t>sy’n caniatáu i bobl dreulio rhywfaint o gyfnod eu dedfryd</w:t>
      </w:r>
      <w:r w:rsidR="00726568" w:rsidRPr="00BA4857">
        <w:rPr>
          <w:lang w:val="cy-GB"/>
        </w:rPr>
        <w:t xml:space="preserve"> </w:t>
      </w:r>
      <w:r w:rsidR="00FE7473" w:rsidRPr="00BA4857">
        <w:rPr>
          <w:lang w:val="cy-GB"/>
        </w:rPr>
        <w:t>yn eu cartrefi gan ddefnyddio monitro electronig</w:t>
      </w:r>
      <w:r w:rsidR="00726568" w:rsidRPr="00BA4857">
        <w:rPr>
          <w:lang w:val="cy-GB"/>
        </w:rPr>
        <w:t xml:space="preserve"> </w:t>
      </w:r>
      <w:r w:rsidR="00FE7473" w:rsidRPr="00BA4857">
        <w:rPr>
          <w:lang w:val="cy-GB"/>
        </w:rPr>
        <w:t>neu</w:t>
      </w:r>
      <w:r w:rsidR="00726568" w:rsidRPr="00BA4857">
        <w:rPr>
          <w:lang w:val="cy-GB"/>
        </w:rPr>
        <w:t xml:space="preserve"> ‘</w:t>
      </w:r>
      <w:r w:rsidR="00FE7473" w:rsidRPr="00BA4857">
        <w:rPr>
          <w:lang w:val="cy-GB"/>
        </w:rPr>
        <w:t>dagio</w:t>
      </w:r>
      <w:r w:rsidR="00726568" w:rsidRPr="00BA4857">
        <w:rPr>
          <w:lang w:val="cy-GB"/>
        </w:rPr>
        <w:t>’.</w:t>
      </w:r>
    </w:p>
    <w:p w14:paraId="723C7C0F" w14:textId="4B843157" w:rsidR="00726568" w:rsidRPr="00BA4857" w:rsidRDefault="00FE7473" w:rsidP="002634A9">
      <w:pPr>
        <w:jc w:val="both"/>
        <w:rPr>
          <w:lang w:val="cy-GB"/>
        </w:rPr>
      </w:pPr>
      <w:r w:rsidRPr="00BA4857">
        <w:rPr>
          <w:lang w:val="cy-GB"/>
        </w:rPr>
        <w:t>Rydym yn gweithio’n agos gyda phartneriaid i sicrhau</w:t>
      </w:r>
      <w:r w:rsidR="00726568" w:rsidRPr="00BA4857">
        <w:rPr>
          <w:lang w:val="cy-GB"/>
        </w:rPr>
        <w:t xml:space="preserve"> </w:t>
      </w:r>
      <w:r w:rsidRPr="00BA4857">
        <w:rPr>
          <w:lang w:val="cy-GB"/>
        </w:rPr>
        <w:t>ein bod yn cefnogi</w:t>
      </w:r>
      <w:r w:rsidR="00726568" w:rsidRPr="00BA4857">
        <w:rPr>
          <w:lang w:val="cy-GB"/>
        </w:rPr>
        <w:t xml:space="preserve"> HDC </w:t>
      </w:r>
      <w:r w:rsidRPr="00BA4857">
        <w:rPr>
          <w:lang w:val="cy-GB"/>
        </w:rPr>
        <w:t>pan fyddo hynny’n ddiogel ac yn addas</w:t>
      </w:r>
      <w:r w:rsidR="00726568" w:rsidRPr="00BA4857">
        <w:rPr>
          <w:lang w:val="cy-GB"/>
        </w:rPr>
        <w:t xml:space="preserve">. </w:t>
      </w:r>
      <w:r w:rsidRPr="00BA4857">
        <w:rPr>
          <w:lang w:val="cy-GB"/>
        </w:rPr>
        <w:t>Mae’r Uned Reoli Troseddwyr ym mhob carchar yn gweithio</w:t>
      </w:r>
      <w:r w:rsidR="00726568" w:rsidRPr="00BA4857">
        <w:rPr>
          <w:lang w:val="cy-GB"/>
        </w:rPr>
        <w:t xml:space="preserve"> </w:t>
      </w:r>
      <w:r w:rsidRPr="00BA4857">
        <w:rPr>
          <w:lang w:val="cy-GB"/>
        </w:rPr>
        <w:t>gydag aelodau eraill o staff fel</w:t>
      </w:r>
      <w:r w:rsidR="00726568" w:rsidRPr="00BA4857">
        <w:rPr>
          <w:lang w:val="cy-GB"/>
        </w:rPr>
        <w:t xml:space="preserve"> </w:t>
      </w:r>
      <w:r w:rsidRPr="00BA4857">
        <w:rPr>
          <w:lang w:val="cy-GB"/>
        </w:rPr>
        <w:t>swyddogion carchar a phrawf</w:t>
      </w:r>
      <w:r w:rsidR="00726568" w:rsidRPr="00BA4857">
        <w:rPr>
          <w:lang w:val="cy-GB"/>
        </w:rPr>
        <w:t xml:space="preserve"> </w:t>
      </w:r>
      <w:r w:rsidRPr="00BA4857">
        <w:rPr>
          <w:lang w:val="cy-GB"/>
        </w:rPr>
        <w:t>i gefnogi pobl drwy’r broses</w:t>
      </w:r>
      <w:r w:rsidR="00726568" w:rsidRPr="00BA4857">
        <w:rPr>
          <w:lang w:val="cy-GB"/>
        </w:rPr>
        <w:t xml:space="preserve"> HDC.</w:t>
      </w:r>
    </w:p>
    <w:p w14:paraId="0CDCFC68" w14:textId="34581458" w:rsidR="00726568" w:rsidRPr="00BA4857" w:rsidRDefault="00FE7473" w:rsidP="002634A9">
      <w:pPr>
        <w:jc w:val="both"/>
        <w:rPr>
          <w:lang w:val="cy-GB"/>
        </w:rPr>
      </w:pPr>
      <w:r w:rsidRPr="00BA4857">
        <w:rPr>
          <w:lang w:val="cy-GB"/>
        </w:rPr>
        <w:t>Gall carchardai unigol ddweud mwy wrthych am sut y maent yn rheoli</w:t>
      </w:r>
      <w:r w:rsidR="00726568" w:rsidRPr="00BA4857">
        <w:rPr>
          <w:lang w:val="cy-GB"/>
        </w:rPr>
        <w:t xml:space="preserve"> ROTL </w:t>
      </w:r>
      <w:r w:rsidRPr="00BA4857">
        <w:rPr>
          <w:lang w:val="cy-GB"/>
        </w:rPr>
        <w:t>a</w:t>
      </w:r>
      <w:r w:rsidR="00726568" w:rsidRPr="00BA4857">
        <w:rPr>
          <w:lang w:val="cy-GB"/>
        </w:rPr>
        <w:t xml:space="preserve"> HDC, </w:t>
      </w:r>
      <w:r w:rsidRPr="00BA4857">
        <w:rPr>
          <w:lang w:val="cy-GB"/>
        </w:rPr>
        <w:t>yn cynnwys y prosesau asesiad risg</w:t>
      </w:r>
      <w:r w:rsidR="00726568" w:rsidRPr="00BA4857">
        <w:rPr>
          <w:lang w:val="cy-GB"/>
        </w:rPr>
        <w:t xml:space="preserve"> </w:t>
      </w:r>
      <w:r w:rsidRPr="00BA4857">
        <w:rPr>
          <w:lang w:val="cy-GB"/>
        </w:rPr>
        <w:t>a ddefnyddir i sicrhau diogelwch pawb</w:t>
      </w:r>
      <w:r w:rsidR="00726568" w:rsidRPr="00BA4857">
        <w:rPr>
          <w:lang w:val="cy-GB"/>
        </w:rPr>
        <w:t xml:space="preserve">. </w:t>
      </w:r>
      <w:r w:rsidRPr="00BA4857">
        <w:rPr>
          <w:lang w:val="cy-GB"/>
        </w:rPr>
        <w:t>Gellir gweld eu manylion cyswllt ar ddiwedd y ddogfen hon</w:t>
      </w:r>
      <w:r w:rsidR="00726568" w:rsidRPr="00BA4857">
        <w:rPr>
          <w:lang w:val="cy-GB"/>
        </w:rPr>
        <w:t>.</w:t>
      </w:r>
    </w:p>
    <w:p w14:paraId="3FD79B7A" w14:textId="617D856C" w:rsidR="00124E6D" w:rsidRPr="00BA4857" w:rsidRDefault="009F7D79" w:rsidP="00A35D9D">
      <w:pPr>
        <w:pStyle w:val="Heading2"/>
        <w:rPr>
          <w:lang w:val="cy-GB"/>
        </w:rPr>
      </w:pPr>
      <w:r w:rsidRPr="00BA4857">
        <w:rPr>
          <w:lang w:val="cy-GB"/>
        </w:rPr>
        <w:t>Goruchwyliaeth</w:t>
      </w:r>
      <w:r w:rsidR="00FE7473" w:rsidRPr="00BA4857">
        <w:rPr>
          <w:lang w:val="cy-GB"/>
        </w:rPr>
        <w:t xml:space="preserve"> gan y Gwasanaeth Prawf Cenedlaethol yng Nghymru</w:t>
      </w:r>
    </w:p>
    <w:p w14:paraId="3DF0F2E8" w14:textId="431D3012" w:rsidR="001347AE" w:rsidRPr="00BA4857" w:rsidRDefault="00FE7473" w:rsidP="0067755D">
      <w:pPr>
        <w:tabs>
          <w:tab w:val="right" w:pos="9468"/>
        </w:tabs>
        <w:jc w:val="both"/>
        <w:rPr>
          <w:szCs w:val="24"/>
          <w:lang w:val="cy-GB"/>
        </w:rPr>
      </w:pPr>
      <w:r w:rsidRPr="00BA4857">
        <w:rPr>
          <w:szCs w:val="24"/>
          <w:lang w:val="cy-GB"/>
        </w:rPr>
        <w:t xml:space="preserve">Mae </w:t>
      </w:r>
      <w:r w:rsidR="00F7273A" w:rsidRPr="00BA4857">
        <w:rPr>
          <w:szCs w:val="24"/>
          <w:lang w:val="cy-GB"/>
        </w:rPr>
        <w:t xml:space="preserve">HMPPS </w:t>
      </w:r>
      <w:r w:rsidRPr="00BA4857">
        <w:rPr>
          <w:szCs w:val="24"/>
          <w:lang w:val="cy-GB"/>
        </w:rPr>
        <w:t>yng Nghymru yn gwneud gwaith pwysig iawn i helpu</w:t>
      </w:r>
      <w:r w:rsidR="001347AE" w:rsidRPr="00BA4857">
        <w:rPr>
          <w:szCs w:val="24"/>
          <w:lang w:val="cy-GB"/>
        </w:rPr>
        <w:t>:</w:t>
      </w:r>
      <w:r w:rsidR="0067755D">
        <w:rPr>
          <w:szCs w:val="24"/>
          <w:lang w:val="cy-GB"/>
        </w:rPr>
        <w:tab/>
      </w:r>
    </w:p>
    <w:p w14:paraId="5933319C" w14:textId="71C52C16" w:rsidR="001347AE" w:rsidRPr="00BA4857" w:rsidRDefault="00F678C9" w:rsidP="001347AE">
      <w:pPr>
        <w:pStyle w:val="ListParagraph"/>
        <w:numPr>
          <w:ilvl w:val="0"/>
          <w:numId w:val="43"/>
        </w:numPr>
        <w:jc w:val="both"/>
        <w:rPr>
          <w:szCs w:val="24"/>
          <w:lang w:val="cy-GB"/>
        </w:rPr>
      </w:pPr>
      <w:r w:rsidRPr="00BA4857">
        <w:rPr>
          <w:szCs w:val="24"/>
          <w:lang w:val="cy-GB"/>
        </w:rPr>
        <w:t>Sicrhau bod troseddwyr a’r cyhoedd yn ddiogel</w:t>
      </w:r>
    </w:p>
    <w:p w14:paraId="7888CBE6" w14:textId="77406A8C" w:rsidR="001347AE" w:rsidRPr="00BA4857" w:rsidRDefault="00F678C9" w:rsidP="001347AE">
      <w:pPr>
        <w:pStyle w:val="ListParagraph"/>
        <w:numPr>
          <w:ilvl w:val="0"/>
          <w:numId w:val="43"/>
        </w:numPr>
        <w:jc w:val="both"/>
        <w:rPr>
          <w:szCs w:val="24"/>
          <w:lang w:val="cy-GB"/>
        </w:rPr>
      </w:pPr>
      <w:r w:rsidRPr="00BA4857">
        <w:rPr>
          <w:szCs w:val="24"/>
          <w:lang w:val="cy-GB"/>
        </w:rPr>
        <w:t xml:space="preserve">Cefnogi perthynas gadarnhaol a phriodol </w:t>
      </w:r>
      <w:r w:rsidRPr="00BA4857">
        <w:rPr>
          <w:rFonts w:ascii="Calibri" w:hAnsi="Calibri" w:cs="Calibri"/>
          <w:szCs w:val="24"/>
          <w:lang w:val="cy-GB"/>
        </w:rPr>
        <w:t>â</w:t>
      </w:r>
      <w:r w:rsidRPr="00BA4857">
        <w:rPr>
          <w:szCs w:val="24"/>
          <w:lang w:val="cy-GB"/>
        </w:rPr>
        <w:t xml:space="preserve"> theulu a</w:t>
      </w:r>
      <w:r w:rsidR="001347AE" w:rsidRPr="00BA4857">
        <w:rPr>
          <w:szCs w:val="24"/>
          <w:lang w:val="cy-GB"/>
        </w:rPr>
        <w:t xml:space="preserve"> </w:t>
      </w:r>
      <w:r w:rsidRPr="00BA4857">
        <w:rPr>
          <w:szCs w:val="24"/>
          <w:lang w:val="cy-GB"/>
        </w:rPr>
        <w:t>chyfeillion</w:t>
      </w:r>
    </w:p>
    <w:p w14:paraId="3A58F8B8" w14:textId="7356E9B3" w:rsidR="002171B4" w:rsidRPr="00BA4857" w:rsidRDefault="00F678C9" w:rsidP="001347AE">
      <w:pPr>
        <w:jc w:val="both"/>
        <w:rPr>
          <w:szCs w:val="24"/>
          <w:lang w:val="cy-GB"/>
        </w:rPr>
      </w:pPr>
      <w:r w:rsidRPr="00BA4857">
        <w:rPr>
          <w:szCs w:val="24"/>
          <w:lang w:val="cy-GB"/>
        </w:rPr>
        <w:t>Mae hyn yn cynnwys</w:t>
      </w:r>
      <w:r w:rsidR="002171B4" w:rsidRPr="00BA4857">
        <w:rPr>
          <w:szCs w:val="24"/>
          <w:lang w:val="cy-GB"/>
        </w:rPr>
        <w:t>:</w:t>
      </w:r>
    </w:p>
    <w:p w14:paraId="6466515A" w14:textId="7EA60CB1" w:rsidR="00512C59" w:rsidRPr="00BA4857" w:rsidRDefault="002171B4" w:rsidP="002D741C">
      <w:pPr>
        <w:rPr>
          <w:szCs w:val="24"/>
          <w:lang w:val="cy-GB"/>
        </w:rPr>
      </w:pPr>
      <w:r w:rsidRPr="00BA4857">
        <w:rPr>
          <w:noProof/>
          <w:lang w:eastAsia="en-GB" w:bidi="ar-SA"/>
        </w:rPr>
        <w:drawing>
          <wp:inline distT="0" distB="0" distL="0" distR="0" wp14:anchorId="4341E8A6" wp14:editId="6553DFFA">
            <wp:extent cx="6012180" cy="3590925"/>
            <wp:effectExtent l="38100" t="0" r="26670" b="9525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  <w:r w:rsidRPr="00BA4857">
        <w:rPr>
          <w:szCs w:val="24"/>
          <w:lang w:val="cy-GB"/>
        </w:rPr>
        <w:t xml:space="preserve"> </w:t>
      </w:r>
    </w:p>
    <w:p w14:paraId="4D746ADD" w14:textId="3E172CB7" w:rsidR="00177B9B" w:rsidRPr="00BA4857" w:rsidRDefault="00A07734" w:rsidP="002634A9">
      <w:pPr>
        <w:jc w:val="both"/>
        <w:rPr>
          <w:lang w:val="cy-GB"/>
        </w:rPr>
      </w:pPr>
      <w:r w:rsidRPr="00BA4857">
        <w:rPr>
          <w:szCs w:val="24"/>
          <w:lang w:val="cy-GB"/>
        </w:rPr>
        <w:t xml:space="preserve">Yn rhan o’n gwaith i gefnogi perthynas gadarnhaol </w:t>
      </w:r>
      <w:r w:rsidRPr="00BA4857">
        <w:rPr>
          <w:rFonts w:ascii="Calibri" w:hAnsi="Calibri" w:cs="Calibri"/>
          <w:szCs w:val="24"/>
          <w:lang w:val="cy-GB"/>
        </w:rPr>
        <w:t>â</w:t>
      </w:r>
      <w:r w:rsidRPr="00BA4857">
        <w:rPr>
          <w:szCs w:val="24"/>
          <w:lang w:val="cy-GB"/>
        </w:rPr>
        <w:t xml:space="preserve"> phobl eraill</w:t>
      </w:r>
      <w:r w:rsidR="002D741C" w:rsidRPr="00BA4857">
        <w:rPr>
          <w:szCs w:val="24"/>
          <w:lang w:val="cy-GB"/>
        </w:rPr>
        <w:t xml:space="preserve">, </w:t>
      </w:r>
      <w:r w:rsidRPr="00BA4857">
        <w:rPr>
          <w:szCs w:val="24"/>
          <w:lang w:val="cy-GB"/>
        </w:rPr>
        <w:t>rydym yn gweithio’n galed i ddiogelu</w:t>
      </w:r>
      <w:r w:rsidR="002D741C" w:rsidRPr="00BA4857">
        <w:rPr>
          <w:szCs w:val="24"/>
          <w:lang w:val="cy-GB"/>
        </w:rPr>
        <w:t xml:space="preserve"> </w:t>
      </w:r>
      <w:r w:rsidRPr="00BA4857">
        <w:rPr>
          <w:szCs w:val="24"/>
          <w:lang w:val="cy-GB"/>
        </w:rPr>
        <w:t>teuluoedd a phlant rhag camdriniaeth</w:t>
      </w:r>
      <w:r w:rsidR="002D741C" w:rsidRPr="00BA4857">
        <w:rPr>
          <w:szCs w:val="24"/>
          <w:lang w:val="cy-GB"/>
        </w:rPr>
        <w:t xml:space="preserve">, </w:t>
      </w:r>
      <w:r w:rsidRPr="00BA4857">
        <w:rPr>
          <w:szCs w:val="24"/>
          <w:lang w:val="cy-GB"/>
        </w:rPr>
        <w:t>esgeulustod a niwed</w:t>
      </w:r>
      <w:r w:rsidR="002D741C" w:rsidRPr="00BA4857">
        <w:rPr>
          <w:szCs w:val="24"/>
          <w:lang w:val="cy-GB"/>
        </w:rPr>
        <w:t xml:space="preserve">. </w:t>
      </w:r>
      <w:r w:rsidRPr="00BA4857">
        <w:rPr>
          <w:szCs w:val="24"/>
          <w:lang w:val="cy-GB"/>
        </w:rPr>
        <w:t>Mae gwneud hynny yn caniatáu inni ddarparu</w:t>
      </w:r>
      <w:r w:rsidR="00F13ECF" w:rsidRPr="00BA4857">
        <w:rPr>
          <w:szCs w:val="24"/>
          <w:lang w:val="cy-GB"/>
        </w:rPr>
        <w:t>’r</w:t>
      </w:r>
      <w:r w:rsidR="002D741C" w:rsidRPr="00BA4857">
        <w:rPr>
          <w:szCs w:val="24"/>
          <w:lang w:val="cy-GB"/>
        </w:rPr>
        <w:t xml:space="preserve"> </w:t>
      </w:r>
      <w:r w:rsidR="00F13ECF" w:rsidRPr="00BA4857">
        <w:rPr>
          <w:szCs w:val="24"/>
          <w:lang w:val="cy-GB"/>
        </w:rPr>
        <w:t>gefnogaeth orau bosibl i bawb</w:t>
      </w:r>
      <w:r w:rsidR="002D741C" w:rsidRPr="00BA4857">
        <w:rPr>
          <w:szCs w:val="24"/>
          <w:lang w:val="cy-GB"/>
        </w:rPr>
        <w:t>.</w:t>
      </w:r>
      <w:r w:rsidR="002D741C" w:rsidRPr="00BA4857">
        <w:rPr>
          <w:lang w:val="cy-GB"/>
        </w:rPr>
        <w:t xml:space="preserve"> </w:t>
      </w:r>
      <w:r w:rsidR="00F13ECF" w:rsidRPr="00BA4857">
        <w:rPr>
          <w:szCs w:val="24"/>
          <w:lang w:val="cy-GB"/>
        </w:rPr>
        <w:t>Rydym yn canolbwyntio ar</w:t>
      </w:r>
      <w:r w:rsidR="002D741C" w:rsidRPr="00BA4857">
        <w:rPr>
          <w:szCs w:val="24"/>
          <w:lang w:val="cy-GB"/>
        </w:rPr>
        <w:t>:</w:t>
      </w:r>
    </w:p>
    <w:p w14:paraId="2948EC40" w14:textId="6CC6C6DD" w:rsidR="00177B9B" w:rsidRPr="00BA4857" w:rsidRDefault="00F13ECF" w:rsidP="002634A9">
      <w:pPr>
        <w:pStyle w:val="ListParagraph"/>
        <w:numPr>
          <w:ilvl w:val="0"/>
          <w:numId w:val="36"/>
        </w:numPr>
        <w:jc w:val="both"/>
        <w:rPr>
          <w:szCs w:val="24"/>
          <w:lang w:val="cy-GB"/>
        </w:rPr>
      </w:pPr>
      <w:r w:rsidRPr="00BA4857">
        <w:rPr>
          <w:szCs w:val="24"/>
          <w:lang w:val="cy-GB"/>
        </w:rPr>
        <w:t>Gynyddu hyder yn ein gwaith drwy</w:t>
      </w:r>
      <w:r w:rsidR="00512C59" w:rsidRPr="00BA4857">
        <w:rPr>
          <w:szCs w:val="24"/>
          <w:lang w:val="cy-GB"/>
        </w:rPr>
        <w:t xml:space="preserve"> </w:t>
      </w:r>
      <w:r w:rsidRPr="00BA4857">
        <w:rPr>
          <w:szCs w:val="24"/>
          <w:lang w:val="cy-GB"/>
        </w:rPr>
        <w:t xml:space="preserve">weithio’n agos </w:t>
      </w:r>
      <w:r w:rsidRPr="00BA4857">
        <w:rPr>
          <w:rFonts w:ascii="Calibri" w:hAnsi="Calibri" w:cs="Calibri"/>
          <w:szCs w:val="24"/>
          <w:lang w:val="cy-GB"/>
        </w:rPr>
        <w:t>â</w:t>
      </w:r>
      <w:r w:rsidRPr="00BA4857">
        <w:rPr>
          <w:szCs w:val="24"/>
          <w:lang w:val="cy-GB"/>
        </w:rPr>
        <w:t xml:space="preserve"> phartneriaid</w:t>
      </w:r>
    </w:p>
    <w:p w14:paraId="6D9C285E" w14:textId="646E8A9E" w:rsidR="002F1CC1" w:rsidRPr="00BA4857" w:rsidRDefault="00F13ECF" w:rsidP="002634A9">
      <w:pPr>
        <w:pStyle w:val="ListParagraph"/>
        <w:numPr>
          <w:ilvl w:val="0"/>
          <w:numId w:val="36"/>
        </w:numPr>
        <w:jc w:val="both"/>
        <w:rPr>
          <w:szCs w:val="24"/>
          <w:lang w:val="cy-GB"/>
        </w:rPr>
      </w:pPr>
      <w:r w:rsidRPr="00BA4857">
        <w:rPr>
          <w:szCs w:val="24"/>
          <w:lang w:val="cy-GB"/>
        </w:rPr>
        <w:t>Sicrhau bod cynlluniau dedfryd yn cwrdd ag anghenion</w:t>
      </w:r>
      <w:r w:rsidR="00177B9B" w:rsidRPr="00BA4857">
        <w:rPr>
          <w:szCs w:val="24"/>
          <w:lang w:val="cy-GB"/>
        </w:rPr>
        <w:t xml:space="preserve"> </w:t>
      </w:r>
      <w:r w:rsidRPr="00BA4857">
        <w:rPr>
          <w:szCs w:val="24"/>
          <w:lang w:val="cy-GB"/>
        </w:rPr>
        <w:t>troseddu, ymddygiad a lles</w:t>
      </w:r>
    </w:p>
    <w:p w14:paraId="50CC67AD" w14:textId="4F7F1B6E" w:rsidR="00512C59" w:rsidRPr="00BA4857" w:rsidRDefault="00F13ECF" w:rsidP="002634A9">
      <w:pPr>
        <w:jc w:val="both"/>
        <w:rPr>
          <w:lang w:val="cy-GB"/>
        </w:rPr>
      </w:pPr>
      <w:r w:rsidRPr="00BA4857">
        <w:rPr>
          <w:lang w:val="cy-GB"/>
        </w:rPr>
        <w:t>Rydym yn trin pawb a oruchwylir gennym yn y gymuned fel unigolyn</w:t>
      </w:r>
      <w:r w:rsidR="00512C59" w:rsidRPr="00BA4857">
        <w:rPr>
          <w:lang w:val="cy-GB"/>
        </w:rPr>
        <w:t xml:space="preserve">. </w:t>
      </w:r>
      <w:r w:rsidRPr="00BA4857">
        <w:rPr>
          <w:lang w:val="cy-GB"/>
        </w:rPr>
        <w:t>Mae gan bob unigolyn swyddog cyfrifol</w:t>
      </w:r>
      <w:r w:rsidR="00512C59" w:rsidRPr="00BA4857">
        <w:rPr>
          <w:lang w:val="cy-GB"/>
        </w:rPr>
        <w:t xml:space="preserve">, </w:t>
      </w:r>
      <w:r w:rsidR="005155EF" w:rsidRPr="00BA4857">
        <w:rPr>
          <w:lang w:val="cy-GB"/>
        </w:rPr>
        <w:t>a fydd yn darparu’r rhan fwyaf o oruchwyliaeth un i un y bydd yn ei derbyn</w:t>
      </w:r>
      <w:r w:rsidR="00512C59" w:rsidRPr="00BA4857">
        <w:rPr>
          <w:lang w:val="cy-GB"/>
        </w:rPr>
        <w:t xml:space="preserve">. </w:t>
      </w:r>
    </w:p>
    <w:p w14:paraId="4040DF15" w14:textId="6FD23E4A" w:rsidR="00512C59" w:rsidRPr="00BA4857" w:rsidRDefault="005155EF" w:rsidP="002634A9">
      <w:pPr>
        <w:jc w:val="both"/>
        <w:rPr>
          <w:lang w:val="cy-GB"/>
        </w:rPr>
      </w:pPr>
      <w:r w:rsidRPr="00BA4857">
        <w:rPr>
          <w:lang w:val="cy-GB"/>
        </w:rPr>
        <w:t>Bydd y swyddog cyfrifol hwn yn gweithio’n agos gyda phartneriaid lleol</w:t>
      </w:r>
      <w:r w:rsidR="00512C59" w:rsidRPr="00BA4857">
        <w:rPr>
          <w:lang w:val="cy-GB"/>
        </w:rPr>
        <w:t xml:space="preserve"> </w:t>
      </w:r>
      <w:r w:rsidRPr="00BA4857">
        <w:rPr>
          <w:lang w:val="cy-GB"/>
        </w:rPr>
        <w:t>a fydd hefyd yn gweithio gyda phlant a theuluoedd yn yr ardal leol</w:t>
      </w:r>
      <w:r w:rsidR="0000709D" w:rsidRPr="00BA4857">
        <w:rPr>
          <w:lang w:val="cy-GB"/>
        </w:rPr>
        <w:t xml:space="preserve"> </w:t>
      </w:r>
      <w:r w:rsidR="00512C59" w:rsidRPr="00BA4857">
        <w:rPr>
          <w:lang w:val="cy-GB"/>
        </w:rPr>
        <w:t xml:space="preserve">– </w:t>
      </w:r>
      <w:r w:rsidRPr="00BA4857">
        <w:rPr>
          <w:lang w:val="cy-GB"/>
        </w:rPr>
        <w:t>mae’n gwaith hwn yn gymhleth ac yn aml yn anodd</w:t>
      </w:r>
      <w:r w:rsidR="00512C59" w:rsidRPr="00BA4857">
        <w:rPr>
          <w:lang w:val="cy-GB"/>
        </w:rPr>
        <w:t xml:space="preserve"> </w:t>
      </w:r>
      <w:r w:rsidRPr="00BA4857">
        <w:rPr>
          <w:lang w:val="cy-GB"/>
        </w:rPr>
        <w:t>ond mae’n helpu i gefnogi rhwymau teuluol a chadw</w:t>
      </w:r>
      <w:r w:rsidR="00512C59" w:rsidRPr="00BA4857">
        <w:rPr>
          <w:lang w:val="cy-GB"/>
        </w:rPr>
        <w:t xml:space="preserve"> </w:t>
      </w:r>
      <w:r w:rsidRPr="00BA4857">
        <w:rPr>
          <w:lang w:val="cy-GB"/>
        </w:rPr>
        <w:t>plant yn ddiogel</w:t>
      </w:r>
      <w:r w:rsidR="00512C59" w:rsidRPr="00BA4857">
        <w:rPr>
          <w:lang w:val="cy-GB"/>
        </w:rPr>
        <w:t>.</w:t>
      </w:r>
    </w:p>
    <w:p w14:paraId="5635C753" w14:textId="77777777" w:rsidR="00161F9B" w:rsidRPr="00BA4857" w:rsidRDefault="00161F9B">
      <w:pPr>
        <w:spacing w:after="0" w:line="240" w:lineRule="auto"/>
        <w:rPr>
          <w:b/>
          <w:color w:val="7F4098"/>
          <w:sz w:val="54"/>
          <w:lang w:val="cy-GB"/>
        </w:rPr>
      </w:pPr>
      <w:bookmarkStart w:id="17" w:name="_Toc517366893"/>
      <w:bookmarkStart w:id="18" w:name="_Toc530567547"/>
      <w:r w:rsidRPr="00BA4857">
        <w:rPr>
          <w:lang w:val="cy-GB"/>
        </w:rPr>
        <w:br w:type="page"/>
      </w:r>
    </w:p>
    <w:bookmarkEnd w:id="17"/>
    <w:bookmarkEnd w:id="18"/>
    <w:p w14:paraId="18D20AFC" w14:textId="5F587B6F" w:rsidR="00C17849" w:rsidRPr="00BA4857" w:rsidRDefault="005155EF" w:rsidP="008E756C">
      <w:pPr>
        <w:pStyle w:val="Heading1"/>
        <w:rPr>
          <w:lang w:val="cy-GB"/>
        </w:rPr>
      </w:pPr>
      <w:r w:rsidRPr="00BA4857">
        <w:rPr>
          <w:lang w:val="cy-GB"/>
        </w:rPr>
        <w:t>Ein cynnig i droseddwyr a’u teuluoedd</w:t>
      </w:r>
    </w:p>
    <w:p w14:paraId="4CFC3340" w14:textId="0CCFA2C2" w:rsidR="00C17849" w:rsidRPr="00BA4857" w:rsidRDefault="0098766E" w:rsidP="00C17849">
      <w:pPr>
        <w:pStyle w:val="Heading2"/>
        <w:rPr>
          <w:lang w:val="cy-GB"/>
        </w:rPr>
      </w:pPr>
      <w:bookmarkStart w:id="19" w:name="_Toc517366894"/>
      <w:r w:rsidRPr="00BA4857">
        <w:rPr>
          <w:lang w:val="cy-GB"/>
        </w:rPr>
        <w:t xml:space="preserve">1 – </w:t>
      </w:r>
      <w:bookmarkEnd w:id="19"/>
      <w:r w:rsidR="00D07803" w:rsidRPr="00BA4857">
        <w:rPr>
          <w:lang w:val="cy-GB"/>
        </w:rPr>
        <w:t>Byddwn yn gwrando’n fwy astud ar droseddwyr a’u teuluoedd</w:t>
      </w:r>
    </w:p>
    <w:p w14:paraId="0246F698" w14:textId="0747C7E4" w:rsidR="002B4174" w:rsidRPr="00BA4857" w:rsidRDefault="00D07803" w:rsidP="0067529F">
      <w:pPr>
        <w:jc w:val="both"/>
        <w:rPr>
          <w:lang w:val="cy-GB"/>
        </w:rPr>
      </w:pPr>
      <w:r w:rsidRPr="00BA4857">
        <w:rPr>
          <w:lang w:val="cy-GB"/>
        </w:rPr>
        <w:t>Mae clywed llais ein troseddwyr a’u hanwyliaid yn bwysig iawn inni</w:t>
      </w:r>
      <w:r w:rsidR="009D65DC" w:rsidRPr="00BA4857">
        <w:rPr>
          <w:lang w:val="cy-GB"/>
        </w:rPr>
        <w:t xml:space="preserve">. </w:t>
      </w:r>
      <w:r w:rsidRPr="00BA4857">
        <w:rPr>
          <w:lang w:val="cy-GB"/>
        </w:rPr>
        <w:t xml:space="preserve">Maent yn cynnig sylwadau defnyddiol inni ar yr </w:t>
      </w:r>
      <w:r w:rsidR="009F7D79" w:rsidRPr="00BA4857">
        <w:rPr>
          <w:lang w:val="cy-GB"/>
        </w:rPr>
        <w:t>hyn yr</w:t>
      </w:r>
      <w:r w:rsidRPr="00BA4857">
        <w:rPr>
          <w:lang w:val="cy-GB"/>
        </w:rPr>
        <w:t xml:space="preserve"> </w:t>
      </w:r>
      <w:r w:rsidR="009F7D79">
        <w:rPr>
          <w:lang w:val="cy-GB"/>
        </w:rPr>
        <w:t>ydym</w:t>
      </w:r>
      <w:r w:rsidRPr="00BA4857">
        <w:rPr>
          <w:lang w:val="cy-GB"/>
        </w:rPr>
        <w:t xml:space="preserve"> yn eu wneud yn dda a’r mannau lle gellid gwella</w:t>
      </w:r>
      <w:r w:rsidR="009D65DC" w:rsidRPr="00BA4857">
        <w:rPr>
          <w:lang w:val="cy-GB"/>
        </w:rPr>
        <w:t xml:space="preserve">. </w:t>
      </w:r>
      <w:r w:rsidRPr="00BA4857">
        <w:rPr>
          <w:lang w:val="cy-GB"/>
        </w:rPr>
        <w:t>Mae gwrando a’r droseddwyr a’r bobl sy’n agos atynt yn</w:t>
      </w:r>
      <w:r w:rsidR="009D65DC" w:rsidRPr="00BA4857">
        <w:rPr>
          <w:lang w:val="cy-GB"/>
        </w:rPr>
        <w:t xml:space="preserve"> </w:t>
      </w:r>
      <w:r w:rsidR="00CE32ED" w:rsidRPr="00BA4857">
        <w:rPr>
          <w:lang w:val="cy-GB"/>
        </w:rPr>
        <w:t>helpu i sicrhau bod pobl yn cael eu cadw’n ddiogel yn y ddalfa</w:t>
      </w:r>
      <w:r w:rsidR="009D65DC" w:rsidRPr="00BA4857">
        <w:rPr>
          <w:lang w:val="cy-GB"/>
        </w:rPr>
        <w:t xml:space="preserve"> </w:t>
      </w:r>
      <w:r w:rsidR="002860F0" w:rsidRPr="00BA4857">
        <w:rPr>
          <w:lang w:val="cy-GB"/>
        </w:rPr>
        <w:t>ac yn y gymuned</w:t>
      </w:r>
      <w:r w:rsidR="009D65DC" w:rsidRPr="00BA4857">
        <w:rPr>
          <w:lang w:val="cy-GB"/>
        </w:rPr>
        <w:t xml:space="preserve"> </w:t>
      </w:r>
      <w:r w:rsidR="002860F0" w:rsidRPr="00BA4857">
        <w:rPr>
          <w:lang w:val="cy-GB"/>
        </w:rPr>
        <w:t xml:space="preserve">a bod troseddwyr yn cael y gefnogaeth y mae </w:t>
      </w:r>
      <w:r w:rsidR="00EE0C1F" w:rsidRPr="00BA4857">
        <w:rPr>
          <w:lang w:val="cy-GB"/>
        </w:rPr>
        <w:t>ei hangen arnynt i</w:t>
      </w:r>
      <w:r w:rsidR="009D65DC" w:rsidRPr="00BA4857">
        <w:rPr>
          <w:lang w:val="cy-GB"/>
        </w:rPr>
        <w:t xml:space="preserve"> </w:t>
      </w:r>
      <w:r w:rsidR="00EE0C1F" w:rsidRPr="00BA4857">
        <w:rPr>
          <w:lang w:val="cy-GB"/>
        </w:rPr>
        <w:t>newid eu bywydau</w:t>
      </w:r>
      <w:r w:rsidR="009D65DC" w:rsidRPr="00BA4857">
        <w:rPr>
          <w:lang w:val="cy-GB"/>
        </w:rPr>
        <w:t>.</w:t>
      </w:r>
    </w:p>
    <w:p w14:paraId="776EDE9C" w14:textId="23882BE3" w:rsidR="001323D2" w:rsidRPr="00BA4857" w:rsidRDefault="00EE0C1F" w:rsidP="0067529F">
      <w:pPr>
        <w:jc w:val="both"/>
        <w:rPr>
          <w:lang w:val="cy-GB"/>
        </w:rPr>
      </w:pPr>
      <w:r w:rsidRPr="00BA4857">
        <w:rPr>
          <w:lang w:val="cy-GB"/>
        </w:rPr>
        <w:t xml:space="preserve">Mae </w:t>
      </w:r>
      <w:r w:rsidR="009D65DC" w:rsidRPr="00BA4857">
        <w:rPr>
          <w:i/>
          <w:lang w:val="cy-GB"/>
        </w:rPr>
        <w:t>Pact</w:t>
      </w:r>
      <w:r w:rsidR="009D65DC" w:rsidRPr="00BA4857">
        <w:rPr>
          <w:lang w:val="cy-GB"/>
        </w:rPr>
        <w:t xml:space="preserve"> </w:t>
      </w:r>
      <w:r w:rsidRPr="00BA4857">
        <w:rPr>
          <w:lang w:val="cy-GB"/>
        </w:rPr>
        <w:t>yn cynnal grwpiau ffocws rheolaidd</w:t>
      </w:r>
      <w:r w:rsidR="008F33E8" w:rsidRPr="00BA4857">
        <w:rPr>
          <w:lang w:val="cy-GB"/>
        </w:rPr>
        <w:t xml:space="preserve"> </w:t>
      </w:r>
      <w:r w:rsidRPr="00BA4857">
        <w:rPr>
          <w:lang w:val="cy-GB"/>
        </w:rPr>
        <w:t>ac wrth lunio’r strategaeth hon gofynasom iddynt</w:t>
      </w:r>
      <w:r w:rsidR="009D65DC" w:rsidRPr="00BA4857">
        <w:rPr>
          <w:lang w:val="cy-GB"/>
        </w:rPr>
        <w:t xml:space="preserve"> </w:t>
      </w:r>
      <w:r w:rsidRPr="00BA4857">
        <w:rPr>
          <w:lang w:val="cy-GB"/>
        </w:rPr>
        <w:t>gynnal sesiynau ychwanegol ar gyfer troseddwyr yn y ddalfa</w:t>
      </w:r>
      <w:r w:rsidR="001323D2" w:rsidRPr="00BA4857">
        <w:rPr>
          <w:lang w:val="cy-GB"/>
        </w:rPr>
        <w:t xml:space="preserve"> </w:t>
      </w:r>
      <w:r w:rsidRPr="00BA4857">
        <w:rPr>
          <w:lang w:val="cy-GB"/>
        </w:rPr>
        <w:t>a’r bobl sy’n agos atynt</w:t>
      </w:r>
      <w:r w:rsidR="009D65DC" w:rsidRPr="00BA4857">
        <w:rPr>
          <w:lang w:val="cy-GB"/>
        </w:rPr>
        <w:t xml:space="preserve">. </w:t>
      </w:r>
      <w:r w:rsidRPr="00BA4857">
        <w:rPr>
          <w:lang w:val="cy-GB"/>
        </w:rPr>
        <w:t>Defnyddiwyd y sylwadau a wnaed yn y sesiwn honno i</w:t>
      </w:r>
      <w:r w:rsidR="009D65DC" w:rsidRPr="00BA4857">
        <w:rPr>
          <w:lang w:val="cy-GB"/>
        </w:rPr>
        <w:t xml:space="preserve"> </w:t>
      </w:r>
      <w:r w:rsidRPr="00BA4857">
        <w:rPr>
          <w:lang w:val="cy-GB"/>
        </w:rPr>
        <w:t>wrth lunio gweddill ein strategaeth</w:t>
      </w:r>
      <w:r w:rsidR="001323D2" w:rsidRPr="00BA4857">
        <w:rPr>
          <w:lang w:val="cy-GB"/>
        </w:rPr>
        <w:t>.</w:t>
      </w:r>
    </w:p>
    <w:p w14:paraId="735F0C1E" w14:textId="4A2E151E" w:rsidR="009D65DC" w:rsidRPr="00BA4857" w:rsidRDefault="00EE0C1F" w:rsidP="002B4174">
      <w:pPr>
        <w:rPr>
          <w:lang w:val="cy-GB"/>
        </w:rPr>
      </w:pPr>
      <w:r w:rsidRPr="00BA4857">
        <w:rPr>
          <w:lang w:val="cy-GB"/>
        </w:rPr>
        <w:t>Crynhoir rhai o’r pwyntiau a wnaed isod</w:t>
      </w:r>
      <w:r w:rsidR="00C73D9E" w:rsidRPr="00BA4857">
        <w:rPr>
          <w:lang w:val="cy-GB"/>
        </w:rPr>
        <w:t>:</w:t>
      </w:r>
      <w:r w:rsidR="009D65DC" w:rsidRPr="00BA4857">
        <w:rPr>
          <w:noProof/>
          <w:lang w:eastAsia="en-GB" w:bidi="ar-SA"/>
        </w:rPr>
        <w:drawing>
          <wp:inline distT="0" distB="0" distL="0" distR="0" wp14:anchorId="0CF26C4C" wp14:editId="2EECF754">
            <wp:extent cx="6181725" cy="4991100"/>
            <wp:effectExtent l="38100" t="0" r="28575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14:paraId="2060DF00" w14:textId="4EBC3113" w:rsidR="003C7CBC" w:rsidRPr="00BA4857" w:rsidRDefault="00BB1821" w:rsidP="002B4174">
      <w:pPr>
        <w:rPr>
          <w:lang w:val="cy-GB"/>
        </w:rPr>
      </w:pPr>
      <w:r w:rsidRPr="00BA4857">
        <w:rPr>
          <w:lang w:val="cy-GB"/>
        </w:rPr>
        <w:t>Byddwn yn cynnal y fforymau hyn yn flynyddol mewn carchardai ac yn y</w:t>
      </w:r>
      <w:r w:rsidR="008F33E8" w:rsidRPr="00BA4857">
        <w:rPr>
          <w:lang w:val="cy-GB"/>
        </w:rPr>
        <w:t xml:space="preserve"> </w:t>
      </w:r>
      <w:r w:rsidRPr="00BA4857">
        <w:rPr>
          <w:lang w:val="cy-GB"/>
        </w:rPr>
        <w:t>gymuned</w:t>
      </w:r>
      <w:r w:rsidR="001323D2" w:rsidRPr="00BA4857">
        <w:rPr>
          <w:lang w:val="cy-GB"/>
        </w:rPr>
        <w:t xml:space="preserve"> – </w:t>
      </w:r>
      <w:r w:rsidRPr="00BA4857">
        <w:rPr>
          <w:lang w:val="cy-GB"/>
        </w:rPr>
        <w:t>maent yn caniatáu inni fonitro ein cynnydd</w:t>
      </w:r>
      <w:r w:rsidR="001323D2" w:rsidRPr="00BA4857">
        <w:rPr>
          <w:lang w:val="cy-GB"/>
        </w:rPr>
        <w:t xml:space="preserve"> </w:t>
      </w:r>
      <w:r w:rsidR="00F044BC" w:rsidRPr="00BA4857">
        <w:rPr>
          <w:lang w:val="cy-GB"/>
        </w:rPr>
        <w:t>a chael syniadau ar gyfer gwelliannau pellach</w:t>
      </w:r>
      <w:r w:rsidR="008F33E8" w:rsidRPr="00BA4857">
        <w:rPr>
          <w:lang w:val="cy-GB"/>
        </w:rPr>
        <w:t>.</w:t>
      </w:r>
    </w:p>
    <w:p w14:paraId="3F57BF78" w14:textId="584242DC" w:rsidR="001941F3" w:rsidRPr="00BA4857" w:rsidRDefault="001941F3" w:rsidP="001941F3">
      <w:pPr>
        <w:pStyle w:val="Heading2"/>
        <w:spacing w:before="0"/>
        <w:rPr>
          <w:lang w:val="cy-GB"/>
        </w:rPr>
      </w:pPr>
      <w:bookmarkStart w:id="20" w:name="_Toc517366895"/>
      <w:r w:rsidRPr="00BA4857">
        <w:rPr>
          <w:lang w:val="cy-GB"/>
        </w:rPr>
        <w:t xml:space="preserve">2 – </w:t>
      </w:r>
      <w:r w:rsidR="00AD361C" w:rsidRPr="00BA4857">
        <w:rPr>
          <w:lang w:val="cy-GB"/>
        </w:rPr>
        <w:t>Byddwn yn cyflawni set o welliannau</w:t>
      </w:r>
      <w:r w:rsidRPr="00BA4857">
        <w:rPr>
          <w:lang w:val="cy-GB"/>
        </w:rPr>
        <w:t xml:space="preserve"> </w:t>
      </w:r>
      <w:bookmarkEnd w:id="20"/>
      <w:r w:rsidR="00D0202A" w:rsidRPr="00BA4857">
        <w:rPr>
          <w:lang w:val="cy-GB"/>
        </w:rPr>
        <w:t>a fydd yn gwneud gwahaniaeth i fywydau pobl</w:t>
      </w:r>
    </w:p>
    <w:p w14:paraId="6C18A0EA" w14:textId="33FFB16A" w:rsidR="004C5D37" w:rsidRPr="00BA4857" w:rsidRDefault="00D0202A" w:rsidP="002B4174">
      <w:pPr>
        <w:rPr>
          <w:lang w:val="cy-GB"/>
        </w:rPr>
      </w:pPr>
      <w:r w:rsidRPr="00BA4857">
        <w:rPr>
          <w:lang w:val="cy-GB"/>
        </w:rPr>
        <w:t>Yn seiliedig ar rai o’r llwyddiannau yn CEM</w:t>
      </w:r>
      <w:r w:rsidR="00E02232" w:rsidRPr="00BA4857">
        <w:rPr>
          <w:lang w:val="cy-GB"/>
        </w:rPr>
        <w:t xml:space="preserve"> Parc, </w:t>
      </w:r>
      <w:r w:rsidRPr="00BA4857">
        <w:rPr>
          <w:lang w:val="cy-GB"/>
        </w:rPr>
        <w:t xml:space="preserve">ynghyd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 xml:space="preserve"> syniadau gan deuluoedd, staff a phartneriaid</w:t>
      </w:r>
      <w:r w:rsidR="00E02232" w:rsidRPr="00BA4857">
        <w:rPr>
          <w:lang w:val="cy-GB"/>
        </w:rPr>
        <w:t xml:space="preserve">, </w:t>
      </w:r>
      <w:r w:rsidR="005114C7" w:rsidRPr="00BA4857">
        <w:rPr>
          <w:lang w:val="cy-GB"/>
        </w:rPr>
        <w:t>rydym wedi datblygu rhestr o waith</w:t>
      </w:r>
      <w:r w:rsidR="004C5D37" w:rsidRPr="00BA4857">
        <w:rPr>
          <w:lang w:val="cy-GB"/>
        </w:rPr>
        <w:t xml:space="preserve"> </w:t>
      </w:r>
      <w:r w:rsidR="005114C7" w:rsidRPr="00BA4857">
        <w:rPr>
          <w:lang w:val="cy-GB"/>
        </w:rPr>
        <w:t>yr ydym yn awyddus i’w gyflawni drwy</w:t>
      </w:r>
      <w:r w:rsidR="002D4823" w:rsidRPr="00BA4857">
        <w:rPr>
          <w:lang w:val="cy-GB"/>
        </w:rPr>
        <w:t xml:space="preserve"> HMPPS </w:t>
      </w:r>
      <w:r w:rsidR="005114C7" w:rsidRPr="00BA4857">
        <w:rPr>
          <w:lang w:val="cy-GB"/>
        </w:rPr>
        <w:t>yng Nghymru</w:t>
      </w:r>
      <w:r w:rsidR="002D4823" w:rsidRPr="00BA4857">
        <w:rPr>
          <w:lang w:val="cy-GB"/>
        </w:rPr>
        <w:t>.</w:t>
      </w:r>
    </w:p>
    <w:p w14:paraId="1FAF486E" w14:textId="52B32AD3" w:rsidR="004C5D37" w:rsidRPr="00BA4857" w:rsidRDefault="005114C7" w:rsidP="004C5D37">
      <w:pPr>
        <w:rPr>
          <w:lang w:val="cy-GB"/>
        </w:rPr>
      </w:pPr>
      <w:r w:rsidRPr="00BA4857">
        <w:rPr>
          <w:lang w:val="cy-GB"/>
        </w:rPr>
        <w:t xml:space="preserve">Mae’r </w:t>
      </w:r>
      <w:r w:rsidR="009F7D79" w:rsidRPr="00BA4857">
        <w:rPr>
          <w:lang w:val="cy-GB"/>
        </w:rPr>
        <w:t>prosiectau</w:t>
      </w:r>
      <w:r w:rsidRPr="00BA4857">
        <w:rPr>
          <w:lang w:val="cy-GB"/>
        </w:rPr>
        <w:t xml:space="preserve"> hyn yn </w:t>
      </w:r>
      <w:r w:rsidR="009F7D79" w:rsidRPr="00BA4857">
        <w:rPr>
          <w:lang w:val="cy-GB"/>
        </w:rPr>
        <w:t>amcanu at</w:t>
      </w:r>
      <w:r w:rsidRPr="00BA4857">
        <w:rPr>
          <w:lang w:val="cy-GB"/>
        </w:rPr>
        <w:t xml:space="preserve"> wella pethau</w:t>
      </w:r>
      <w:r w:rsidR="00162D6F" w:rsidRPr="00BA4857">
        <w:rPr>
          <w:lang w:val="cy-GB"/>
        </w:rPr>
        <w:t xml:space="preserve"> </w:t>
      </w:r>
      <w:r w:rsidRPr="00BA4857">
        <w:rPr>
          <w:lang w:val="cy-GB"/>
        </w:rPr>
        <w:t>ar gyfer troseddwyr a’u teuluoedd yn y carchar ac yn y gymuned</w:t>
      </w:r>
      <w:r w:rsidR="002D4823" w:rsidRPr="00BA4857">
        <w:rPr>
          <w:lang w:val="cy-GB"/>
        </w:rPr>
        <w:t xml:space="preserve">. </w:t>
      </w:r>
      <w:r w:rsidRPr="00BA4857">
        <w:rPr>
          <w:lang w:val="cy-GB"/>
        </w:rPr>
        <w:t>Dyma ein blaenoriaethau cychwynnol</w:t>
      </w:r>
      <w:r w:rsidR="00162D6F" w:rsidRPr="00BA4857">
        <w:rPr>
          <w:lang w:val="cy-GB"/>
        </w:rPr>
        <w:t xml:space="preserve">: </w:t>
      </w:r>
      <w:r w:rsidR="00372218" w:rsidRPr="00BA4857">
        <w:rPr>
          <w:noProof/>
          <w:lang w:eastAsia="en-GB" w:bidi="ar-SA"/>
        </w:rPr>
        <w:drawing>
          <wp:inline distT="0" distB="0" distL="0" distR="0" wp14:anchorId="68865E35" wp14:editId="7BEBB8F8">
            <wp:extent cx="5800725" cy="6429375"/>
            <wp:effectExtent l="38100" t="0" r="28575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14:paraId="5C6CD8B9" w14:textId="281D4E57" w:rsidR="001941F3" w:rsidRPr="00BA4857" w:rsidRDefault="00AB5767" w:rsidP="0078404E">
      <w:pPr>
        <w:spacing w:before="240" w:after="0" w:line="240" w:lineRule="auto"/>
        <w:rPr>
          <w:lang w:val="cy-GB"/>
        </w:rPr>
      </w:pPr>
      <w:r w:rsidRPr="00BA4857">
        <w:rPr>
          <w:lang w:val="cy-GB"/>
        </w:rPr>
        <w:t>Rydym wedi datblygu cynllun</w:t>
      </w:r>
      <w:r w:rsidR="004C5D37" w:rsidRPr="00BA4857">
        <w:rPr>
          <w:lang w:val="cy-GB"/>
        </w:rPr>
        <w:t xml:space="preserve"> </w:t>
      </w:r>
      <w:r w:rsidRPr="00BA4857">
        <w:rPr>
          <w:lang w:val="cy-GB"/>
        </w:rPr>
        <w:t>i gyflawni’r blaenoriaethau gwaith hyn</w:t>
      </w:r>
      <w:r w:rsidR="004C5D37" w:rsidRPr="00BA4857">
        <w:rPr>
          <w:lang w:val="cy-GB"/>
        </w:rPr>
        <w:t xml:space="preserve"> </w:t>
      </w:r>
      <w:r w:rsidRPr="00BA4857">
        <w:rPr>
          <w:lang w:val="cy-GB"/>
        </w:rPr>
        <w:t>a byddwn yn adrodd ar gynnydd yn</w:t>
      </w:r>
      <w:r w:rsidR="008F33E8" w:rsidRPr="00BA4857">
        <w:rPr>
          <w:lang w:val="cy-GB"/>
        </w:rPr>
        <w:t xml:space="preserve"> 2020</w:t>
      </w:r>
      <w:r w:rsidR="004C5D37" w:rsidRPr="00BA4857">
        <w:rPr>
          <w:lang w:val="cy-GB"/>
        </w:rPr>
        <w:t xml:space="preserve">. </w:t>
      </w:r>
      <w:r w:rsidRPr="00BA4857">
        <w:rPr>
          <w:lang w:val="cy-GB"/>
        </w:rPr>
        <w:t>Os oes gennych syniadau am brosiectau eraill</w:t>
      </w:r>
      <w:r w:rsidR="004C5D37" w:rsidRPr="00BA4857">
        <w:rPr>
          <w:lang w:val="cy-GB"/>
        </w:rPr>
        <w:t xml:space="preserve"> </w:t>
      </w:r>
      <w:r w:rsidRPr="00BA4857">
        <w:rPr>
          <w:lang w:val="cy-GB"/>
        </w:rPr>
        <w:t>inni weithio arnynt</w:t>
      </w:r>
      <w:r w:rsidR="001347AE" w:rsidRPr="00BA4857">
        <w:rPr>
          <w:lang w:val="cy-GB"/>
        </w:rPr>
        <w:t xml:space="preserve">, </w:t>
      </w:r>
      <w:r w:rsidRPr="00BA4857">
        <w:rPr>
          <w:lang w:val="cy-GB"/>
        </w:rPr>
        <w:t>rhowch wybod i’r swyddog arweiniol teulu a chyfeillion</w:t>
      </w:r>
      <w:r w:rsidR="001347AE" w:rsidRPr="00BA4857">
        <w:rPr>
          <w:lang w:val="cy-GB"/>
        </w:rPr>
        <w:t xml:space="preserve"> (</w:t>
      </w:r>
      <w:r w:rsidRPr="00BA4857">
        <w:rPr>
          <w:lang w:val="cy-GB"/>
        </w:rPr>
        <w:t>ceir y manylion cyswllt ar ddiwedd y ddogfen hon</w:t>
      </w:r>
      <w:r w:rsidR="004C5D37" w:rsidRPr="00BA4857">
        <w:rPr>
          <w:lang w:val="cy-GB"/>
        </w:rPr>
        <w:t xml:space="preserve">). </w:t>
      </w:r>
      <w:r w:rsidR="001941F3" w:rsidRPr="00BA4857">
        <w:rPr>
          <w:lang w:val="cy-GB"/>
        </w:rPr>
        <w:br w:type="page"/>
      </w:r>
    </w:p>
    <w:p w14:paraId="56C30CB2" w14:textId="577B33EE" w:rsidR="00C17849" w:rsidRPr="00BA4857" w:rsidRDefault="001941F3" w:rsidP="00C17849">
      <w:pPr>
        <w:pStyle w:val="Heading2"/>
        <w:rPr>
          <w:lang w:val="cy-GB"/>
        </w:rPr>
      </w:pPr>
      <w:bookmarkStart w:id="21" w:name="_Toc517366896"/>
      <w:r w:rsidRPr="00BA4857">
        <w:rPr>
          <w:lang w:val="cy-GB"/>
        </w:rPr>
        <w:t>3</w:t>
      </w:r>
      <w:r w:rsidR="0098766E" w:rsidRPr="00BA4857">
        <w:rPr>
          <w:lang w:val="cy-GB"/>
        </w:rPr>
        <w:t xml:space="preserve"> – </w:t>
      </w:r>
      <w:r w:rsidR="00AB5767" w:rsidRPr="00BA4857">
        <w:rPr>
          <w:lang w:val="cy-GB"/>
        </w:rPr>
        <w:t xml:space="preserve">Byddwn yn gosod safonau eglur </w:t>
      </w:r>
      <w:bookmarkEnd w:id="21"/>
      <w:r w:rsidR="0006390D" w:rsidRPr="00BA4857">
        <w:rPr>
          <w:lang w:val="cy-GB"/>
        </w:rPr>
        <w:t>sy’n nodi beth y gall troseddwyr a’u hanwyliaid ei ddisgwyl</w:t>
      </w:r>
    </w:p>
    <w:p w14:paraId="13CADA30" w14:textId="49F151CA" w:rsidR="00C535C1" w:rsidRPr="00BA4857" w:rsidRDefault="009F7D79" w:rsidP="00C535C1">
      <w:pPr>
        <w:rPr>
          <w:lang w:val="cy-GB"/>
        </w:rPr>
      </w:pPr>
      <w:r>
        <w:rPr>
          <w:lang w:val="cy-GB"/>
        </w:rPr>
        <w:t xml:space="preserve">Wedi siarad </w:t>
      </w:r>
      <w:r>
        <w:rPr>
          <w:rFonts w:ascii="Calibri" w:hAnsi="Calibri" w:cs="Calibri"/>
          <w:lang w:val="cy-GB"/>
        </w:rPr>
        <w:t>â</w:t>
      </w:r>
      <w:r>
        <w:rPr>
          <w:lang w:val="cy-GB"/>
        </w:rPr>
        <w:t xml:space="preserve"> throseddwyr</w:t>
      </w:r>
      <w:r w:rsidR="008F7E8D" w:rsidRPr="00BA4857">
        <w:rPr>
          <w:lang w:val="cy-GB"/>
        </w:rPr>
        <w:t xml:space="preserve">, </w:t>
      </w:r>
      <w:r>
        <w:rPr>
          <w:lang w:val="cy-GB"/>
        </w:rPr>
        <w:t>eu hanwyliaid a rhai rhanddeiliaid eraill</w:t>
      </w:r>
      <w:r w:rsidR="00C535C1" w:rsidRPr="00BA4857">
        <w:rPr>
          <w:lang w:val="cy-GB"/>
        </w:rPr>
        <w:t xml:space="preserve"> </w:t>
      </w:r>
      <w:r>
        <w:rPr>
          <w:lang w:val="cy-GB"/>
        </w:rPr>
        <w:t>rydym wedi adnabod pedwar maes lle yr ydym yn awyddus i sicrhau ein bod yn gwireddu’r canlyniadau cywir</w:t>
      </w:r>
      <w:r w:rsidR="00C535C1" w:rsidRPr="00BA4857">
        <w:rPr>
          <w:lang w:val="cy-GB"/>
        </w:rPr>
        <w:t>.</w:t>
      </w:r>
    </w:p>
    <w:p w14:paraId="68212EE3" w14:textId="77777777" w:rsidR="00C535C1" w:rsidRPr="00BA4857" w:rsidRDefault="00C535C1" w:rsidP="00C535C1">
      <w:pPr>
        <w:rPr>
          <w:lang w:val="cy-GB"/>
        </w:rPr>
      </w:pPr>
      <w:r w:rsidRPr="00BA4857">
        <w:rPr>
          <w:noProof/>
          <w:lang w:eastAsia="en-GB" w:bidi="ar-SA"/>
        </w:rPr>
        <w:drawing>
          <wp:inline distT="0" distB="0" distL="0" distR="0" wp14:anchorId="410CF939" wp14:editId="64DE6D53">
            <wp:extent cx="5486400" cy="7524750"/>
            <wp:effectExtent l="0" t="0" r="19050" b="1905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</wp:inline>
        </w:drawing>
      </w:r>
    </w:p>
    <w:p w14:paraId="0854A99E" w14:textId="6EEB9AC6" w:rsidR="00AB5A87" w:rsidRPr="00BA4857" w:rsidRDefault="00D56C31" w:rsidP="002634A9">
      <w:pPr>
        <w:jc w:val="both"/>
        <w:rPr>
          <w:lang w:val="cy-GB"/>
        </w:rPr>
      </w:pPr>
      <w:r w:rsidRPr="00BA4857">
        <w:rPr>
          <w:lang w:val="cy-GB"/>
        </w:rPr>
        <w:t>Rydym wedi datblygu rhestr</w:t>
      </w:r>
      <w:r w:rsidR="00D90002" w:rsidRPr="00BA4857">
        <w:rPr>
          <w:lang w:val="cy-GB"/>
        </w:rPr>
        <w:t xml:space="preserve"> wirio</w:t>
      </w:r>
      <w:r w:rsidRPr="00BA4857">
        <w:rPr>
          <w:lang w:val="cy-GB"/>
        </w:rPr>
        <w:t xml:space="preserve"> o arferion da</w:t>
      </w:r>
      <w:r w:rsidR="00AB5A87" w:rsidRPr="00BA4857">
        <w:rPr>
          <w:lang w:val="cy-GB"/>
        </w:rPr>
        <w:t xml:space="preserve"> </w:t>
      </w:r>
      <w:r w:rsidR="00D90002" w:rsidRPr="00BA4857">
        <w:rPr>
          <w:lang w:val="cy-GB"/>
        </w:rPr>
        <w:t>yn y pedwar maes hwn i roi darlun eglur o’r hyn yr ydym yn amcanu ei ddarparu ar gyfer</w:t>
      </w:r>
      <w:r w:rsidR="00AB5A87" w:rsidRPr="00BA4857">
        <w:rPr>
          <w:lang w:val="cy-GB"/>
        </w:rPr>
        <w:t xml:space="preserve"> </w:t>
      </w:r>
      <w:r w:rsidR="00D90002" w:rsidRPr="00BA4857">
        <w:rPr>
          <w:lang w:val="cy-GB"/>
        </w:rPr>
        <w:t>troseddwyr a’u hanwyliaid</w:t>
      </w:r>
      <w:r w:rsidR="008F7E8D" w:rsidRPr="00BA4857">
        <w:rPr>
          <w:lang w:val="cy-GB"/>
        </w:rPr>
        <w:t>.</w:t>
      </w:r>
    </w:p>
    <w:p w14:paraId="32FBBF0F" w14:textId="07BC2B57" w:rsidR="00AB5A87" w:rsidRPr="00BA4857" w:rsidRDefault="00D90002" w:rsidP="002634A9">
      <w:pPr>
        <w:jc w:val="both"/>
        <w:rPr>
          <w:lang w:val="cy-GB"/>
        </w:rPr>
      </w:pPr>
      <w:r w:rsidRPr="00BA4857">
        <w:rPr>
          <w:lang w:val="cy-GB"/>
        </w:rPr>
        <w:t>Byddwn yn gweithio gyda phartneriaid</w:t>
      </w:r>
      <w:r w:rsidR="00AB5A87" w:rsidRPr="00BA4857">
        <w:rPr>
          <w:lang w:val="cy-GB"/>
        </w:rPr>
        <w:t xml:space="preserve"> </w:t>
      </w:r>
      <w:r w:rsidRPr="00BA4857">
        <w:rPr>
          <w:lang w:val="cy-GB"/>
        </w:rPr>
        <w:t>i sefydlu asesu gan gymheiriaid</w:t>
      </w:r>
      <w:r w:rsidR="00AB5A87" w:rsidRPr="00BA4857">
        <w:rPr>
          <w:lang w:val="cy-GB"/>
        </w:rPr>
        <w:t xml:space="preserve"> </w:t>
      </w:r>
      <w:r w:rsidRPr="00BA4857">
        <w:rPr>
          <w:lang w:val="cy-GB"/>
        </w:rPr>
        <w:t>mewn carchardai</w:t>
      </w:r>
      <w:r w:rsidR="00AB5A87" w:rsidRPr="00BA4857">
        <w:rPr>
          <w:lang w:val="cy-GB"/>
        </w:rPr>
        <w:t xml:space="preserve">, </w:t>
      </w:r>
      <w:r w:rsidRPr="00BA4857">
        <w:rPr>
          <w:lang w:val="cy-GB"/>
        </w:rPr>
        <w:t>unedau cyflawni lleol</w:t>
      </w:r>
      <w:r w:rsidR="00AB5A87" w:rsidRPr="00BA4857">
        <w:rPr>
          <w:lang w:val="cy-GB"/>
        </w:rPr>
        <w:t xml:space="preserve"> </w:t>
      </w:r>
      <w:r w:rsidRPr="00BA4857">
        <w:rPr>
          <w:lang w:val="cy-GB"/>
        </w:rPr>
        <w:t>a safleoedd awdurdodedig</w:t>
      </w:r>
      <w:r w:rsidR="00AB5A87" w:rsidRPr="00BA4857">
        <w:rPr>
          <w:lang w:val="cy-GB"/>
        </w:rPr>
        <w:t xml:space="preserve"> </w:t>
      </w:r>
      <w:r w:rsidRPr="00BA4857">
        <w:rPr>
          <w:lang w:val="cy-GB"/>
        </w:rPr>
        <w:t xml:space="preserve">gyferbyn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>’r rhestr wirio hon</w:t>
      </w:r>
      <w:r w:rsidR="00AB5A87" w:rsidRPr="00BA4857">
        <w:rPr>
          <w:lang w:val="cy-GB"/>
        </w:rPr>
        <w:t xml:space="preserve">, </w:t>
      </w:r>
      <w:r w:rsidRPr="00BA4857">
        <w:rPr>
          <w:lang w:val="cy-GB"/>
        </w:rPr>
        <w:t>er mwyn amlygu arfer da ac adnabod meysydd sy’n gofyn am ragor o waith</w:t>
      </w:r>
      <w:r w:rsidR="00AB5A87" w:rsidRPr="00BA4857">
        <w:rPr>
          <w:lang w:val="cy-GB"/>
        </w:rPr>
        <w:t>.</w:t>
      </w:r>
    </w:p>
    <w:p w14:paraId="7EDD5FD0" w14:textId="738A9AA9" w:rsidR="00AB5A87" w:rsidRPr="00BA4857" w:rsidRDefault="00D90002" w:rsidP="002634A9">
      <w:pPr>
        <w:jc w:val="both"/>
        <w:rPr>
          <w:lang w:val="cy-GB"/>
        </w:rPr>
      </w:pPr>
      <w:r w:rsidRPr="00BA4857">
        <w:rPr>
          <w:lang w:val="cy-GB"/>
        </w:rPr>
        <w:t>Yn dilyn yr asesiadau hyn</w:t>
      </w:r>
      <w:r w:rsidR="00AB5A87" w:rsidRPr="00BA4857">
        <w:rPr>
          <w:lang w:val="cy-GB"/>
        </w:rPr>
        <w:t xml:space="preserve">, </w:t>
      </w:r>
      <w:r w:rsidRPr="00BA4857">
        <w:rPr>
          <w:lang w:val="cy-GB"/>
        </w:rPr>
        <w:t>bydd pob carchar</w:t>
      </w:r>
      <w:r w:rsidR="00AB5A87" w:rsidRPr="00BA4857">
        <w:rPr>
          <w:lang w:val="cy-GB"/>
        </w:rPr>
        <w:t xml:space="preserve">, </w:t>
      </w:r>
      <w:r w:rsidRPr="00BA4857">
        <w:rPr>
          <w:lang w:val="cy-GB"/>
        </w:rPr>
        <w:t>uned gyflawni leol a safle awdurdodedig</w:t>
      </w:r>
      <w:r w:rsidR="00AB5A87" w:rsidRPr="00BA4857">
        <w:rPr>
          <w:lang w:val="cy-GB"/>
        </w:rPr>
        <w:t xml:space="preserve"> </w:t>
      </w:r>
      <w:r w:rsidR="003D0DA6" w:rsidRPr="00BA4857">
        <w:rPr>
          <w:lang w:val="cy-GB"/>
        </w:rPr>
        <w:t>yn datblygu cynllun gweithredu i sicrhau</w:t>
      </w:r>
      <w:r w:rsidR="008F7E8D" w:rsidRPr="00BA4857">
        <w:rPr>
          <w:lang w:val="cy-GB"/>
        </w:rPr>
        <w:t xml:space="preserve"> </w:t>
      </w:r>
      <w:r w:rsidR="003D0DA6" w:rsidRPr="00BA4857">
        <w:rPr>
          <w:lang w:val="cy-GB"/>
        </w:rPr>
        <w:t>ein bod yn gwireddu’r safonau hyn</w:t>
      </w:r>
      <w:r w:rsidR="008F7E8D" w:rsidRPr="00BA4857">
        <w:rPr>
          <w:lang w:val="cy-GB"/>
        </w:rPr>
        <w:t>.</w:t>
      </w:r>
    </w:p>
    <w:p w14:paraId="0DB1A5B4" w14:textId="1C3E18DD" w:rsidR="00AB5A87" w:rsidRPr="00BA4857" w:rsidRDefault="003D0DA6" w:rsidP="002634A9">
      <w:pPr>
        <w:jc w:val="both"/>
        <w:rPr>
          <w:lang w:val="cy-GB"/>
        </w:rPr>
      </w:pPr>
      <w:r w:rsidRPr="00BA4857">
        <w:rPr>
          <w:lang w:val="cy-GB"/>
        </w:rPr>
        <w:t>Y</w:t>
      </w:r>
      <w:r w:rsidR="00AB5A87" w:rsidRPr="00BA4857">
        <w:rPr>
          <w:lang w:val="cy-GB"/>
        </w:rPr>
        <w:t xml:space="preserve">n </w:t>
      </w:r>
      <w:r w:rsidR="008F33E8" w:rsidRPr="00BA4857">
        <w:rPr>
          <w:lang w:val="cy-GB"/>
        </w:rPr>
        <w:t>2020</w:t>
      </w:r>
      <w:r w:rsidR="00AB5A87" w:rsidRPr="00BA4857">
        <w:rPr>
          <w:lang w:val="cy-GB"/>
        </w:rPr>
        <w:t xml:space="preserve"> </w:t>
      </w:r>
      <w:r w:rsidRPr="00BA4857">
        <w:rPr>
          <w:lang w:val="cy-GB"/>
        </w:rPr>
        <w:t>byddwn yn cyhoeddi fersiwn wedi ei hadolygu o’r strategaeth hon</w:t>
      </w:r>
      <w:r w:rsidR="00AB5A87" w:rsidRPr="00BA4857">
        <w:rPr>
          <w:lang w:val="cy-GB"/>
        </w:rPr>
        <w:t xml:space="preserve"> </w:t>
      </w:r>
      <w:r w:rsidRPr="00BA4857">
        <w:rPr>
          <w:lang w:val="cy-GB"/>
        </w:rPr>
        <w:t>a fydd yn crynhoi sut y mae pob carchar</w:t>
      </w:r>
      <w:r w:rsidR="00AB5A87" w:rsidRPr="00BA4857">
        <w:rPr>
          <w:lang w:val="cy-GB"/>
        </w:rPr>
        <w:t xml:space="preserve">, </w:t>
      </w:r>
      <w:r w:rsidRPr="00BA4857">
        <w:rPr>
          <w:lang w:val="cy-GB"/>
        </w:rPr>
        <w:t>uned gyflawni leol a safle awdurdodedig yn perfformio yn erbyn y safonau ac yn amlinellu y gwelliannau a wireddir ganddynt yn</w:t>
      </w:r>
      <w:r w:rsidR="008F33E8" w:rsidRPr="00BA4857">
        <w:rPr>
          <w:lang w:val="cy-GB"/>
        </w:rPr>
        <w:t xml:space="preserve"> 2020/2021</w:t>
      </w:r>
      <w:r w:rsidR="00AB5A87" w:rsidRPr="00BA4857">
        <w:rPr>
          <w:lang w:val="cy-GB"/>
        </w:rPr>
        <w:t>.</w:t>
      </w:r>
    </w:p>
    <w:p w14:paraId="732E96AC" w14:textId="73144457" w:rsidR="006E2764" w:rsidRPr="00BA4857" w:rsidRDefault="006E2764" w:rsidP="006E2764">
      <w:pPr>
        <w:pStyle w:val="Heading2"/>
        <w:rPr>
          <w:lang w:val="cy-GB"/>
        </w:rPr>
      </w:pPr>
      <w:bookmarkStart w:id="22" w:name="_Hlk522719391"/>
      <w:r w:rsidRPr="00BA4857">
        <w:rPr>
          <w:lang w:val="cy-GB"/>
        </w:rPr>
        <w:t xml:space="preserve">4 </w:t>
      </w:r>
      <w:r w:rsidR="00523ED7" w:rsidRPr="00BA4857">
        <w:rPr>
          <w:lang w:val="cy-GB"/>
        </w:rPr>
        <w:t>–</w:t>
      </w:r>
      <w:r w:rsidRPr="00BA4857">
        <w:rPr>
          <w:lang w:val="cy-GB"/>
        </w:rPr>
        <w:t xml:space="preserve"> </w:t>
      </w:r>
      <w:r w:rsidR="003D0DA6" w:rsidRPr="00BA4857">
        <w:rPr>
          <w:lang w:val="cy-GB"/>
        </w:rPr>
        <w:t>Gweithio ar y cyd i ddarparu cefnogaeth</w:t>
      </w:r>
    </w:p>
    <w:p w14:paraId="5D572BBC" w14:textId="65FBC566" w:rsidR="006E2764" w:rsidRPr="00BA4857" w:rsidRDefault="00EF0221" w:rsidP="004B5EE3">
      <w:pPr>
        <w:jc w:val="both"/>
        <w:rPr>
          <w:lang w:val="cy-GB"/>
        </w:rPr>
      </w:pPr>
      <w:r w:rsidRPr="00BA4857">
        <w:rPr>
          <w:lang w:val="cy-GB"/>
        </w:rPr>
        <w:t xml:space="preserve">Mae </w:t>
      </w:r>
      <w:r w:rsidR="00D055E6" w:rsidRPr="00BA4857">
        <w:rPr>
          <w:lang w:val="cy-GB"/>
        </w:rPr>
        <w:t xml:space="preserve">HMPPS </w:t>
      </w:r>
      <w:r w:rsidRPr="00BA4857">
        <w:rPr>
          <w:lang w:val="cy-GB"/>
        </w:rPr>
        <w:t>wedi buddsoddi</w:t>
      </w:r>
      <w:r w:rsidR="006E2764" w:rsidRPr="00BA4857">
        <w:rPr>
          <w:lang w:val="cy-GB"/>
        </w:rPr>
        <w:t xml:space="preserve"> £100m </w:t>
      </w:r>
      <w:r w:rsidRPr="00BA4857">
        <w:rPr>
          <w:lang w:val="cy-GB"/>
        </w:rPr>
        <w:t>y flwyddyn yn ychwanegol i gyflogi</w:t>
      </w:r>
      <w:r w:rsidR="006E2764" w:rsidRPr="00BA4857">
        <w:rPr>
          <w:lang w:val="cy-GB"/>
        </w:rPr>
        <w:t xml:space="preserve"> 2,500 </w:t>
      </w:r>
      <w:r w:rsidRPr="00BA4857">
        <w:rPr>
          <w:lang w:val="cy-GB"/>
        </w:rPr>
        <w:t>o swyddogion carchar newydd erbyn</w:t>
      </w:r>
      <w:r w:rsidR="006E2764" w:rsidRPr="00BA4857">
        <w:rPr>
          <w:lang w:val="cy-GB"/>
        </w:rPr>
        <w:t xml:space="preserve"> 2018. </w:t>
      </w:r>
      <w:r w:rsidRPr="00BA4857">
        <w:rPr>
          <w:lang w:val="cy-GB"/>
        </w:rPr>
        <w:t xml:space="preserve">Mae’r aelodau newydd hyn o staff a’r integreiddiad cynyddol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 xml:space="preserve"> chydweithwyr yn y gwasanaeth prawf</w:t>
      </w:r>
      <w:r w:rsidR="006E2764" w:rsidRPr="00BA4857">
        <w:rPr>
          <w:lang w:val="cy-GB"/>
        </w:rPr>
        <w:t xml:space="preserve"> </w:t>
      </w:r>
      <w:r w:rsidRPr="00BA4857">
        <w:rPr>
          <w:lang w:val="cy-GB"/>
        </w:rPr>
        <w:t>yn cefnogi dull newydd o reoli troseddwyr mewn carchardai</w:t>
      </w:r>
      <w:r w:rsidR="006E2764" w:rsidRPr="00BA4857">
        <w:rPr>
          <w:lang w:val="cy-GB"/>
        </w:rPr>
        <w:t xml:space="preserve">. </w:t>
      </w:r>
    </w:p>
    <w:p w14:paraId="4ACD6D36" w14:textId="35A7863C" w:rsidR="0006398E" w:rsidRPr="00BA4857" w:rsidRDefault="00EF0221" w:rsidP="004B5EE3">
      <w:pPr>
        <w:jc w:val="both"/>
        <w:rPr>
          <w:lang w:val="cy-GB"/>
        </w:rPr>
      </w:pPr>
      <w:r w:rsidRPr="00BA4857">
        <w:rPr>
          <w:lang w:val="cy-GB"/>
        </w:rPr>
        <w:t>Mae hyn yn golygu hyfforddiant ‘gweithiwr allweddol’ newydd a</w:t>
      </w:r>
      <w:r w:rsidR="0006398E" w:rsidRPr="00BA4857">
        <w:rPr>
          <w:lang w:val="cy-GB"/>
        </w:rPr>
        <w:t xml:space="preserve"> </w:t>
      </w:r>
      <w:r w:rsidRPr="00BA4857">
        <w:rPr>
          <w:lang w:val="cy-GB"/>
        </w:rPr>
        <w:t>chyfrifoldebau newydd ar gyfer swyddogion carchar</w:t>
      </w:r>
      <w:r w:rsidR="0006398E" w:rsidRPr="00BA4857">
        <w:rPr>
          <w:lang w:val="cy-GB"/>
        </w:rPr>
        <w:t xml:space="preserve">. </w:t>
      </w:r>
      <w:r w:rsidRPr="00BA4857">
        <w:rPr>
          <w:lang w:val="cy-GB"/>
        </w:rPr>
        <w:t xml:space="preserve">Bydd gan bob troseddwr mewn carchardai </w:t>
      </w:r>
      <w:r w:rsidR="00E86D06" w:rsidRPr="00BA4857">
        <w:rPr>
          <w:lang w:val="cy-GB"/>
        </w:rPr>
        <w:t>caeedig</w:t>
      </w:r>
      <w:r w:rsidRPr="00BA4857">
        <w:rPr>
          <w:lang w:val="cy-GB"/>
        </w:rPr>
        <w:t xml:space="preserve"> yng Nghymru</w:t>
      </w:r>
      <w:r w:rsidR="0006398E" w:rsidRPr="00BA4857">
        <w:rPr>
          <w:lang w:val="cy-GB"/>
        </w:rPr>
        <w:t xml:space="preserve"> </w:t>
      </w:r>
      <w:r w:rsidRPr="00BA4857">
        <w:rPr>
          <w:lang w:val="cy-GB"/>
        </w:rPr>
        <w:t>weithiwr allweddol</w:t>
      </w:r>
      <w:r w:rsidR="0006398E" w:rsidRPr="00BA4857">
        <w:rPr>
          <w:lang w:val="cy-GB"/>
        </w:rPr>
        <w:t xml:space="preserve"> </w:t>
      </w:r>
      <w:r w:rsidRPr="00BA4857">
        <w:rPr>
          <w:lang w:val="cy-GB"/>
        </w:rPr>
        <w:t>–</w:t>
      </w:r>
      <w:r w:rsidR="0006398E" w:rsidRPr="00BA4857">
        <w:rPr>
          <w:lang w:val="cy-GB"/>
        </w:rPr>
        <w:t xml:space="preserve"> </w:t>
      </w:r>
      <w:r w:rsidRPr="00BA4857">
        <w:rPr>
          <w:lang w:val="cy-GB"/>
        </w:rPr>
        <w:t>swyddog carchar sydd yno i arwain</w:t>
      </w:r>
      <w:r w:rsidR="0006398E" w:rsidRPr="00BA4857">
        <w:rPr>
          <w:lang w:val="cy-GB"/>
        </w:rPr>
        <w:t xml:space="preserve">, </w:t>
      </w:r>
      <w:r w:rsidRPr="00BA4857">
        <w:rPr>
          <w:lang w:val="cy-GB"/>
        </w:rPr>
        <w:t>cefnogi a hyfforddi unigolyn</w:t>
      </w:r>
      <w:r w:rsidR="0006398E" w:rsidRPr="00BA4857">
        <w:rPr>
          <w:lang w:val="cy-GB"/>
        </w:rPr>
        <w:t xml:space="preserve"> </w:t>
      </w:r>
      <w:r w:rsidRPr="00BA4857">
        <w:rPr>
          <w:lang w:val="cy-GB"/>
        </w:rPr>
        <w:t>ar hyd ei gyfnod yn y carchar</w:t>
      </w:r>
      <w:r w:rsidR="0006398E" w:rsidRPr="00BA4857">
        <w:rPr>
          <w:lang w:val="cy-GB"/>
        </w:rPr>
        <w:t>.</w:t>
      </w:r>
    </w:p>
    <w:p w14:paraId="58525F7F" w14:textId="438E99ED" w:rsidR="0006398E" w:rsidRPr="00BA4857" w:rsidRDefault="00EF0221" w:rsidP="004B5EE3">
      <w:pPr>
        <w:jc w:val="both"/>
        <w:rPr>
          <w:lang w:val="cy-GB"/>
        </w:rPr>
      </w:pPr>
      <w:r w:rsidRPr="00BA4857">
        <w:rPr>
          <w:lang w:val="cy-GB"/>
        </w:rPr>
        <w:t>Mae deall a chefnogi</w:t>
      </w:r>
      <w:r w:rsidR="0006398E" w:rsidRPr="00BA4857">
        <w:rPr>
          <w:lang w:val="cy-GB"/>
        </w:rPr>
        <w:t xml:space="preserve"> </w:t>
      </w:r>
      <w:r w:rsidRPr="00BA4857">
        <w:rPr>
          <w:lang w:val="cy-GB"/>
        </w:rPr>
        <w:t>rhwymau teuluol a chymdeithasol yn rhan fawr o</w:t>
      </w:r>
      <w:r w:rsidR="0006398E" w:rsidRPr="00BA4857">
        <w:rPr>
          <w:lang w:val="cy-GB"/>
        </w:rPr>
        <w:t xml:space="preserve"> </w:t>
      </w:r>
      <w:r w:rsidRPr="00BA4857">
        <w:rPr>
          <w:lang w:val="cy-GB"/>
        </w:rPr>
        <w:t>waith gweithiwr allweddol</w:t>
      </w:r>
      <w:r w:rsidR="0006398E" w:rsidRPr="00BA4857">
        <w:rPr>
          <w:lang w:val="cy-GB"/>
        </w:rPr>
        <w:t xml:space="preserve">. </w:t>
      </w:r>
      <w:r w:rsidRPr="00BA4857">
        <w:rPr>
          <w:lang w:val="cy-GB"/>
        </w:rPr>
        <w:t>Bydd gweithwyr allweddol yn gweithio</w:t>
      </w:r>
      <w:r w:rsidR="0006398E" w:rsidRPr="00BA4857">
        <w:rPr>
          <w:lang w:val="cy-GB"/>
        </w:rPr>
        <w:t xml:space="preserve"> </w:t>
      </w:r>
      <w:r w:rsidRPr="00BA4857">
        <w:rPr>
          <w:lang w:val="cy-GB"/>
        </w:rPr>
        <w:t>gyda throseddwyr a’u teuluoedd</w:t>
      </w:r>
      <w:r w:rsidR="0006398E" w:rsidRPr="00BA4857">
        <w:rPr>
          <w:lang w:val="cy-GB"/>
        </w:rPr>
        <w:t xml:space="preserve"> </w:t>
      </w:r>
      <w:r w:rsidRPr="00BA4857">
        <w:rPr>
          <w:lang w:val="cy-GB"/>
        </w:rPr>
        <w:t xml:space="preserve">i gefnogi perthynas effeithiol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>’r teulu</w:t>
      </w:r>
      <w:r w:rsidR="0006398E" w:rsidRPr="00BA4857">
        <w:rPr>
          <w:lang w:val="cy-GB"/>
        </w:rPr>
        <w:t xml:space="preserve"> </w:t>
      </w:r>
      <w:r w:rsidRPr="00BA4857">
        <w:rPr>
          <w:lang w:val="cy-GB"/>
        </w:rPr>
        <w:t>a helpu pobl i newid eu hymddygiad</w:t>
      </w:r>
      <w:r w:rsidR="0006398E" w:rsidRPr="00BA4857">
        <w:rPr>
          <w:lang w:val="cy-GB"/>
        </w:rPr>
        <w:t xml:space="preserve">, </w:t>
      </w:r>
      <w:r w:rsidRPr="00BA4857">
        <w:rPr>
          <w:lang w:val="cy-GB"/>
        </w:rPr>
        <w:t>yn neilltuol wrth iddynt ddychwelyd i’r gymuned</w:t>
      </w:r>
      <w:r w:rsidR="0006398E" w:rsidRPr="00BA4857">
        <w:rPr>
          <w:lang w:val="cy-GB"/>
        </w:rPr>
        <w:t xml:space="preserve">. </w:t>
      </w:r>
    </w:p>
    <w:p w14:paraId="6B266C17" w14:textId="120E643B" w:rsidR="0055470B" w:rsidRPr="00BA4857" w:rsidRDefault="00EF0221" w:rsidP="00892AC3">
      <w:pPr>
        <w:jc w:val="both"/>
        <w:rPr>
          <w:lang w:val="cy-GB"/>
        </w:rPr>
      </w:pPr>
      <w:r w:rsidRPr="00BA4857">
        <w:rPr>
          <w:lang w:val="cy-GB"/>
        </w:rPr>
        <w:t>Mae’r cynllun gweithwyr allweddol yn awr yn weithredol</w:t>
      </w:r>
      <w:r w:rsidR="008F33E8" w:rsidRPr="00BA4857">
        <w:rPr>
          <w:lang w:val="cy-GB"/>
        </w:rPr>
        <w:t xml:space="preserve"> </w:t>
      </w:r>
      <w:r w:rsidRPr="00BA4857">
        <w:rPr>
          <w:lang w:val="cy-GB"/>
        </w:rPr>
        <w:t>yng ngharchardai’r sector gyhoeddus</w:t>
      </w:r>
      <w:r w:rsidR="00057CDF" w:rsidRPr="00BA4857">
        <w:rPr>
          <w:lang w:val="cy-GB"/>
        </w:rPr>
        <w:t xml:space="preserve"> (</w:t>
      </w:r>
      <w:r w:rsidRPr="00BA4857">
        <w:rPr>
          <w:lang w:val="cy-GB"/>
        </w:rPr>
        <w:t>oddieithr CEM</w:t>
      </w:r>
      <w:r w:rsidR="00057CDF" w:rsidRPr="00BA4857">
        <w:rPr>
          <w:lang w:val="cy-GB"/>
        </w:rPr>
        <w:t xml:space="preserve"> Prescoed</w:t>
      </w:r>
      <w:r w:rsidR="00F67720" w:rsidRPr="00BA4857">
        <w:rPr>
          <w:lang w:val="cy-GB"/>
        </w:rPr>
        <w:t xml:space="preserve"> </w:t>
      </w:r>
      <w:r w:rsidRPr="00BA4857">
        <w:rPr>
          <w:lang w:val="cy-GB"/>
        </w:rPr>
        <w:t>gan nad yw carchardai agored yn rhan o’r cynllun</w:t>
      </w:r>
      <w:r w:rsidR="00057CDF" w:rsidRPr="00BA4857">
        <w:rPr>
          <w:lang w:val="cy-GB"/>
        </w:rPr>
        <w:t>)</w:t>
      </w:r>
      <w:r w:rsidR="00FA2FC1" w:rsidRPr="00BA4857">
        <w:rPr>
          <w:lang w:val="cy-GB"/>
        </w:rPr>
        <w:t>.</w:t>
      </w:r>
    </w:p>
    <w:bookmarkEnd w:id="22"/>
    <w:p w14:paraId="3F3A2CC4" w14:textId="361CE731" w:rsidR="00555AA2" w:rsidRPr="00BA4857" w:rsidRDefault="003D0DA6" w:rsidP="00FE5827">
      <w:pPr>
        <w:pStyle w:val="Heading2"/>
        <w:rPr>
          <w:lang w:val="cy-GB"/>
        </w:rPr>
      </w:pPr>
      <w:r w:rsidRPr="00BA4857">
        <w:rPr>
          <w:lang w:val="cy-GB"/>
        </w:rPr>
        <w:t>Ein huchelgais hirdymor</w:t>
      </w:r>
    </w:p>
    <w:p w14:paraId="35D42ADA" w14:textId="33B5988A" w:rsidR="00FE5827" w:rsidRPr="00BA4857" w:rsidRDefault="003D0DA6" w:rsidP="002634A9">
      <w:pPr>
        <w:jc w:val="both"/>
        <w:rPr>
          <w:lang w:val="cy-GB"/>
        </w:rPr>
      </w:pPr>
      <w:r w:rsidRPr="00BA4857">
        <w:rPr>
          <w:lang w:val="cy-GB"/>
        </w:rPr>
        <w:t>Mae ein hamcanion eleni yn canolbwyntio ar y canlynol</w:t>
      </w:r>
      <w:r w:rsidR="005F793D" w:rsidRPr="00BA4857">
        <w:rPr>
          <w:lang w:val="cy-GB"/>
        </w:rPr>
        <w:t>:</w:t>
      </w:r>
    </w:p>
    <w:p w14:paraId="277CCA42" w14:textId="51433013" w:rsidR="005F793D" w:rsidRPr="00BA4857" w:rsidRDefault="003D0DA6" w:rsidP="002634A9">
      <w:pPr>
        <w:pStyle w:val="ListParagraph"/>
        <w:numPr>
          <w:ilvl w:val="0"/>
          <w:numId w:val="29"/>
        </w:numPr>
        <w:jc w:val="both"/>
        <w:rPr>
          <w:lang w:val="cy-GB"/>
        </w:rPr>
      </w:pPr>
      <w:r w:rsidRPr="00BA4857">
        <w:rPr>
          <w:lang w:val="cy-GB"/>
        </w:rPr>
        <w:t>Creu gweledigaeth eglur o beth yw cefnogaeth dda</w:t>
      </w:r>
      <w:r w:rsidR="005F793D" w:rsidRPr="00BA4857">
        <w:rPr>
          <w:lang w:val="cy-GB"/>
        </w:rPr>
        <w:t xml:space="preserve"> </w:t>
      </w:r>
      <w:r w:rsidRPr="00BA4857">
        <w:rPr>
          <w:lang w:val="cy-GB"/>
        </w:rPr>
        <w:t>a sicrhau bod ein staff yn deall y weledigaeth hon</w:t>
      </w:r>
      <w:r w:rsidR="005F793D" w:rsidRPr="00BA4857">
        <w:rPr>
          <w:lang w:val="cy-GB"/>
        </w:rPr>
        <w:t xml:space="preserve"> </w:t>
      </w:r>
      <w:r w:rsidRPr="00BA4857">
        <w:rPr>
          <w:lang w:val="cy-GB"/>
        </w:rPr>
        <w:t>ac yn deall ei phwysigrwydd</w:t>
      </w:r>
    </w:p>
    <w:p w14:paraId="79681061" w14:textId="2CBBB347" w:rsidR="005F793D" w:rsidRPr="00BA4857" w:rsidRDefault="003D0DA6" w:rsidP="002634A9">
      <w:pPr>
        <w:pStyle w:val="ListParagraph"/>
        <w:numPr>
          <w:ilvl w:val="0"/>
          <w:numId w:val="29"/>
        </w:numPr>
        <w:jc w:val="both"/>
        <w:rPr>
          <w:lang w:val="cy-GB"/>
        </w:rPr>
      </w:pPr>
      <w:r w:rsidRPr="00BA4857">
        <w:rPr>
          <w:lang w:val="cy-GB"/>
        </w:rPr>
        <w:t xml:space="preserve">Deall sut yr ydym yn perfformio ar hyn o bryd gyferbyn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>’n hamcanion</w:t>
      </w:r>
    </w:p>
    <w:p w14:paraId="2849413E" w14:textId="5826DEE1" w:rsidR="005F793D" w:rsidRPr="00BA4857" w:rsidRDefault="003D0DA6" w:rsidP="002634A9">
      <w:pPr>
        <w:pStyle w:val="ListParagraph"/>
        <w:numPr>
          <w:ilvl w:val="0"/>
          <w:numId w:val="29"/>
        </w:numPr>
        <w:jc w:val="both"/>
        <w:rPr>
          <w:lang w:val="cy-GB"/>
        </w:rPr>
      </w:pPr>
      <w:r w:rsidRPr="00BA4857">
        <w:rPr>
          <w:lang w:val="cy-GB"/>
        </w:rPr>
        <w:t>Canolbwyntio ar gael y pethau sylfaenol yn iawn</w:t>
      </w:r>
      <w:r w:rsidR="008F7E8D" w:rsidRPr="00BA4857">
        <w:rPr>
          <w:lang w:val="cy-GB"/>
        </w:rPr>
        <w:t xml:space="preserve"> </w:t>
      </w:r>
      <w:r w:rsidRPr="00BA4857">
        <w:rPr>
          <w:lang w:val="cy-GB"/>
        </w:rPr>
        <w:t>a gyrru gwelliannau cychwynnol yn eu blaen</w:t>
      </w:r>
    </w:p>
    <w:p w14:paraId="1D589F7F" w14:textId="5313AD2F" w:rsidR="005F793D" w:rsidRPr="00BA4857" w:rsidRDefault="003D0DA6" w:rsidP="002634A9">
      <w:pPr>
        <w:jc w:val="both"/>
        <w:rPr>
          <w:lang w:val="cy-GB"/>
        </w:rPr>
      </w:pPr>
      <w:r w:rsidRPr="00BA4857">
        <w:rPr>
          <w:lang w:val="cy-GB"/>
        </w:rPr>
        <w:t>Yn y dyfodol mae arnom eisiau adeiladu ar y seiliau hyn</w:t>
      </w:r>
      <w:r w:rsidR="005F793D" w:rsidRPr="00BA4857">
        <w:rPr>
          <w:lang w:val="cy-GB"/>
        </w:rPr>
        <w:t xml:space="preserve"> </w:t>
      </w:r>
      <w:r w:rsidRPr="00BA4857">
        <w:rPr>
          <w:lang w:val="cy-GB"/>
        </w:rPr>
        <w:t xml:space="preserve">i gyflawni gwaith y mae ei effaith yn gynyddol fwy yn ein </w:t>
      </w:r>
      <w:r w:rsidR="00E86D06" w:rsidRPr="00BA4857">
        <w:rPr>
          <w:lang w:val="cy-GB"/>
        </w:rPr>
        <w:t>carchardai</w:t>
      </w:r>
      <w:r w:rsidR="005F793D" w:rsidRPr="00BA4857">
        <w:rPr>
          <w:lang w:val="cy-GB"/>
        </w:rPr>
        <w:t xml:space="preserve">, </w:t>
      </w:r>
      <w:r w:rsidRPr="00BA4857">
        <w:rPr>
          <w:lang w:val="cy-GB"/>
        </w:rPr>
        <w:t>ein unedau cyflawni leol a’n safleoedd awdurdodedig</w:t>
      </w:r>
      <w:r w:rsidR="005F793D" w:rsidRPr="00BA4857">
        <w:rPr>
          <w:lang w:val="cy-GB"/>
        </w:rPr>
        <w:t xml:space="preserve">. </w:t>
      </w:r>
      <w:r w:rsidRPr="00BA4857">
        <w:rPr>
          <w:lang w:val="cy-GB"/>
        </w:rPr>
        <w:t xml:space="preserve">Rydym yn awyddus i bwysigrwydd meithrin a chynnal cyswllt </w:t>
      </w:r>
      <w:r w:rsidRPr="00BA4857">
        <w:rPr>
          <w:rFonts w:ascii="Calibri" w:hAnsi="Calibri" w:cs="Calibri"/>
          <w:lang w:val="cy-GB"/>
        </w:rPr>
        <w:t>â</w:t>
      </w:r>
      <w:r w:rsidRPr="00BA4857">
        <w:rPr>
          <w:lang w:val="cy-GB"/>
        </w:rPr>
        <w:t xml:space="preserve">’r </w:t>
      </w:r>
      <w:r w:rsidR="00E86D06" w:rsidRPr="00BA4857">
        <w:rPr>
          <w:lang w:val="cy-GB"/>
        </w:rPr>
        <w:t>teulu</w:t>
      </w:r>
      <w:r w:rsidRPr="00BA4857">
        <w:rPr>
          <w:lang w:val="cy-GB"/>
        </w:rPr>
        <w:t xml:space="preserve"> fod yn ganolog i’n gwasanaethau</w:t>
      </w:r>
      <w:r w:rsidR="005F793D" w:rsidRPr="00BA4857">
        <w:rPr>
          <w:lang w:val="cy-GB"/>
        </w:rPr>
        <w:t xml:space="preserve"> </w:t>
      </w:r>
      <w:r w:rsidRPr="00BA4857">
        <w:rPr>
          <w:lang w:val="cy-GB"/>
        </w:rPr>
        <w:t>yn unol ag argymhellion adroddiad</w:t>
      </w:r>
      <w:r w:rsidR="005F793D" w:rsidRPr="00BA4857">
        <w:rPr>
          <w:lang w:val="cy-GB"/>
        </w:rPr>
        <w:t xml:space="preserve"> Farmer.</w:t>
      </w:r>
    </w:p>
    <w:p w14:paraId="6BEB98E9" w14:textId="424A4C5F" w:rsidR="005F793D" w:rsidRPr="00BA4857" w:rsidRDefault="003D0DA6" w:rsidP="002634A9">
      <w:pPr>
        <w:jc w:val="both"/>
        <w:rPr>
          <w:lang w:val="cy-GB"/>
        </w:rPr>
      </w:pPr>
      <w:r w:rsidRPr="00BA4857">
        <w:rPr>
          <w:lang w:val="cy-GB"/>
        </w:rPr>
        <w:t>Ein amcan</w:t>
      </w:r>
      <w:r w:rsidR="005F793D" w:rsidRPr="00BA4857">
        <w:rPr>
          <w:lang w:val="cy-GB"/>
        </w:rPr>
        <w:t xml:space="preserve"> </w:t>
      </w:r>
      <w:r w:rsidR="0067755D" w:rsidRPr="00BA4857">
        <w:rPr>
          <w:lang w:val="cy-GB"/>
        </w:rPr>
        <w:t>pennaf</w:t>
      </w:r>
      <w:r w:rsidR="0067755D" w:rsidRPr="00BA4857">
        <w:rPr>
          <w:lang w:val="cy-GB"/>
        </w:rPr>
        <w:t xml:space="preserve"> </w:t>
      </w:r>
      <w:r w:rsidR="00EF0221" w:rsidRPr="00BA4857">
        <w:rPr>
          <w:lang w:val="cy-GB"/>
        </w:rPr>
        <w:t>yw sicrhau Marc Siarter Buddsoddwyr mewn Teuluoedd ar gyfer</w:t>
      </w:r>
      <w:r w:rsidR="005F793D" w:rsidRPr="00BA4857">
        <w:rPr>
          <w:lang w:val="cy-GB"/>
        </w:rPr>
        <w:t xml:space="preserve"> HMPPS </w:t>
      </w:r>
      <w:r w:rsidR="00EF0221" w:rsidRPr="00BA4857">
        <w:rPr>
          <w:lang w:val="cy-GB"/>
        </w:rPr>
        <w:t>yng Nghymru</w:t>
      </w:r>
      <w:r w:rsidR="005F793D" w:rsidRPr="00BA4857">
        <w:rPr>
          <w:lang w:val="cy-GB"/>
        </w:rPr>
        <w:t xml:space="preserve">. </w:t>
      </w:r>
      <w:r w:rsidR="00EF0221" w:rsidRPr="00BA4857">
        <w:rPr>
          <w:lang w:val="cy-GB"/>
        </w:rPr>
        <w:t>Mae Buddsoddwyr mewn Teuluoedd yn farc ansawdd</w:t>
      </w:r>
      <w:r w:rsidR="005F793D" w:rsidRPr="00BA4857">
        <w:rPr>
          <w:lang w:val="cy-GB"/>
        </w:rPr>
        <w:t xml:space="preserve"> </w:t>
      </w:r>
      <w:r w:rsidR="00EF0221" w:rsidRPr="00BA4857">
        <w:rPr>
          <w:lang w:val="cy-GB"/>
        </w:rPr>
        <w:t>sy’n cydnabod y gwaith y mae sefydliadau</w:t>
      </w:r>
      <w:r w:rsidR="005F793D" w:rsidRPr="00BA4857">
        <w:rPr>
          <w:lang w:val="cy-GB"/>
        </w:rPr>
        <w:t xml:space="preserve"> </w:t>
      </w:r>
      <w:r w:rsidR="00EF0221" w:rsidRPr="00BA4857">
        <w:rPr>
          <w:lang w:val="cy-GB"/>
        </w:rPr>
        <w:t>yn ymgymryd ag ef gyda theuluoedd</w:t>
      </w:r>
      <w:r w:rsidR="005F793D" w:rsidRPr="00BA4857">
        <w:rPr>
          <w:lang w:val="cy-GB"/>
        </w:rPr>
        <w:t xml:space="preserve"> </w:t>
      </w:r>
      <w:r w:rsidR="00EF0221" w:rsidRPr="00BA4857">
        <w:rPr>
          <w:lang w:val="cy-GB"/>
        </w:rPr>
        <w:t>i wella canlyniadau ar gyfer pla</w:t>
      </w:r>
      <w:bookmarkStart w:id="23" w:name="_GoBack"/>
      <w:bookmarkEnd w:id="23"/>
      <w:r w:rsidR="00EF0221" w:rsidRPr="00BA4857">
        <w:rPr>
          <w:lang w:val="cy-GB"/>
        </w:rPr>
        <w:t>nt a phobl ieuainc</w:t>
      </w:r>
      <w:r w:rsidR="005F793D" w:rsidRPr="00BA4857">
        <w:rPr>
          <w:lang w:val="cy-GB"/>
        </w:rPr>
        <w:t>.</w:t>
      </w:r>
    </w:p>
    <w:p w14:paraId="48561150" w14:textId="6085C67C" w:rsidR="005F793D" w:rsidRPr="00BA4857" w:rsidRDefault="005155EF" w:rsidP="005F793D">
      <w:pPr>
        <w:pStyle w:val="Heading1"/>
        <w:rPr>
          <w:lang w:val="cy-GB"/>
        </w:rPr>
      </w:pPr>
      <w:r w:rsidRPr="00BA4857">
        <w:rPr>
          <w:lang w:val="cy-GB"/>
        </w:rPr>
        <w:t>Ein cynllun a’r camau nesaf</w:t>
      </w:r>
    </w:p>
    <w:p w14:paraId="28E30ED8" w14:textId="77777777" w:rsidR="005F793D" w:rsidRPr="00BA4857" w:rsidRDefault="00F32D51">
      <w:pPr>
        <w:spacing w:after="0" w:line="240" w:lineRule="auto"/>
        <w:rPr>
          <w:lang w:val="cy-GB"/>
        </w:rPr>
      </w:pPr>
      <w:r w:rsidRPr="00BA4857">
        <w:rPr>
          <w:noProof/>
          <w:lang w:eastAsia="en-GB" w:bidi="ar-SA"/>
        </w:rPr>
        <w:drawing>
          <wp:inline distT="0" distB="0" distL="0" distR="0" wp14:anchorId="54E910D4" wp14:editId="3EA28EFF">
            <wp:extent cx="6467475" cy="8058150"/>
            <wp:effectExtent l="19050" t="0" r="28575" b="1905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  <w:r w:rsidR="005F793D" w:rsidRPr="00BA4857">
        <w:rPr>
          <w:lang w:val="cy-GB"/>
        </w:rPr>
        <w:br w:type="page"/>
      </w:r>
    </w:p>
    <w:p w14:paraId="29BD33B6" w14:textId="0372F2B4" w:rsidR="005F793D" w:rsidRPr="00BA4857" w:rsidRDefault="00F07AF0" w:rsidP="005F793D">
      <w:pPr>
        <w:pStyle w:val="Heading1"/>
        <w:rPr>
          <w:lang w:val="cy-GB"/>
        </w:rPr>
      </w:pPr>
      <w:r w:rsidRPr="00BA4857">
        <w:rPr>
          <w:lang w:val="cy-GB"/>
        </w:rPr>
        <w:t>Cysylltiadau defnyddiol</w:t>
      </w:r>
    </w:p>
    <w:p w14:paraId="75A299E1" w14:textId="2C13812A" w:rsidR="005F6E39" w:rsidRPr="00BA4857" w:rsidRDefault="00F07AF0" w:rsidP="005F6E39">
      <w:pPr>
        <w:spacing w:after="0"/>
        <w:rPr>
          <w:b/>
          <w:lang w:val="cy-GB"/>
        </w:rPr>
      </w:pPr>
      <w:r w:rsidRPr="00BA4857">
        <w:rPr>
          <w:b/>
          <w:lang w:val="cy-GB"/>
        </w:rPr>
        <w:t>Llinell gymorth ar gyfer teuluoedd troseddwyr</w:t>
      </w:r>
    </w:p>
    <w:p w14:paraId="6A9384B7" w14:textId="2CB498F5" w:rsidR="002D6556" w:rsidRPr="00BA4857" w:rsidRDefault="00AD61E2" w:rsidP="005F6E39">
      <w:pPr>
        <w:spacing w:after="0"/>
        <w:rPr>
          <w:lang w:val="cy-GB"/>
        </w:rPr>
      </w:pPr>
      <w:hyperlink r:id="rId90" w:history="1">
        <w:r w:rsidR="002D6556" w:rsidRPr="00BA4857">
          <w:rPr>
            <w:rStyle w:val="Hyperlink"/>
            <w:lang w:val="cy-GB"/>
          </w:rPr>
          <w:t>info@offendersfamilieshelpline.org</w:t>
        </w:r>
      </w:hyperlink>
      <w:r w:rsidR="002D6556" w:rsidRPr="00BA4857">
        <w:rPr>
          <w:lang w:val="cy-GB"/>
        </w:rPr>
        <w:t xml:space="preserve">  - </w:t>
      </w:r>
      <w:r w:rsidR="00F07AF0" w:rsidRPr="00BA4857">
        <w:rPr>
          <w:lang w:val="cy-GB"/>
        </w:rPr>
        <w:t>Ff</w:t>
      </w:r>
      <w:r w:rsidR="00F07AF0" w:rsidRPr="00BA4857">
        <w:rPr>
          <w:rFonts w:ascii="Calibri" w:hAnsi="Calibri" w:cs="Calibri"/>
          <w:lang w:val="cy-GB"/>
        </w:rPr>
        <w:t>ô</w:t>
      </w:r>
      <w:r w:rsidR="00F07AF0" w:rsidRPr="00BA4857">
        <w:rPr>
          <w:lang w:val="cy-GB"/>
        </w:rPr>
        <w:t>n</w:t>
      </w:r>
      <w:r w:rsidR="002D6556" w:rsidRPr="00BA4857">
        <w:rPr>
          <w:lang w:val="cy-GB"/>
        </w:rPr>
        <w:t>: 0808 808 2003</w:t>
      </w:r>
    </w:p>
    <w:p w14:paraId="59BC47CD" w14:textId="77777777" w:rsidR="005F6E39" w:rsidRPr="00BA4857" w:rsidRDefault="005F6E39" w:rsidP="005F6E39">
      <w:pPr>
        <w:spacing w:after="0"/>
        <w:rPr>
          <w:lang w:val="cy-GB"/>
        </w:rPr>
      </w:pPr>
    </w:p>
    <w:p w14:paraId="63D6E9B1" w14:textId="0C81B936" w:rsidR="005F6E39" w:rsidRPr="00BA4857" w:rsidRDefault="00F07AF0" w:rsidP="005F6E39">
      <w:pPr>
        <w:spacing w:after="0"/>
        <w:rPr>
          <w:b/>
          <w:lang w:val="cy-GB"/>
        </w:rPr>
      </w:pPr>
      <w:r w:rsidRPr="00BA4857">
        <w:rPr>
          <w:b/>
          <w:lang w:val="cy-GB"/>
        </w:rPr>
        <w:t>Llinell gymorth ar gyfer teuluoedd carcharorion</w:t>
      </w:r>
      <w:r w:rsidR="002D6556" w:rsidRPr="00BA4857">
        <w:rPr>
          <w:b/>
          <w:lang w:val="cy-GB"/>
        </w:rPr>
        <w:t xml:space="preserve"> (</w:t>
      </w:r>
      <w:r w:rsidR="008E374D" w:rsidRPr="00BA4857">
        <w:rPr>
          <w:b/>
          <w:lang w:val="cy-GB"/>
        </w:rPr>
        <w:t xml:space="preserve">sy’n cael ei rhedeg gan </w:t>
      </w:r>
      <w:r w:rsidR="002D6556" w:rsidRPr="00BA4857">
        <w:rPr>
          <w:b/>
          <w:lang w:val="cy-GB"/>
        </w:rPr>
        <w:t>Pact)</w:t>
      </w:r>
      <w:r w:rsidR="005F6E39" w:rsidRPr="00BA4857">
        <w:rPr>
          <w:b/>
          <w:lang w:val="cy-GB"/>
        </w:rPr>
        <w:t xml:space="preserve"> </w:t>
      </w:r>
    </w:p>
    <w:p w14:paraId="06B85E34" w14:textId="1D7AD076" w:rsidR="002D6556" w:rsidRPr="00BA4857" w:rsidRDefault="00AD61E2" w:rsidP="005F6E39">
      <w:pPr>
        <w:spacing w:after="0"/>
        <w:rPr>
          <w:lang w:val="cy-GB"/>
        </w:rPr>
      </w:pPr>
      <w:hyperlink r:id="rId91" w:history="1">
        <w:r w:rsidR="002D6556" w:rsidRPr="00BA4857">
          <w:rPr>
            <w:rStyle w:val="Hyperlink"/>
            <w:lang w:val="cy-GB"/>
          </w:rPr>
          <w:t>helpline@prisonadvice.org.uk</w:t>
        </w:r>
      </w:hyperlink>
      <w:r w:rsidR="002D6556" w:rsidRPr="00BA4857">
        <w:rPr>
          <w:lang w:val="cy-GB"/>
        </w:rPr>
        <w:t xml:space="preserve"> - </w:t>
      </w:r>
      <w:r w:rsidR="00F07AF0" w:rsidRPr="00BA4857">
        <w:rPr>
          <w:lang w:val="cy-GB"/>
        </w:rPr>
        <w:t>Ff</w:t>
      </w:r>
      <w:r w:rsidR="00F07AF0" w:rsidRPr="00BA4857">
        <w:rPr>
          <w:rFonts w:ascii="Calibri" w:hAnsi="Calibri" w:cs="Calibri"/>
          <w:lang w:val="cy-GB"/>
        </w:rPr>
        <w:t>ô</w:t>
      </w:r>
      <w:r w:rsidR="00F07AF0" w:rsidRPr="00BA4857">
        <w:rPr>
          <w:lang w:val="cy-GB"/>
        </w:rPr>
        <w:t>n</w:t>
      </w:r>
      <w:r w:rsidR="002D6556" w:rsidRPr="00BA4857">
        <w:rPr>
          <w:lang w:val="cy-GB"/>
        </w:rPr>
        <w:t>: 0808 808 3444</w:t>
      </w:r>
    </w:p>
    <w:p w14:paraId="39AC1659" w14:textId="77777777" w:rsidR="005F6E39" w:rsidRPr="00BA4857" w:rsidRDefault="005F6E39" w:rsidP="005F6E39">
      <w:pPr>
        <w:spacing w:after="0"/>
        <w:rPr>
          <w:lang w:val="cy-GB"/>
        </w:rPr>
      </w:pPr>
    </w:p>
    <w:p w14:paraId="6A02B05A" w14:textId="1332DF1E" w:rsidR="002D6556" w:rsidRPr="00BA4857" w:rsidRDefault="008E374D" w:rsidP="005F6E39">
      <w:pPr>
        <w:spacing w:after="0"/>
        <w:rPr>
          <w:b/>
          <w:lang w:val="cy-GB"/>
        </w:rPr>
      </w:pPr>
      <w:r w:rsidRPr="00BA4857">
        <w:rPr>
          <w:b/>
          <w:lang w:val="cy-GB"/>
        </w:rPr>
        <w:t>Ffrindiau a Theuluoedd Carcharorion</w:t>
      </w:r>
    </w:p>
    <w:p w14:paraId="04346722" w14:textId="102F8A8A" w:rsidR="0086612C" w:rsidRPr="00BA4857" w:rsidRDefault="00AD61E2" w:rsidP="005F6E39">
      <w:pPr>
        <w:spacing w:after="0"/>
        <w:rPr>
          <w:lang w:val="cy-GB"/>
        </w:rPr>
      </w:pPr>
      <w:hyperlink r:id="rId92" w:history="1">
        <w:r w:rsidR="0086612C" w:rsidRPr="00BA4857">
          <w:rPr>
            <w:rStyle w:val="Hyperlink"/>
            <w:lang w:val="cy-GB"/>
          </w:rPr>
          <w:t>info@ffops.org.uk</w:t>
        </w:r>
      </w:hyperlink>
      <w:r w:rsidR="0086612C" w:rsidRPr="00BA4857">
        <w:rPr>
          <w:lang w:val="cy-GB"/>
        </w:rPr>
        <w:t xml:space="preserve"> – </w:t>
      </w:r>
      <w:r w:rsidR="00F07AF0" w:rsidRPr="00BA4857">
        <w:rPr>
          <w:lang w:val="cy-GB"/>
        </w:rPr>
        <w:t>Ff</w:t>
      </w:r>
      <w:r w:rsidR="00F07AF0" w:rsidRPr="00BA4857">
        <w:rPr>
          <w:rFonts w:ascii="Calibri" w:hAnsi="Calibri" w:cs="Calibri"/>
          <w:lang w:val="cy-GB"/>
        </w:rPr>
        <w:t>ô</w:t>
      </w:r>
      <w:r w:rsidR="00F07AF0" w:rsidRPr="00BA4857">
        <w:rPr>
          <w:lang w:val="cy-GB"/>
        </w:rPr>
        <w:t>n</w:t>
      </w:r>
      <w:r w:rsidR="0086612C" w:rsidRPr="00BA4857">
        <w:rPr>
          <w:lang w:val="cy-GB"/>
        </w:rPr>
        <w:t>: 01792 458645</w:t>
      </w:r>
    </w:p>
    <w:p w14:paraId="14CD22C3" w14:textId="77777777" w:rsidR="005F6E39" w:rsidRPr="00BA4857" w:rsidRDefault="005F6E39" w:rsidP="005F6E39">
      <w:pPr>
        <w:spacing w:after="0"/>
        <w:rPr>
          <w:lang w:val="cy-GB"/>
        </w:rPr>
      </w:pPr>
    </w:p>
    <w:p w14:paraId="5DCF1011" w14:textId="46056A27" w:rsidR="005F6E39" w:rsidRPr="00BA4857" w:rsidRDefault="008E374D" w:rsidP="005F6E39">
      <w:pPr>
        <w:spacing w:after="0"/>
        <w:rPr>
          <w:b/>
          <w:lang w:val="cy-GB"/>
        </w:rPr>
      </w:pPr>
      <w:r w:rsidRPr="00BA4857">
        <w:rPr>
          <w:b/>
          <w:lang w:val="cy-GB"/>
        </w:rPr>
        <w:t>Cy</w:t>
      </w:r>
      <w:r w:rsidR="00EF473D" w:rsidRPr="00BA4857">
        <w:rPr>
          <w:b/>
          <w:lang w:val="cy-GB"/>
        </w:rPr>
        <w:t xml:space="preserve">morth ar gyfer ymweliadau </w:t>
      </w:r>
      <w:r w:rsidR="00EF473D" w:rsidRPr="00BA4857">
        <w:rPr>
          <w:rFonts w:ascii="Calibri" w:hAnsi="Calibri" w:cs="Calibri"/>
          <w:b/>
          <w:lang w:val="cy-GB"/>
        </w:rPr>
        <w:t>â</w:t>
      </w:r>
      <w:r w:rsidR="00EF473D" w:rsidRPr="00BA4857">
        <w:rPr>
          <w:b/>
          <w:lang w:val="cy-GB"/>
        </w:rPr>
        <w:t xml:space="preserve"> charchardai</w:t>
      </w:r>
    </w:p>
    <w:p w14:paraId="1CBB5C0C" w14:textId="515EF178" w:rsidR="005F6E39" w:rsidRPr="00BA4857" w:rsidRDefault="00EF473D" w:rsidP="005F6E39">
      <w:pPr>
        <w:spacing w:after="0"/>
        <w:rPr>
          <w:lang w:val="cy-GB"/>
        </w:rPr>
      </w:pPr>
      <w:r w:rsidRPr="00BA4857">
        <w:rPr>
          <w:lang w:val="cy-GB"/>
        </w:rPr>
        <w:t>Ewch i</w:t>
      </w:r>
      <w:r w:rsidR="005F6E39" w:rsidRPr="00BA4857">
        <w:rPr>
          <w:lang w:val="cy-GB"/>
        </w:rPr>
        <w:t xml:space="preserve"> </w:t>
      </w:r>
      <w:hyperlink r:id="rId93" w:history="1">
        <w:r w:rsidR="005F6E39" w:rsidRPr="00BA4857">
          <w:rPr>
            <w:rStyle w:val="Hyperlink"/>
            <w:lang w:val="cy-GB"/>
          </w:rPr>
          <w:t>https://www.gov.uk/help-with-prison-visits</w:t>
        </w:r>
      </w:hyperlink>
      <w:r w:rsidR="005F6E39" w:rsidRPr="00BA4857">
        <w:rPr>
          <w:lang w:val="cy-GB"/>
        </w:rPr>
        <w:t xml:space="preserve"> - </w:t>
      </w:r>
      <w:r w:rsidR="00F07AF0" w:rsidRPr="00BA4857">
        <w:rPr>
          <w:lang w:val="cy-GB"/>
        </w:rPr>
        <w:t>Ff</w:t>
      </w:r>
      <w:r w:rsidR="00F07AF0" w:rsidRPr="00BA4857">
        <w:rPr>
          <w:rFonts w:ascii="Calibri" w:hAnsi="Calibri" w:cs="Calibri"/>
          <w:lang w:val="cy-GB"/>
        </w:rPr>
        <w:t>ô</w:t>
      </w:r>
      <w:r w:rsidR="00F07AF0" w:rsidRPr="00BA4857">
        <w:rPr>
          <w:lang w:val="cy-GB"/>
        </w:rPr>
        <w:t>n</w:t>
      </w:r>
      <w:r w:rsidR="005F6E39" w:rsidRPr="00BA4857">
        <w:rPr>
          <w:lang w:val="cy-GB"/>
        </w:rPr>
        <w:t>: 0300 063 2100</w:t>
      </w:r>
    </w:p>
    <w:p w14:paraId="5AC6FD98" w14:textId="77777777" w:rsidR="005F6E39" w:rsidRPr="00BA4857" w:rsidRDefault="005F6E39" w:rsidP="005F6E39">
      <w:pPr>
        <w:spacing w:after="0"/>
        <w:rPr>
          <w:lang w:val="cy-GB"/>
        </w:rPr>
      </w:pPr>
    </w:p>
    <w:p w14:paraId="69652F2F" w14:textId="7E8E9551" w:rsidR="0086612C" w:rsidRPr="00BA4857" w:rsidRDefault="00EF473D" w:rsidP="002D6556">
      <w:pPr>
        <w:rPr>
          <w:lang w:val="cy-GB"/>
        </w:rPr>
      </w:pPr>
      <w:r w:rsidRPr="00BA4857">
        <w:rPr>
          <w:b/>
          <w:lang w:val="cy-GB"/>
        </w:rPr>
        <w:t>Manylion carchardai</w:t>
      </w:r>
      <w:r w:rsidR="0086612C" w:rsidRPr="00BA4857">
        <w:rPr>
          <w:b/>
          <w:lang w:val="cy-GB"/>
        </w:rPr>
        <w:t xml:space="preserve">, </w:t>
      </w:r>
      <w:r w:rsidRPr="00BA4857">
        <w:rPr>
          <w:b/>
          <w:lang w:val="cy-GB"/>
        </w:rPr>
        <w:t>unedau cyflawni lleol</w:t>
      </w:r>
      <w:r w:rsidR="0086612C" w:rsidRPr="00BA4857">
        <w:rPr>
          <w:b/>
          <w:lang w:val="cy-GB"/>
        </w:rPr>
        <w:t xml:space="preserve"> </w:t>
      </w:r>
      <w:r w:rsidRPr="00BA4857">
        <w:rPr>
          <w:b/>
          <w:lang w:val="cy-GB"/>
        </w:rPr>
        <w:t>a safleoedd awdurdodedig</w:t>
      </w:r>
      <w:r w:rsidR="0086612C" w:rsidRPr="00BA4857">
        <w:rPr>
          <w:b/>
          <w:lang w:val="cy-GB"/>
        </w:rPr>
        <w:t xml:space="preserve"> </w:t>
      </w:r>
      <w:r w:rsidR="008F7E8D" w:rsidRPr="00BA4857">
        <w:rPr>
          <w:lang w:val="cy-GB"/>
        </w:rPr>
        <w:t>(</w:t>
      </w:r>
      <w:r w:rsidRPr="00BA4857">
        <w:rPr>
          <w:lang w:val="cy-GB"/>
        </w:rPr>
        <w:t>cywir ym mis Awst</w:t>
      </w:r>
      <w:r w:rsidR="0086612C" w:rsidRPr="00BA4857">
        <w:rPr>
          <w:lang w:val="cy-GB"/>
        </w:rPr>
        <w:t xml:space="preserve"> 201</w:t>
      </w:r>
      <w:r w:rsidR="005A16E4" w:rsidRPr="00BA4857">
        <w:rPr>
          <w:lang w:val="cy-GB"/>
        </w:rPr>
        <w:t>9):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850"/>
        <w:gridCol w:w="2826"/>
        <w:gridCol w:w="4525"/>
      </w:tblGrid>
      <w:tr w:rsidR="0086612C" w:rsidRPr="00BA4857" w14:paraId="6BE4EC7A" w14:textId="77777777" w:rsidTr="0086612C">
        <w:tc>
          <w:tcPr>
            <w:tcW w:w="10201" w:type="dxa"/>
            <w:gridSpan w:val="3"/>
          </w:tcPr>
          <w:p w14:paraId="69D001E0" w14:textId="571BB589" w:rsidR="0086612C" w:rsidRPr="00BA4857" w:rsidRDefault="00EF473D" w:rsidP="0086612C">
            <w:pPr>
              <w:spacing w:after="0"/>
              <w:jc w:val="center"/>
              <w:rPr>
                <w:lang w:val="cy-GB"/>
              </w:rPr>
            </w:pPr>
            <w:r w:rsidRPr="00BA4857">
              <w:rPr>
                <w:lang w:val="cy-GB"/>
              </w:rPr>
              <w:t>Carchardai</w:t>
            </w:r>
          </w:p>
        </w:tc>
      </w:tr>
      <w:tr w:rsidR="0086612C" w:rsidRPr="00BA4857" w14:paraId="71ADE6F9" w14:textId="77777777" w:rsidTr="0086612C">
        <w:tc>
          <w:tcPr>
            <w:tcW w:w="2850" w:type="dxa"/>
          </w:tcPr>
          <w:p w14:paraId="4850F90F" w14:textId="4A90EC90" w:rsidR="0086612C" w:rsidRPr="00BA4857" w:rsidRDefault="00EF473D" w:rsidP="0086612C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Carchar</w:t>
            </w:r>
          </w:p>
        </w:tc>
        <w:tc>
          <w:tcPr>
            <w:tcW w:w="2826" w:type="dxa"/>
          </w:tcPr>
          <w:p w14:paraId="656F8E49" w14:textId="1CE57C8E" w:rsidR="0086612C" w:rsidRPr="00BA4857" w:rsidRDefault="00EF473D" w:rsidP="0086612C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Rhif ff</w:t>
            </w:r>
            <w:r w:rsidRPr="00BA4857">
              <w:rPr>
                <w:rFonts w:ascii="Calibri" w:hAnsi="Calibri" w:cs="Calibri"/>
                <w:lang w:val="cy-GB"/>
              </w:rPr>
              <w:t>ô</w:t>
            </w:r>
            <w:r w:rsidRPr="00BA4857">
              <w:rPr>
                <w:lang w:val="cy-GB"/>
              </w:rPr>
              <w:t>n ar gyfer ymholiadau</w:t>
            </w:r>
          </w:p>
        </w:tc>
        <w:tc>
          <w:tcPr>
            <w:tcW w:w="4525" w:type="dxa"/>
          </w:tcPr>
          <w:p w14:paraId="03B27E8F" w14:textId="37E6890E" w:rsidR="0086612C" w:rsidRPr="00BA4857" w:rsidRDefault="00EF473D" w:rsidP="0086612C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Swyddog Arweiniol ar gyfer Teuluoedd a Chyfeillion</w:t>
            </w:r>
          </w:p>
        </w:tc>
      </w:tr>
      <w:tr w:rsidR="0086612C" w:rsidRPr="00BA4857" w14:paraId="1BC60D7A" w14:textId="77777777" w:rsidTr="0086612C">
        <w:tc>
          <w:tcPr>
            <w:tcW w:w="2850" w:type="dxa"/>
          </w:tcPr>
          <w:p w14:paraId="3782D30C" w14:textId="6D3678C2" w:rsidR="0086612C" w:rsidRPr="00BA4857" w:rsidRDefault="00732656" w:rsidP="0086612C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CEM</w:t>
            </w:r>
            <w:r w:rsidR="0086612C" w:rsidRPr="00BA4857">
              <w:rPr>
                <w:lang w:val="cy-GB"/>
              </w:rPr>
              <w:t xml:space="preserve"> Berwyn</w:t>
            </w:r>
          </w:p>
        </w:tc>
        <w:tc>
          <w:tcPr>
            <w:tcW w:w="2826" w:type="dxa"/>
          </w:tcPr>
          <w:p w14:paraId="30E73F1D" w14:textId="376B13E4" w:rsidR="0086612C" w:rsidRPr="00BA4857" w:rsidRDefault="002E68E7" w:rsidP="0086612C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01978 523000</w:t>
            </w:r>
          </w:p>
        </w:tc>
        <w:tc>
          <w:tcPr>
            <w:tcW w:w="4525" w:type="dxa"/>
          </w:tcPr>
          <w:p w14:paraId="326D0783" w14:textId="7E369075" w:rsidR="0086612C" w:rsidRPr="00BA4857" w:rsidRDefault="00AD61E2" w:rsidP="0086612C">
            <w:pPr>
              <w:spacing w:after="0"/>
              <w:rPr>
                <w:lang w:val="cy-GB"/>
              </w:rPr>
            </w:pPr>
            <w:hyperlink r:id="rId94" w:history="1">
              <w:r w:rsidR="00E32453" w:rsidRPr="00BA4857">
                <w:rPr>
                  <w:rStyle w:val="Hyperlink"/>
                  <w:lang w:val="cy-GB"/>
                </w:rPr>
                <w:t>sharon.dobson01@justice.gov.uk</w:t>
              </w:r>
            </w:hyperlink>
            <w:r w:rsidR="00E32453" w:rsidRPr="00BA4857">
              <w:rPr>
                <w:lang w:val="cy-GB"/>
              </w:rPr>
              <w:t xml:space="preserve"> </w:t>
            </w:r>
          </w:p>
        </w:tc>
      </w:tr>
      <w:tr w:rsidR="0086612C" w:rsidRPr="00BA4857" w14:paraId="3D64E530" w14:textId="77777777" w:rsidTr="0086612C">
        <w:tc>
          <w:tcPr>
            <w:tcW w:w="2850" w:type="dxa"/>
          </w:tcPr>
          <w:p w14:paraId="17FFAF7B" w14:textId="4ECFB738" w:rsidR="0086612C" w:rsidRPr="00BA4857" w:rsidRDefault="00732656" w:rsidP="0086612C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CEM Caerdydd</w:t>
            </w:r>
          </w:p>
        </w:tc>
        <w:tc>
          <w:tcPr>
            <w:tcW w:w="2826" w:type="dxa"/>
          </w:tcPr>
          <w:p w14:paraId="46FBB0F7" w14:textId="21E6F483" w:rsidR="0086612C" w:rsidRPr="00BA4857" w:rsidRDefault="002E68E7" w:rsidP="0086612C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02920 923100</w:t>
            </w:r>
          </w:p>
        </w:tc>
        <w:tc>
          <w:tcPr>
            <w:tcW w:w="4525" w:type="dxa"/>
          </w:tcPr>
          <w:p w14:paraId="40C0BECF" w14:textId="21F923E6" w:rsidR="0086612C" w:rsidRPr="00BA4857" w:rsidRDefault="00AD61E2" w:rsidP="0086612C">
            <w:pPr>
              <w:spacing w:after="0"/>
              <w:rPr>
                <w:lang w:val="cy-GB"/>
              </w:rPr>
            </w:pPr>
            <w:hyperlink r:id="rId95" w:history="1">
              <w:r w:rsidR="00E32453" w:rsidRPr="00BA4857">
                <w:rPr>
                  <w:rStyle w:val="Hyperlink"/>
                  <w:lang w:val="cy-GB"/>
                </w:rPr>
                <w:t>steve.mcginty@justice.gov.uk</w:t>
              </w:r>
            </w:hyperlink>
            <w:r w:rsidR="00E32453" w:rsidRPr="00BA4857">
              <w:rPr>
                <w:lang w:val="cy-GB"/>
              </w:rPr>
              <w:t xml:space="preserve"> </w:t>
            </w:r>
          </w:p>
        </w:tc>
      </w:tr>
      <w:tr w:rsidR="0086612C" w:rsidRPr="00BA4857" w14:paraId="7B5C00BF" w14:textId="77777777" w:rsidTr="0086612C">
        <w:tc>
          <w:tcPr>
            <w:tcW w:w="2850" w:type="dxa"/>
          </w:tcPr>
          <w:p w14:paraId="62B9420B" w14:textId="1C2B8FC8" w:rsidR="0086612C" w:rsidRPr="00BA4857" w:rsidRDefault="00732656" w:rsidP="0086612C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CEM Abertawe</w:t>
            </w:r>
          </w:p>
        </w:tc>
        <w:tc>
          <w:tcPr>
            <w:tcW w:w="2826" w:type="dxa"/>
          </w:tcPr>
          <w:p w14:paraId="78279781" w14:textId="343F0189" w:rsidR="0086612C" w:rsidRPr="00BA4857" w:rsidRDefault="002E68E7" w:rsidP="0086612C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01792 485300</w:t>
            </w:r>
          </w:p>
        </w:tc>
        <w:tc>
          <w:tcPr>
            <w:tcW w:w="4525" w:type="dxa"/>
          </w:tcPr>
          <w:p w14:paraId="21EC2534" w14:textId="14255E42" w:rsidR="0086612C" w:rsidRPr="00BA4857" w:rsidRDefault="00AD61E2" w:rsidP="0086612C">
            <w:pPr>
              <w:spacing w:after="0"/>
              <w:rPr>
                <w:lang w:val="cy-GB"/>
              </w:rPr>
            </w:pPr>
            <w:hyperlink r:id="rId96" w:history="1">
              <w:r w:rsidR="00E32453" w:rsidRPr="00BA4857">
                <w:rPr>
                  <w:rStyle w:val="Hyperlink"/>
                  <w:lang w:val="cy-GB"/>
                </w:rPr>
                <w:t>Matthew.Taylor@justice.gov.uk</w:t>
              </w:r>
            </w:hyperlink>
            <w:r w:rsidR="00E32453" w:rsidRPr="00BA4857">
              <w:rPr>
                <w:lang w:val="cy-GB"/>
              </w:rPr>
              <w:t xml:space="preserve"> </w:t>
            </w:r>
            <w:r w:rsidR="002E68E7" w:rsidRPr="00BA4857">
              <w:rPr>
                <w:lang w:val="cy-GB"/>
              </w:rPr>
              <w:t xml:space="preserve"> </w:t>
            </w:r>
          </w:p>
        </w:tc>
      </w:tr>
      <w:tr w:rsidR="0086612C" w:rsidRPr="00BA4857" w14:paraId="1CC18DFB" w14:textId="77777777" w:rsidTr="0086612C">
        <w:tc>
          <w:tcPr>
            <w:tcW w:w="2850" w:type="dxa"/>
          </w:tcPr>
          <w:p w14:paraId="13959CD2" w14:textId="16F828D7" w:rsidR="0086612C" w:rsidRPr="00BA4857" w:rsidRDefault="00732656" w:rsidP="0086612C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CEM Brynbuga a Phrescoed</w:t>
            </w:r>
          </w:p>
        </w:tc>
        <w:tc>
          <w:tcPr>
            <w:tcW w:w="2826" w:type="dxa"/>
          </w:tcPr>
          <w:p w14:paraId="6DADDA76" w14:textId="702AA43B" w:rsidR="0086612C" w:rsidRPr="00BA4857" w:rsidRDefault="002E68E7" w:rsidP="0086612C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01291 671600</w:t>
            </w:r>
          </w:p>
        </w:tc>
        <w:tc>
          <w:tcPr>
            <w:tcW w:w="4525" w:type="dxa"/>
          </w:tcPr>
          <w:p w14:paraId="41A2C738" w14:textId="468DB235" w:rsidR="0086612C" w:rsidRPr="00BA4857" w:rsidRDefault="00AD61E2" w:rsidP="00E32453">
            <w:pPr>
              <w:spacing w:after="0"/>
              <w:rPr>
                <w:lang w:val="cy-GB"/>
              </w:rPr>
            </w:pPr>
            <w:hyperlink r:id="rId97" w:history="1">
              <w:r w:rsidR="00E32453" w:rsidRPr="00BA4857">
                <w:rPr>
                  <w:rStyle w:val="Hyperlink"/>
                  <w:lang w:val="cy-GB"/>
                </w:rPr>
                <w:t>julie.cox1@justice.gov.uk</w:t>
              </w:r>
            </w:hyperlink>
            <w:r w:rsidR="00E32453" w:rsidRPr="00BA4857">
              <w:rPr>
                <w:lang w:val="cy-GB"/>
              </w:rPr>
              <w:t xml:space="preserve"> </w:t>
            </w:r>
            <w:r w:rsidR="0086612C" w:rsidRPr="00BA4857">
              <w:rPr>
                <w:lang w:val="cy-GB"/>
              </w:rPr>
              <w:t>(</w:t>
            </w:r>
            <w:r w:rsidR="00732656" w:rsidRPr="00BA4857">
              <w:rPr>
                <w:lang w:val="cy-GB"/>
              </w:rPr>
              <w:t>Brynbuga</w:t>
            </w:r>
            <w:r w:rsidR="0086612C" w:rsidRPr="00BA4857">
              <w:rPr>
                <w:lang w:val="cy-GB"/>
              </w:rPr>
              <w:t xml:space="preserve">) a </w:t>
            </w:r>
            <w:hyperlink r:id="rId98" w:history="1">
              <w:r w:rsidR="00E32453" w:rsidRPr="00BA4857">
                <w:rPr>
                  <w:rStyle w:val="Hyperlink"/>
                  <w:lang w:val="cy-GB"/>
                </w:rPr>
                <w:t>mark.lewis01@justice.gov.uk</w:t>
              </w:r>
            </w:hyperlink>
            <w:r w:rsidR="00E32453" w:rsidRPr="00BA4857">
              <w:rPr>
                <w:lang w:val="cy-GB"/>
              </w:rPr>
              <w:t xml:space="preserve"> </w:t>
            </w:r>
            <w:r w:rsidR="0086612C" w:rsidRPr="00BA4857">
              <w:rPr>
                <w:lang w:val="cy-GB"/>
              </w:rPr>
              <w:t xml:space="preserve"> (Prescoed)</w:t>
            </w:r>
          </w:p>
        </w:tc>
      </w:tr>
    </w:tbl>
    <w:p w14:paraId="48709978" w14:textId="77777777" w:rsidR="0086612C" w:rsidRPr="00BA4857" w:rsidRDefault="0086612C" w:rsidP="005A16E4">
      <w:pPr>
        <w:spacing w:after="0"/>
        <w:rPr>
          <w:lang w:val="cy-GB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922"/>
        <w:gridCol w:w="2941"/>
        <w:gridCol w:w="4338"/>
      </w:tblGrid>
      <w:tr w:rsidR="0086612C" w:rsidRPr="00BA4857" w14:paraId="31F2AE7F" w14:textId="77777777" w:rsidTr="0086612C">
        <w:tc>
          <w:tcPr>
            <w:tcW w:w="10201" w:type="dxa"/>
            <w:gridSpan w:val="3"/>
          </w:tcPr>
          <w:p w14:paraId="22BC6EC8" w14:textId="1BE2F4D8" w:rsidR="0086612C" w:rsidRPr="00BA4857" w:rsidRDefault="00732656" w:rsidP="00160731">
            <w:pPr>
              <w:spacing w:after="0"/>
              <w:jc w:val="center"/>
              <w:rPr>
                <w:lang w:val="cy-GB"/>
              </w:rPr>
            </w:pPr>
            <w:bookmarkStart w:id="24" w:name="_Hlk530575041"/>
            <w:r w:rsidRPr="00BA4857">
              <w:rPr>
                <w:lang w:val="cy-GB"/>
              </w:rPr>
              <w:t>Unedau Cyflawni Lleol y Gwasanaeth Prawf</w:t>
            </w:r>
          </w:p>
        </w:tc>
      </w:tr>
      <w:tr w:rsidR="0086612C" w:rsidRPr="00BA4857" w14:paraId="51912A57" w14:textId="77777777" w:rsidTr="0086612C">
        <w:tc>
          <w:tcPr>
            <w:tcW w:w="2922" w:type="dxa"/>
          </w:tcPr>
          <w:p w14:paraId="461D0EAF" w14:textId="56F0CF18" w:rsidR="0086612C" w:rsidRPr="00BA4857" w:rsidRDefault="00EF473D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Uned Gyflawni Leol</w:t>
            </w:r>
          </w:p>
        </w:tc>
        <w:tc>
          <w:tcPr>
            <w:tcW w:w="2941" w:type="dxa"/>
          </w:tcPr>
          <w:p w14:paraId="63C93387" w14:textId="36C83862" w:rsidR="0086612C" w:rsidRPr="00BA4857" w:rsidRDefault="00EF473D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Rhif ff</w:t>
            </w:r>
            <w:r w:rsidRPr="00BA4857">
              <w:rPr>
                <w:rFonts w:ascii="Calibri" w:hAnsi="Calibri" w:cs="Calibri"/>
                <w:lang w:val="cy-GB"/>
              </w:rPr>
              <w:t>ô</w:t>
            </w:r>
            <w:r w:rsidRPr="00BA4857">
              <w:rPr>
                <w:lang w:val="cy-GB"/>
              </w:rPr>
              <w:t>n ar gyfer ymholiadau</w:t>
            </w:r>
          </w:p>
        </w:tc>
        <w:tc>
          <w:tcPr>
            <w:tcW w:w="4338" w:type="dxa"/>
          </w:tcPr>
          <w:p w14:paraId="38CAA7B9" w14:textId="6E82338C" w:rsidR="0086612C" w:rsidRPr="00BA4857" w:rsidRDefault="00EF473D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Swyddog Arweiniol ar gyfer Teuluoedd a Chyfeillion</w:t>
            </w:r>
          </w:p>
        </w:tc>
      </w:tr>
      <w:tr w:rsidR="0086612C" w:rsidRPr="00BA4857" w14:paraId="40218873" w14:textId="77777777" w:rsidTr="0086612C">
        <w:tc>
          <w:tcPr>
            <w:tcW w:w="2922" w:type="dxa"/>
          </w:tcPr>
          <w:p w14:paraId="4912260B" w14:textId="77777777" w:rsidR="0086612C" w:rsidRPr="00BA4857" w:rsidRDefault="0069296E" w:rsidP="0069296E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Dyfed Powys</w:t>
            </w:r>
          </w:p>
        </w:tc>
        <w:tc>
          <w:tcPr>
            <w:tcW w:w="2941" w:type="dxa"/>
          </w:tcPr>
          <w:p w14:paraId="584A570D" w14:textId="2EEB65DE" w:rsidR="0086612C" w:rsidRPr="00BA4857" w:rsidRDefault="002E68E7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01554 773736</w:t>
            </w:r>
          </w:p>
        </w:tc>
        <w:tc>
          <w:tcPr>
            <w:tcW w:w="4338" w:type="dxa"/>
          </w:tcPr>
          <w:p w14:paraId="36FA6C82" w14:textId="3818357D" w:rsidR="00372E07" w:rsidRPr="00BA4857" w:rsidRDefault="00AD61E2" w:rsidP="00372E07">
            <w:pPr>
              <w:spacing w:after="0"/>
              <w:rPr>
                <w:lang w:val="cy-GB"/>
              </w:rPr>
            </w:pPr>
            <w:hyperlink r:id="rId99" w:history="1">
              <w:r w:rsidR="00372E07" w:rsidRPr="00BA4857">
                <w:rPr>
                  <w:rStyle w:val="Hyperlink"/>
                  <w:lang w:val="cy-GB"/>
                </w:rPr>
                <w:t>claire.parker@justice.gov.uk</w:t>
              </w:r>
            </w:hyperlink>
          </w:p>
        </w:tc>
      </w:tr>
      <w:tr w:rsidR="0086612C" w:rsidRPr="00BA4857" w14:paraId="4578D538" w14:textId="77777777" w:rsidTr="0086612C">
        <w:tc>
          <w:tcPr>
            <w:tcW w:w="2922" w:type="dxa"/>
          </w:tcPr>
          <w:p w14:paraId="617C79B8" w14:textId="77777777" w:rsidR="0086612C" w:rsidRPr="00BA4857" w:rsidRDefault="0086612C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Gwent</w:t>
            </w:r>
          </w:p>
        </w:tc>
        <w:tc>
          <w:tcPr>
            <w:tcW w:w="2941" w:type="dxa"/>
          </w:tcPr>
          <w:p w14:paraId="7F566ECB" w14:textId="17AFC7FF" w:rsidR="0086612C" w:rsidRPr="00BA4857" w:rsidRDefault="002E68E7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02920 885861</w:t>
            </w:r>
          </w:p>
        </w:tc>
        <w:tc>
          <w:tcPr>
            <w:tcW w:w="4338" w:type="dxa"/>
          </w:tcPr>
          <w:p w14:paraId="31E5519D" w14:textId="2551A26E" w:rsidR="00372E07" w:rsidRPr="00BA4857" w:rsidRDefault="00AD61E2" w:rsidP="00372E07">
            <w:pPr>
              <w:spacing w:after="0"/>
              <w:rPr>
                <w:lang w:val="cy-GB"/>
              </w:rPr>
            </w:pPr>
            <w:hyperlink r:id="rId100" w:history="1">
              <w:r w:rsidR="00D5082B" w:rsidRPr="00BA4857">
                <w:rPr>
                  <w:rStyle w:val="Hyperlink"/>
                  <w:lang w:val="cy-GB"/>
                </w:rPr>
                <w:t>sarah.howse@justice.gov.uk</w:t>
              </w:r>
            </w:hyperlink>
          </w:p>
        </w:tc>
      </w:tr>
      <w:tr w:rsidR="0086612C" w:rsidRPr="00BA4857" w14:paraId="285BF4BC" w14:textId="77777777" w:rsidTr="0086612C">
        <w:tc>
          <w:tcPr>
            <w:tcW w:w="2922" w:type="dxa"/>
          </w:tcPr>
          <w:p w14:paraId="47988F5F" w14:textId="46362A18" w:rsidR="0086612C" w:rsidRPr="00BA4857" w:rsidRDefault="00732656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Gogledd Cymru</w:t>
            </w:r>
          </w:p>
        </w:tc>
        <w:tc>
          <w:tcPr>
            <w:tcW w:w="2941" w:type="dxa"/>
          </w:tcPr>
          <w:p w14:paraId="42C11B09" w14:textId="4D984D04" w:rsidR="0086612C" w:rsidRPr="00BA4857" w:rsidRDefault="002E68E7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01492 530600</w:t>
            </w:r>
          </w:p>
        </w:tc>
        <w:tc>
          <w:tcPr>
            <w:tcW w:w="4338" w:type="dxa"/>
          </w:tcPr>
          <w:p w14:paraId="0536F4DA" w14:textId="1646A201" w:rsidR="0076194C" w:rsidRPr="00BA4857" w:rsidRDefault="00AD61E2" w:rsidP="0076194C">
            <w:pPr>
              <w:spacing w:after="0"/>
              <w:rPr>
                <w:lang w:val="cy-GB"/>
              </w:rPr>
            </w:pPr>
            <w:hyperlink r:id="rId101" w:history="1">
              <w:r w:rsidR="0076194C" w:rsidRPr="00BA4857">
                <w:rPr>
                  <w:rStyle w:val="Hyperlink"/>
                  <w:lang w:val="cy-GB"/>
                </w:rPr>
                <w:t>angharad.forshaw@justice.gov.uk</w:t>
              </w:r>
            </w:hyperlink>
            <w:r w:rsidR="0076194C" w:rsidRPr="00BA4857">
              <w:rPr>
                <w:lang w:val="cy-GB"/>
              </w:rPr>
              <w:t xml:space="preserve">  </w:t>
            </w:r>
          </w:p>
        </w:tc>
      </w:tr>
      <w:tr w:rsidR="0086612C" w:rsidRPr="00BA4857" w14:paraId="132C165C" w14:textId="77777777" w:rsidTr="0086612C">
        <w:tc>
          <w:tcPr>
            <w:tcW w:w="2922" w:type="dxa"/>
          </w:tcPr>
          <w:p w14:paraId="6AC8AA35" w14:textId="3081C9B3" w:rsidR="0086612C" w:rsidRPr="00BA4857" w:rsidRDefault="00732656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De Cymru</w:t>
            </w:r>
            <w:r w:rsidR="0069296E" w:rsidRPr="00BA4857">
              <w:rPr>
                <w:lang w:val="cy-GB"/>
              </w:rPr>
              <w:t xml:space="preserve"> 1</w:t>
            </w:r>
          </w:p>
        </w:tc>
        <w:tc>
          <w:tcPr>
            <w:tcW w:w="2941" w:type="dxa"/>
          </w:tcPr>
          <w:p w14:paraId="2F36B242" w14:textId="66CF61F3" w:rsidR="0086612C" w:rsidRPr="00BA4857" w:rsidRDefault="002E68E7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02920 232999</w:t>
            </w:r>
          </w:p>
        </w:tc>
        <w:tc>
          <w:tcPr>
            <w:tcW w:w="4338" w:type="dxa"/>
          </w:tcPr>
          <w:p w14:paraId="6BB4CD83" w14:textId="7EAB1F6E" w:rsidR="0086612C" w:rsidRPr="00BA4857" w:rsidRDefault="00AD61E2" w:rsidP="00160731">
            <w:pPr>
              <w:spacing w:after="0"/>
              <w:rPr>
                <w:lang w:val="cy-GB"/>
              </w:rPr>
            </w:pPr>
            <w:hyperlink r:id="rId102" w:history="1">
              <w:r w:rsidR="004418CF" w:rsidRPr="00BA4857">
                <w:rPr>
                  <w:rStyle w:val="Hyperlink"/>
                  <w:lang w:val="cy-GB"/>
                </w:rPr>
                <w:t>Jane.foulner@justice.gov.uk</w:t>
              </w:r>
            </w:hyperlink>
          </w:p>
          <w:p w14:paraId="60616351" w14:textId="29D1ABB3" w:rsidR="004418CF" w:rsidRPr="00BA4857" w:rsidRDefault="004418CF" w:rsidP="00160731">
            <w:pPr>
              <w:spacing w:after="0"/>
              <w:rPr>
                <w:lang w:val="cy-GB"/>
              </w:rPr>
            </w:pPr>
          </w:p>
        </w:tc>
      </w:tr>
      <w:tr w:rsidR="0086612C" w:rsidRPr="00BA4857" w14:paraId="48DCDF1B" w14:textId="77777777" w:rsidTr="0086612C">
        <w:tc>
          <w:tcPr>
            <w:tcW w:w="2922" w:type="dxa"/>
          </w:tcPr>
          <w:p w14:paraId="1D628B89" w14:textId="587AA1E1" w:rsidR="0086612C" w:rsidRPr="00BA4857" w:rsidRDefault="00732656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De Cymru</w:t>
            </w:r>
            <w:r w:rsidR="0069296E" w:rsidRPr="00BA4857">
              <w:rPr>
                <w:lang w:val="cy-GB"/>
              </w:rPr>
              <w:t xml:space="preserve"> 2</w:t>
            </w:r>
          </w:p>
        </w:tc>
        <w:tc>
          <w:tcPr>
            <w:tcW w:w="2941" w:type="dxa"/>
          </w:tcPr>
          <w:p w14:paraId="688FBE84" w14:textId="3CED9CC4" w:rsidR="0086612C" w:rsidRPr="00BA4857" w:rsidRDefault="002E68E7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01443 494200</w:t>
            </w:r>
          </w:p>
        </w:tc>
        <w:tc>
          <w:tcPr>
            <w:tcW w:w="4338" w:type="dxa"/>
          </w:tcPr>
          <w:p w14:paraId="453889BA" w14:textId="54448A47" w:rsidR="0086612C" w:rsidRPr="00BA4857" w:rsidRDefault="00AD61E2" w:rsidP="00160731">
            <w:pPr>
              <w:spacing w:after="0"/>
              <w:rPr>
                <w:lang w:val="cy-GB"/>
              </w:rPr>
            </w:pPr>
            <w:hyperlink r:id="rId103" w:history="1">
              <w:r w:rsidR="000B7EDD" w:rsidRPr="00BA4857">
                <w:rPr>
                  <w:rStyle w:val="Hyperlink"/>
                  <w:lang w:val="cy-GB"/>
                </w:rPr>
                <w:t>nicola.floyd@justice.gov.uk</w:t>
              </w:r>
            </w:hyperlink>
          </w:p>
          <w:p w14:paraId="6D8CAD2F" w14:textId="1C0349F2" w:rsidR="000B7EDD" w:rsidRPr="00BA4857" w:rsidRDefault="000B7EDD" w:rsidP="00160731">
            <w:pPr>
              <w:spacing w:after="0"/>
              <w:rPr>
                <w:lang w:val="cy-GB"/>
              </w:rPr>
            </w:pPr>
          </w:p>
        </w:tc>
      </w:tr>
    </w:tbl>
    <w:p w14:paraId="5C67F289" w14:textId="77777777" w:rsidR="0086612C" w:rsidRPr="00BA4857" w:rsidRDefault="0086612C" w:rsidP="005A16E4">
      <w:pPr>
        <w:spacing w:after="0"/>
        <w:rPr>
          <w:lang w:val="cy-GB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922"/>
        <w:gridCol w:w="2941"/>
        <w:gridCol w:w="4338"/>
      </w:tblGrid>
      <w:tr w:rsidR="0086612C" w:rsidRPr="00BA4857" w14:paraId="48555EC7" w14:textId="77777777" w:rsidTr="00160731">
        <w:tc>
          <w:tcPr>
            <w:tcW w:w="10201" w:type="dxa"/>
            <w:gridSpan w:val="3"/>
          </w:tcPr>
          <w:p w14:paraId="1AD068E8" w14:textId="48494357" w:rsidR="0086612C" w:rsidRPr="00BA4857" w:rsidRDefault="00EF473D" w:rsidP="00160731">
            <w:pPr>
              <w:spacing w:after="0"/>
              <w:jc w:val="center"/>
              <w:rPr>
                <w:lang w:val="cy-GB"/>
              </w:rPr>
            </w:pPr>
            <w:r w:rsidRPr="00BA4857">
              <w:rPr>
                <w:lang w:val="cy-GB"/>
              </w:rPr>
              <w:t>Safleoedd Awdurdodedig</w:t>
            </w:r>
          </w:p>
        </w:tc>
      </w:tr>
      <w:tr w:rsidR="0086612C" w:rsidRPr="00BA4857" w14:paraId="3BF0B4D8" w14:textId="77777777" w:rsidTr="00160731">
        <w:tc>
          <w:tcPr>
            <w:tcW w:w="2922" w:type="dxa"/>
          </w:tcPr>
          <w:p w14:paraId="0E21D19C" w14:textId="55433188" w:rsidR="0086612C" w:rsidRPr="00BA4857" w:rsidRDefault="00EF473D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Safle Awdurdodedig</w:t>
            </w:r>
          </w:p>
        </w:tc>
        <w:tc>
          <w:tcPr>
            <w:tcW w:w="2941" w:type="dxa"/>
          </w:tcPr>
          <w:p w14:paraId="427314EE" w14:textId="69142E68" w:rsidR="0086612C" w:rsidRPr="00BA4857" w:rsidRDefault="00EF473D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Rhif ff</w:t>
            </w:r>
            <w:r w:rsidRPr="00BA4857">
              <w:rPr>
                <w:rFonts w:ascii="Calibri" w:hAnsi="Calibri" w:cs="Calibri"/>
                <w:lang w:val="cy-GB"/>
              </w:rPr>
              <w:t>ô</w:t>
            </w:r>
            <w:r w:rsidRPr="00BA4857">
              <w:rPr>
                <w:lang w:val="cy-GB"/>
              </w:rPr>
              <w:t>n ar gyfer ymholiadau</w:t>
            </w:r>
          </w:p>
        </w:tc>
        <w:tc>
          <w:tcPr>
            <w:tcW w:w="4338" w:type="dxa"/>
          </w:tcPr>
          <w:p w14:paraId="53F6BE55" w14:textId="6D5B05A8" w:rsidR="0086612C" w:rsidRPr="00BA4857" w:rsidRDefault="00EF473D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Swyddog Arweiniol ar gyfer Teuluoedd a Chyfeillion</w:t>
            </w:r>
          </w:p>
        </w:tc>
      </w:tr>
      <w:tr w:rsidR="0086612C" w:rsidRPr="00BA4857" w14:paraId="68212DBB" w14:textId="77777777" w:rsidTr="00160731">
        <w:tc>
          <w:tcPr>
            <w:tcW w:w="2922" w:type="dxa"/>
          </w:tcPr>
          <w:p w14:paraId="1C56A6E0" w14:textId="77777777" w:rsidR="0086612C" w:rsidRPr="00BA4857" w:rsidRDefault="0069296E" w:rsidP="0069296E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Ty Newydd, Bangor</w:t>
            </w:r>
          </w:p>
        </w:tc>
        <w:tc>
          <w:tcPr>
            <w:tcW w:w="2941" w:type="dxa"/>
          </w:tcPr>
          <w:p w14:paraId="434CA223" w14:textId="7DC45059" w:rsidR="0086612C" w:rsidRPr="00BA4857" w:rsidRDefault="002E68E7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01248 370529</w:t>
            </w:r>
          </w:p>
        </w:tc>
        <w:tc>
          <w:tcPr>
            <w:tcW w:w="4338" w:type="dxa"/>
          </w:tcPr>
          <w:p w14:paraId="6DF4EC7B" w14:textId="6059432E" w:rsidR="0086612C" w:rsidRPr="00BA4857" w:rsidRDefault="00AD61E2" w:rsidP="000353CC">
            <w:pPr>
              <w:spacing w:after="0"/>
              <w:rPr>
                <w:rFonts w:ascii="Calibri" w:hAnsi="Calibri"/>
                <w:sz w:val="22"/>
                <w:lang w:val="cy-GB" w:bidi="ar-SA"/>
              </w:rPr>
            </w:pPr>
            <w:hyperlink r:id="rId104" w:history="1">
              <w:r w:rsidR="000353CC" w:rsidRPr="00BA4857">
                <w:rPr>
                  <w:rStyle w:val="Hyperlink"/>
                  <w:lang w:val="cy-GB"/>
                </w:rPr>
                <w:t>Carolyn.Clark@justice.gov.uk</w:t>
              </w:r>
            </w:hyperlink>
          </w:p>
        </w:tc>
      </w:tr>
      <w:tr w:rsidR="0086612C" w:rsidRPr="00BA4857" w14:paraId="10B5EF40" w14:textId="77777777" w:rsidTr="00160731">
        <w:tc>
          <w:tcPr>
            <w:tcW w:w="2922" w:type="dxa"/>
          </w:tcPr>
          <w:p w14:paraId="5BE4534C" w14:textId="00B9CA18" w:rsidR="0086612C" w:rsidRPr="00BA4857" w:rsidRDefault="0069296E" w:rsidP="0069296E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 xml:space="preserve">Plas y Wern, </w:t>
            </w:r>
            <w:r w:rsidR="007230FC" w:rsidRPr="00BA4857">
              <w:rPr>
                <w:lang w:val="cy-GB"/>
              </w:rPr>
              <w:t>Wrecsam</w:t>
            </w:r>
          </w:p>
        </w:tc>
        <w:tc>
          <w:tcPr>
            <w:tcW w:w="2941" w:type="dxa"/>
          </w:tcPr>
          <w:p w14:paraId="615C67D2" w14:textId="2869CC03" w:rsidR="0086612C" w:rsidRPr="00BA4857" w:rsidRDefault="002E68E7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01978 814949</w:t>
            </w:r>
          </w:p>
        </w:tc>
        <w:tc>
          <w:tcPr>
            <w:tcW w:w="4338" w:type="dxa"/>
          </w:tcPr>
          <w:p w14:paraId="3107BBA1" w14:textId="17B28277" w:rsidR="0086612C" w:rsidRPr="00BA4857" w:rsidRDefault="00AD61E2" w:rsidP="000353CC">
            <w:pPr>
              <w:spacing w:after="0"/>
              <w:rPr>
                <w:rFonts w:ascii="Calibri" w:hAnsi="Calibri"/>
                <w:sz w:val="22"/>
                <w:lang w:val="cy-GB" w:bidi="ar-SA"/>
              </w:rPr>
            </w:pPr>
            <w:hyperlink r:id="rId105" w:history="1">
              <w:r w:rsidR="000353CC" w:rsidRPr="00BA4857">
                <w:rPr>
                  <w:rStyle w:val="Hyperlink"/>
                  <w:lang w:val="cy-GB"/>
                </w:rPr>
                <w:t>kevin.penny1@justice.gov.uk</w:t>
              </w:r>
            </w:hyperlink>
          </w:p>
        </w:tc>
      </w:tr>
      <w:tr w:rsidR="0086612C" w:rsidRPr="00BA4857" w14:paraId="35DB0E6E" w14:textId="77777777" w:rsidTr="00160731">
        <w:tc>
          <w:tcPr>
            <w:tcW w:w="2922" w:type="dxa"/>
          </w:tcPr>
          <w:p w14:paraId="2EA822F9" w14:textId="2986483F" w:rsidR="0086612C" w:rsidRPr="00BA4857" w:rsidRDefault="0069296E" w:rsidP="0069296E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 xml:space="preserve">Quay House, </w:t>
            </w:r>
            <w:r w:rsidR="007230FC" w:rsidRPr="00BA4857">
              <w:rPr>
                <w:lang w:val="cy-GB"/>
              </w:rPr>
              <w:t>Abertawe</w:t>
            </w:r>
          </w:p>
        </w:tc>
        <w:tc>
          <w:tcPr>
            <w:tcW w:w="2941" w:type="dxa"/>
          </w:tcPr>
          <w:p w14:paraId="03527132" w14:textId="6382B515" w:rsidR="0086612C" w:rsidRPr="00BA4857" w:rsidRDefault="002E68E7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01443 494200</w:t>
            </w:r>
          </w:p>
        </w:tc>
        <w:tc>
          <w:tcPr>
            <w:tcW w:w="4338" w:type="dxa"/>
          </w:tcPr>
          <w:p w14:paraId="0CCD2A43" w14:textId="34ACE1A3" w:rsidR="0086612C" w:rsidRPr="00BA4857" w:rsidRDefault="00AD61E2" w:rsidP="000353CC">
            <w:pPr>
              <w:spacing w:after="0"/>
              <w:rPr>
                <w:rFonts w:ascii="Calibri" w:hAnsi="Calibri"/>
                <w:sz w:val="22"/>
                <w:lang w:val="cy-GB" w:bidi="ar-SA"/>
              </w:rPr>
            </w:pPr>
            <w:hyperlink r:id="rId106" w:history="1">
              <w:r w:rsidR="000353CC" w:rsidRPr="00BA4857">
                <w:rPr>
                  <w:rStyle w:val="Hyperlink"/>
                  <w:lang w:val="cy-GB"/>
                </w:rPr>
                <w:t>emma.winston@justice.gov.uk</w:t>
              </w:r>
            </w:hyperlink>
          </w:p>
        </w:tc>
      </w:tr>
      <w:tr w:rsidR="0086612C" w:rsidRPr="00BA4857" w14:paraId="36F088CC" w14:textId="77777777" w:rsidTr="00160731">
        <w:tc>
          <w:tcPr>
            <w:tcW w:w="2922" w:type="dxa"/>
          </w:tcPr>
          <w:p w14:paraId="2FC56460" w14:textId="1F57CAC2" w:rsidR="0086612C" w:rsidRPr="00BA4857" w:rsidRDefault="0069296E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 xml:space="preserve">Mandeville House, </w:t>
            </w:r>
            <w:r w:rsidR="007230FC" w:rsidRPr="00BA4857">
              <w:rPr>
                <w:lang w:val="cy-GB"/>
              </w:rPr>
              <w:t>Caerdydd</w:t>
            </w:r>
          </w:p>
        </w:tc>
        <w:tc>
          <w:tcPr>
            <w:tcW w:w="2941" w:type="dxa"/>
          </w:tcPr>
          <w:p w14:paraId="42A879F0" w14:textId="02A3DDDA" w:rsidR="0086612C" w:rsidRPr="00BA4857" w:rsidRDefault="002E68E7" w:rsidP="00160731">
            <w:pPr>
              <w:spacing w:after="0"/>
              <w:rPr>
                <w:lang w:val="cy-GB"/>
              </w:rPr>
            </w:pPr>
            <w:r w:rsidRPr="00BA4857">
              <w:rPr>
                <w:lang w:val="cy-GB"/>
              </w:rPr>
              <w:t>02920 232999</w:t>
            </w:r>
          </w:p>
        </w:tc>
        <w:tc>
          <w:tcPr>
            <w:tcW w:w="4338" w:type="dxa"/>
          </w:tcPr>
          <w:p w14:paraId="545AB577" w14:textId="2F649A19" w:rsidR="0086612C" w:rsidRPr="00BA4857" w:rsidRDefault="00AD61E2" w:rsidP="000353CC">
            <w:pPr>
              <w:spacing w:after="0"/>
              <w:rPr>
                <w:sz w:val="22"/>
                <w:lang w:val="cy-GB" w:bidi="ar-SA"/>
              </w:rPr>
            </w:pPr>
            <w:hyperlink r:id="rId107" w:history="1">
              <w:r w:rsidR="00E32453" w:rsidRPr="00BA4857">
                <w:rPr>
                  <w:rStyle w:val="Hyperlink"/>
                  <w:lang w:val="cy-GB" w:bidi="ar-SA"/>
                </w:rPr>
                <w:t>Carolyn.Griffiths@justice.gov.uk</w:t>
              </w:r>
            </w:hyperlink>
            <w:r w:rsidR="00E32453" w:rsidRPr="00BA4857">
              <w:rPr>
                <w:sz w:val="22"/>
                <w:lang w:val="cy-GB" w:bidi="ar-SA"/>
              </w:rPr>
              <w:t xml:space="preserve"> </w:t>
            </w:r>
          </w:p>
        </w:tc>
      </w:tr>
      <w:bookmarkEnd w:id="24"/>
    </w:tbl>
    <w:p w14:paraId="44BCC989" w14:textId="77777777" w:rsidR="0086612C" w:rsidRPr="00BA4857" w:rsidRDefault="0086612C" w:rsidP="002D6556">
      <w:pPr>
        <w:rPr>
          <w:lang w:val="cy-GB"/>
        </w:rPr>
      </w:pPr>
    </w:p>
    <w:sectPr w:rsidR="0086612C" w:rsidRPr="00BA4857" w:rsidSect="00C90ECE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pgSz w:w="11906" w:h="16838" w:code="9"/>
      <w:pgMar w:top="1531" w:right="1134" w:bottom="1134" w:left="1134" w:header="737" w:footer="227" w:gutter="170"/>
      <w:pgNumType w:start="1"/>
      <w:cols w:space="31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5BCF7" w14:textId="77777777" w:rsidR="00BA4857" w:rsidRDefault="00BA4857" w:rsidP="007D199A">
      <w:pPr>
        <w:spacing w:after="0"/>
      </w:pPr>
      <w:r>
        <w:separator/>
      </w:r>
    </w:p>
  </w:endnote>
  <w:endnote w:type="continuationSeparator" w:id="0">
    <w:p w14:paraId="3EB0E8A3" w14:textId="77777777" w:rsidR="00BA4857" w:rsidRDefault="00BA4857" w:rsidP="007D199A">
      <w:pPr>
        <w:spacing w:after="0"/>
      </w:pPr>
      <w:r>
        <w:continuationSeparator/>
      </w:r>
    </w:p>
  </w:endnote>
  <w:endnote w:type="continuationNotice" w:id="1">
    <w:p w14:paraId="45ABEB18" w14:textId="77777777" w:rsidR="00BA4857" w:rsidRDefault="00BA48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88D95" w14:textId="33D3351C" w:rsidR="00BA4857" w:rsidRPr="008C50C3" w:rsidRDefault="00BA4857" w:rsidP="00C90ECE">
    <w:pPr>
      <w:pStyle w:val="Footer"/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18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F2148" w14:textId="23F93697" w:rsidR="00BA4857" w:rsidRDefault="00BA4857">
    <w:pPr>
      <w:pStyle w:val="Footer"/>
      <w:jc w:val="right"/>
    </w:pPr>
    <w:r>
      <w:t>p</w:t>
    </w:r>
    <w:sdt>
      <w:sdtPr>
        <w:id w:val="2951035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6AF7">
          <w:rPr>
            <w:noProof/>
          </w:rPr>
          <w:t>27</w:t>
        </w:r>
        <w:r>
          <w:rPr>
            <w:noProof/>
          </w:rPr>
          <w:fldChar w:fldCharType="end"/>
        </w:r>
      </w:sdtContent>
    </w:sdt>
  </w:p>
  <w:p w14:paraId="1AE070A0" w14:textId="77777777" w:rsidR="00BA4857" w:rsidRPr="008C50C3" w:rsidRDefault="00BA4857" w:rsidP="008C50C3">
    <w:pPr>
      <w:pStyle w:val="Footer"/>
      <w:rPr>
        <w:rStyle w:val="PageNumber"/>
        <w:b w:val="0"/>
        <w:color w:val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F9ECC0" w14:textId="77777777" w:rsidR="00BA4857" w:rsidRPr="00AF4FC3" w:rsidRDefault="00BA4857" w:rsidP="005E0344">
      <w:pPr>
        <w:spacing w:after="120"/>
        <w:rPr>
          <w:color w:val="7F4098"/>
        </w:rPr>
      </w:pPr>
      <w:r w:rsidRPr="00AF4FC3">
        <w:rPr>
          <w:color w:val="7F4098"/>
        </w:rPr>
        <w:separator/>
      </w:r>
    </w:p>
  </w:footnote>
  <w:footnote w:type="continuationSeparator" w:id="0">
    <w:p w14:paraId="1BFB2BEB" w14:textId="77777777" w:rsidR="00BA4857" w:rsidRPr="00AF4FC3" w:rsidRDefault="00BA4857" w:rsidP="0090581D">
      <w:pPr>
        <w:spacing w:after="120"/>
        <w:rPr>
          <w:color w:val="7F4098"/>
        </w:rPr>
      </w:pPr>
      <w:r w:rsidRPr="00AF4FC3">
        <w:rPr>
          <w:color w:val="7F4098"/>
        </w:rPr>
        <w:continuationSeparator/>
      </w:r>
    </w:p>
  </w:footnote>
  <w:footnote w:type="continuationNotice" w:id="1">
    <w:p w14:paraId="159B2C1E" w14:textId="77777777" w:rsidR="00BA4857" w:rsidRDefault="00BA4857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3BBB8" w14:textId="0E32D525" w:rsidR="00BA4857" w:rsidRDefault="00BA48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FDB14" w14:textId="4F27B33F" w:rsidR="00BA4857" w:rsidRDefault="00BA485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D7E62" w14:textId="3C18604A" w:rsidR="00BA4857" w:rsidRDefault="00BA4857">
    <w:pPr>
      <w:pStyle w:val="Header"/>
    </w:pPr>
    <w:r>
      <w:rPr>
        <w:noProof/>
        <w:lang w:eastAsia="en-GB" w:bidi="ar-SA"/>
      </w:rPr>
      <w:drawing>
        <wp:anchor distT="0" distB="0" distL="114300" distR="114300" simplePos="0" relativeHeight="251658242" behindDoc="1" locked="0" layoutInCell="1" allowOverlap="1" wp14:anchorId="371F5DD8" wp14:editId="495FF71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481070" cy="2329815"/>
          <wp:effectExtent l="0" t="0" r="0" b="0"/>
          <wp:wrapTight wrapText="bothSides">
            <wp:wrapPolygon edited="0">
              <wp:start x="3073" y="4592"/>
              <wp:lineTo x="3073" y="12893"/>
              <wp:lineTo x="4374" y="13423"/>
              <wp:lineTo x="11229" y="13423"/>
              <wp:lineTo x="5437" y="15189"/>
              <wp:lineTo x="3073" y="16072"/>
              <wp:lineTo x="3073" y="20487"/>
              <wp:lineTo x="14657" y="20487"/>
              <wp:lineTo x="14776" y="19074"/>
              <wp:lineTo x="18795" y="17838"/>
              <wp:lineTo x="19031" y="16249"/>
              <wp:lineTo x="17258" y="16249"/>
              <wp:lineTo x="17258" y="13423"/>
              <wp:lineTo x="19504" y="13423"/>
              <wp:lineTo x="20922" y="12186"/>
              <wp:lineTo x="21040" y="9184"/>
              <wp:lineTo x="18913" y="8831"/>
              <wp:lineTo x="6856" y="7241"/>
              <wp:lineTo x="6619" y="6182"/>
              <wp:lineTo x="5910" y="4592"/>
              <wp:lineTo x="3073" y="4592"/>
            </wp:wrapPolygon>
          </wp:wrapTight>
          <wp:docPr id="8" name="Picture 8" descr="Gwasanaeth Carchardai a Phrawf EM yng Nghymru, HM Prison &amp; Probation Service in Wales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wasanaeth Carchardai a Phrawf EM yng Nghymru, HM Prison &amp; Probation Service in Wales" title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1070" cy="232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 w:bidi="ar-SA"/>
      </w:rPr>
      <w:drawing>
        <wp:anchor distT="0" distB="1778" distL="114300" distR="114300" simplePos="0" relativeHeight="251658240" behindDoc="1" locked="1" layoutInCell="1" allowOverlap="1" wp14:anchorId="019816F7" wp14:editId="42B5A5C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2059432"/>
          <wp:effectExtent l="0" t="0" r="2540" b="0"/>
          <wp:wrapNone/>
          <wp:docPr id="7" name="Picture 1" descr="Cover page decorative footer image" title="Cover page decorative foot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over page decorative footer image" title="Cover page decorative footer imag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205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 w:bidi="ar-SA"/>
      </w:rPr>
      <w:drawing>
        <wp:anchor distT="0" distB="0" distL="114300" distR="114300" simplePos="0" relativeHeight="251658241" behindDoc="1" locked="1" layoutInCell="1" allowOverlap="1" wp14:anchorId="4DA55E91" wp14:editId="5C29CA79">
          <wp:simplePos x="0" y="0"/>
          <wp:positionH relativeFrom="page">
            <wp:align>left</wp:align>
          </wp:positionH>
          <wp:positionV relativeFrom="page">
            <wp:posOffset>2416175</wp:posOffset>
          </wp:positionV>
          <wp:extent cx="7560310" cy="6851015"/>
          <wp:effectExtent l="0" t="0" r="2540" b="0"/>
          <wp:wrapNone/>
          <wp:docPr id="6" name="Picture 4" descr="Cover page decorative background image" title="Cover page decorative backgroun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over page decorative background image" title="Cover page decorative background image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685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99CD8" w14:textId="474D532D" w:rsidR="00BA4857" w:rsidRPr="008C50C3" w:rsidRDefault="00BA4857" w:rsidP="008C50C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9A3BE" w14:textId="7C7CC780" w:rsidR="00BA4857" w:rsidRPr="00267815" w:rsidRDefault="00BA4857" w:rsidP="005B5ABD">
    <w:pPr>
      <w:pStyle w:val="Header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09C0D" w14:textId="41146AAD" w:rsidR="00BA4857" w:rsidRDefault="00BA48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3AE67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E8A9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AE39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465F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D416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7039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9476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B872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7454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2A67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02176"/>
    <w:multiLevelType w:val="hybridMultilevel"/>
    <w:tmpl w:val="C95A28F0"/>
    <w:lvl w:ilvl="0" w:tplc="3000DD3C">
      <w:numFmt w:val="bullet"/>
      <w:lvlText w:val="•"/>
      <w:lvlJc w:val="left"/>
      <w:pPr>
        <w:ind w:left="72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F4E4D"/>
    <w:multiLevelType w:val="hybridMultilevel"/>
    <w:tmpl w:val="67AA6D44"/>
    <w:lvl w:ilvl="0" w:tplc="3000DD3C">
      <w:numFmt w:val="bullet"/>
      <w:lvlText w:val="•"/>
      <w:lvlJc w:val="left"/>
      <w:pPr>
        <w:ind w:left="72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57585D"/>
    <w:multiLevelType w:val="hybridMultilevel"/>
    <w:tmpl w:val="56789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26329B"/>
    <w:multiLevelType w:val="hybridMultilevel"/>
    <w:tmpl w:val="534857FC"/>
    <w:lvl w:ilvl="0" w:tplc="E71C9E12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542A77"/>
    <w:multiLevelType w:val="multilevel"/>
    <w:tmpl w:val="25CC6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7D91880"/>
    <w:multiLevelType w:val="hybridMultilevel"/>
    <w:tmpl w:val="34E6E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AC036D"/>
    <w:multiLevelType w:val="hybridMultilevel"/>
    <w:tmpl w:val="4E1CF0B8"/>
    <w:lvl w:ilvl="0" w:tplc="3000DD3C">
      <w:numFmt w:val="bullet"/>
      <w:lvlText w:val="•"/>
      <w:lvlJc w:val="left"/>
      <w:pPr>
        <w:ind w:left="72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223D71"/>
    <w:multiLevelType w:val="hybridMultilevel"/>
    <w:tmpl w:val="B770E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6472F5"/>
    <w:multiLevelType w:val="hybridMultilevel"/>
    <w:tmpl w:val="C522429E"/>
    <w:lvl w:ilvl="0" w:tplc="3000DD3C">
      <w:numFmt w:val="bullet"/>
      <w:lvlText w:val="•"/>
      <w:lvlJc w:val="left"/>
      <w:pPr>
        <w:ind w:left="72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932ABF"/>
    <w:multiLevelType w:val="hybridMultilevel"/>
    <w:tmpl w:val="1CC87D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24C6DB9"/>
    <w:multiLevelType w:val="hybridMultilevel"/>
    <w:tmpl w:val="BAB65E54"/>
    <w:lvl w:ilvl="0" w:tplc="13AAB4A8">
      <w:start w:val="1"/>
      <w:numFmt w:val="bullet"/>
      <w:pStyle w:val="Bulletlist3"/>
      <w:lvlText w:val=""/>
      <w:lvlJc w:val="left"/>
      <w:pPr>
        <w:ind w:left="720" w:hanging="360"/>
      </w:pPr>
      <w:rPr>
        <w:rFonts w:ascii="Symbol" w:hAnsi="Symbol" w:hint="default"/>
        <w:color w:val="7F409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D43833"/>
    <w:multiLevelType w:val="hybridMultilevel"/>
    <w:tmpl w:val="9550C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494CBE"/>
    <w:multiLevelType w:val="hybridMultilevel"/>
    <w:tmpl w:val="D07A5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551DDD"/>
    <w:multiLevelType w:val="hybridMultilevel"/>
    <w:tmpl w:val="DEF85A1C"/>
    <w:lvl w:ilvl="0" w:tplc="3000DD3C">
      <w:numFmt w:val="bullet"/>
      <w:lvlText w:val="•"/>
      <w:lvlJc w:val="left"/>
      <w:pPr>
        <w:ind w:left="72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6603B5"/>
    <w:multiLevelType w:val="hybridMultilevel"/>
    <w:tmpl w:val="CA8AC41A"/>
    <w:lvl w:ilvl="0" w:tplc="94562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786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CCA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4C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304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00C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941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60A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9CA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2CAD1DD5"/>
    <w:multiLevelType w:val="hybridMultilevel"/>
    <w:tmpl w:val="70C00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1B28DF"/>
    <w:multiLevelType w:val="hybridMultilevel"/>
    <w:tmpl w:val="6D688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4C6BC7"/>
    <w:multiLevelType w:val="hybridMultilevel"/>
    <w:tmpl w:val="24FA0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A43FDE"/>
    <w:multiLevelType w:val="hybridMultilevel"/>
    <w:tmpl w:val="C4BCD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B70C27"/>
    <w:multiLevelType w:val="hybridMultilevel"/>
    <w:tmpl w:val="14B4A702"/>
    <w:lvl w:ilvl="0" w:tplc="A0C093DE">
      <w:start w:val="1"/>
      <w:numFmt w:val="bullet"/>
      <w:pStyle w:val="Bulletlist2"/>
      <w:lvlText w:val=""/>
      <w:lvlJc w:val="left"/>
      <w:pPr>
        <w:ind w:left="720" w:hanging="360"/>
      </w:pPr>
      <w:rPr>
        <w:rFonts w:ascii="Symbol" w:hAnsi="Symbol" w:hint="default"/>
        <w:color w:val="7F409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127EE8"/>
    <w:multiLevelType w:val="hybridMultilevel"/>
    <w:tmpl w:val="F1607420"/>
    <w:lvl w:ilvl="0" w:tplc="3000DD3C">
      <w:numFmt w:val="bullet"/>
      <w:lvlText w:val="•"/>
      <w:lvlJc w:val="left"/>
      <w:pPr>
        <w:ind w:left="72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323639F"/>
    <w:multiLevelType w:val="hybridMultilevel"/>
    <w:tmpl w:val="277C3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1E6362"/>
    <w:multiLevelType w:val="hybridMultilevel"/>
    <w:tmpl w:val="88B636F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D1C734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="Arial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55313F"/>
    <w:multiLevelType w:val="hybridMultilevel"/>
    <w:tmpl w:val="FF4CB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BB63BE"/>
    <w:multiLevelType w:val="hybridMultilevel"/>
    <w:tmpl w:val="67CEA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330C3"/>
    <w:multiLevelType w:val="hybridMultilevel"/>
    <w:tmpl w:val="BDC6D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15B2"/>
    <w:multiLevelType w:val="multilevel"/>
    <w:tmpl w:val="1604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490079"/>
    <w:multiLevelType w:val="hybridMultilevel"/>
    <w:tmpl w:val="B6E03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F46359"/>
    <w:multiLevelType w:val="hybridMultilevel"/>
    <w:tmpl w:val="14984C2A"/>
    <w:lvl w:ilvl="0" w:tplc="61E6387C">
      <w:start w:val="1"/>
      <w:numFmt w:val="bullet"/>
      <w:pStyle w:val="Bulletlist1"/>
      <w:lvlText w:val=""/>
      <w:lvlJc w:val="left"/>
      <w:pPr>
        <w:ind w:left="720" w:hanging="360"/>
      </w:pPr>
      <w:rPr>
        <w:rFonts w:ascii="Symbol" w:hAnsi="Symbol" w:hint="default"/>
        <w:color w:val="7F409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38"/>
  </w:num>
  <w:num w:numId="13">
    <w:abstractNumId w:val="29"/>
  </w:num>
  <w:num w:numId="14">
    <w:abstractNumId w:val="20"/>
  </w:num>
  <w:num w:numId="15">
    <w:abstractNumId w:val="38"/>
    <w:lvlOverride w:ilvl="0">
      <w:startOverride w:val="1"/>
    </w:lvlOverride>
  </w:num>
  <w:num w:numId="16">
    <w:abstractNumId w:val="29"/>
    <w:lvlOverride w:ilvl="0">
      <w:startOverride w:val="1"/>
    </w:lvlOverride>
  </w:num>
  <w:num w:numId="17">
    <w:abstractNumId w:val="20"/>
    <w:lvlOverride w:ilvl="0">
      <w:startOverride w:val="1"/>
    </w:lvlOverride>
  </w:num>
  <w:num w:numId="18">
    <w:abstractNumId w:val="12"/>
  </w:num>
  <w:num w:numId="19">
    <w:abstractNumId w:val="15"/>
  </w:num>
  <w:num w:numId="20">
    <w:abstractNumId w:val="36"/>
  </w:num>
  <w:num w:numId="21">
    <w:abstractNumId w:val="21"/>
  </w:num>
  <w:num w:numId="22">
    <w:abstractNumId w:val="30"/>
  </w:num>
  <w:num w:numId="23">
    <w:abstractNumId w:val="18"/>
  </w:num>
  <w:num w:numId="24">
    <w:abstractNumId w:val="13"/>
  </w:num>
  <w:num w:numId="25">
    <w:abstractNumId w:val="10"/>
  </w:num>
  <w:num w:numId="26">
    <w:abstractNumId w:val="23"/>
  </w:num>
  <w:num w:numId="27">
    <w:abstractNumId w:val="35"/>
  </w:num>
  <w:num w:numId="28">
    <w:abstractNumId w:val="11"/>
  </w:num>
  <w:num w:numId="29">
    <w:abstractNumId w:val="16"/>
  </w:num>
  <w:num w:numId="30">
    <w:abstractNumId w:val="24"/>
  </w:num>
  <w:num w:numId="31">
    <w:abstractNumId w:val="19"/>
  </w:num>
  <w:num w:numId="32">
    <w:abstractNumId w:val="31"/>
  </w:num>
  <w:num w:numId="33">
    <w:abstractNumId w:val="37"/>
  </w:num>
  <w:num w:numId="34">
    <w:abstractNumId w:val="28"/>
  </w:num>
  <w:num w:numId="35">
    <w:abstractNumId w:val="22"/>
  </w:num>
  <w:num w:numId="36">
    <w:abstractNumId w:val="27"/>
  </w:num>
  <w:num w:numId="37">
    <w:abstractNumId w:val="25"/>
  </w:num>
  <w:num w:numId="38">
    <w:abstractNumId w:val="33"/>
  </w:num>
  <w:num w:numId="39">
    <w:abstractNumId w:val="26"/>
  </w:num>
  <w:num w:numId="40">
    <w:abstractNumId w:val="3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</w:num>
  <w:num w:numId="42">
    <w:abstractNumId w:val="34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964"/>
    <w:rsid w:val="00001846"/>
    <w:rsid w:val="0000709D"/>
    <w:rsid w:val="0001119F"/>
    <w:rsid w:val="00014814"/>
    <w:rsid w:val="00024522"/>
    <w:rsid w:val="00024B2E"/>
    <w:rsid w:val="00025292"/>
    <w:rsid w:val="0002667E"/>
    <w:rsid w:val="00030430"/>
    <w:rsid w:val="0003078E"/>
    <w:rsid w:val="00031B89"/>
    <w:rsid w:val="00035387"/>
    <w:rsid w:val="000353CC"/>
    <w:rsid w:val="0003693D"/>
    <w:rsid w:val="0004440F"/>
    <w:rsid w:val="00051FE4"/>
    <w:rsid w:val="000529FF"/>
    <w:rsid w:val="00052C8A"/>
    <w:rsid w:val="00057CDF"/>
    <w:rsid w:val="0006390D"/>
    <w:rsid w:val="0006398E"/>
    <w:rsid w:val="000644A2"/>
    <w:rsid w:val="00073CFC"/>
    <w:rsid w:val="00081FB9"/>
    <w:rsid w:val="00082879"/>
    <w:rsid w:val="000849E9"/>
    <w:rsid w:val="000957B2"/>
    <w:rsid w:val="00096F33"/>
    <w:rsid w:val="000A4539"/>
    <w:rsid w:val="000B61D8"/>
    <w:rsid w:val="000B7EDD"/>
    <w:rsid w:val="000C5763"/>
    <w:rsid w:val="000C68F4"/>
    <w:rsid w:val="000D061D"/>
    <w:rsid w:val="000D2FD4"/>
    <w:rsid w:val="000F27E6"/>
    <w:rsid w:val="000F60CE"/>
    <w:rsid w:val="001028E8"/>
    <w:rsid w:val="00103600"/>
    <w:rsid w:val="00117BD7"/>
    <w:rsid w:val="001234D3"/>
    <w:rsid w:val="001236D7"/>
    <w:rsid w:val="00124E6D"/>
    <w:rsid w:val="001323D2"/>
    <w:rsid w:val="001347AE"/>
    <w:rsid w:val="00136AF7"/>
    <w:rsid w:val="001560E4"/>
    <w:rsid w:val="001571E5"/>
    <w:rsid w:val="00160731"/>
    <w:rsid w:val="00161F9B"/>
    <w:rsid w:val="00162433"/>
    <w:rsid w:val="00162D6F"/>
    <w:rsid w:val="00162F98"/>
    <w:rsid w:val="001653A5"/>
    <w:rsid w:val="00171D9F"/>
    <w:rsid w:val="001746E0"/>
    <w:rsid w:val="00174D1B"/>
    <w:rsid w:val="00175DF4"/>
    <w:rsid w:val="00175E75"/>
    <w:rsid w:val="00177B9B"/>
    <w:rsid w:val="001849CA"/>
    <w:rsid w:val="00192352"/>
    <w:rsid w:val="001941F3"/>
    <w:rsid w:val="001B6859"/>
    <w:rsid w:val="001C35AC"/>
    <w:rsid w:val="001C4D63"/>
    <w:rsid w:val="001C6025"/>
    <w:rsid w:val="001D0DE0"/>
    <w:rsid w:val="001D7A53"/>
    <w:rsid w:val="001F059F"/>
    <w:rsid w:val="001F7A43"/>
    <w:rsid w:val="00200811"/>
    <w:rsid w:val="00200BFF"/>
    <w:rsid w:val="00202DE0"/>
    <w:rsid w:val="00204EBA"/>
    <w:rsid w:val="00205948"/>
    <w:rsid w:val="0021325A"/>
    <w:rsid w:val="0021338D"/>
    <w:rsid w:val="002171B4"/>
    <w:rsid w:val="00223A34"/>
    <w:rsid w:val="002319AB"/>
    <w:rsid w:val="00231C63"/>
    <w:rsid w:val="00234342"/>
    <w:rsid w:val="00236665"/>
    <w:rsid w:val="00236D24"/>
    <w:rsid w:val="0024040D"/>
    <w:rsid w:val="00245A94"/>
    <w:rsid w:val="00247BE2"/>
    <w:rsid w:val="00255FA3"/>
    <w:rsid w:val="00256BDE"/>
    <w:rsid w:val="002629F8"/>
    <w:rsid w:val="00263396"/>
    <w:rsid w:val="002634A9"/>
    <w:rsid w:val="00267815"/>
    <w:rsid w:val="00271CB6"/>
    <w:rsid w:val="00276DAC"/>
    <w:rsid w:val="00280DDF"/>
    <w:rsid w:val="00284353"/>
    <w:rsid w:val="00285F57"/>
    <w:rsid w:val="002860F0"/>
    <w:rsid w:val="002875AD"/>
    <w:rsid w:val="0029136A"/>
    <w:rsid w:val="002917FF"/>
    <w:rsid w:val="00292ADF"/>
    <w:rsid w:val="002A43BF"/>
    <w:rsid w:val="002A6437"/>
    <w:rsid w:val="002B3351"/>
    <w:rsid w:val="002B4174"/>
    <w:rsid w:val="002B52C4"/>
    <w:rsid w:val="002B6F42"/>
    <w:rsid w:val="002C4FC1"/>
    <w:rsid w:val="002D4823"/>
    <w:rsid w:val="002D4DD2"/>
    <w:rsid w:val="002D6556"/>
    <w:rsid w:val="002D741C"/>
    <w:rsid w:val="002E0BE4"/>
    <w:rsid w:val="002E68E7"/>
    <w:rsid w:val="002E6A6A"/>
    <w:rsid w:val="002F1CC1"/>
    <w:rsid w:val="0030380D"/>
    <w:rsid w:val="003047D1"/>
    <w:rsid w:val="003051DB"/>
    <w:rsid w:val="00320101"/>
    <w:rsid w:val="003202BD"/>
    <w:rsid w:val="00323E71"/>
    <w:rsid w:val="003244F5"/>
    <w:rsid w:val="00341522"/>
    <w:rsid w:val="003434F4"/>
    <w:rsid w:val="00367BD5"/>
    <w:rsid w:val="00371996"/>
    <w:rsid w:val="00372218"/>
    <w:rsid w:val="00372E07"/>
    <w:rsid w:val="0037485D"/>
    <w:rsid w:val="00387717"/>
    <w:rsid w:val="00393B78"/>
    <w:rsid w:val="00393BE0"/>
    <w:rsid w:val="003A01E9"/>
    <w:rsid w:val="003B1625"/>
    <w:rsid w:val="003B7BB2"/>
    <w:rsid w:val="003C0306"/>
    <w:rsid w:val="003C122B"/>
    <w:rsid w:val="003C465D"/>
    <w:rsid w:val="003C7CBC"/>
    <w:rsid w:val="003D0DA6"/>
    <w:rsid w:val="003D495D"/>
    <w:rsid w:val="003D4C6A"/>
    <w:rsid w:val="003D4D80"/>
    <w:rsid w:val="003E0533"/>
    <w:rsid w:val="003E098E"/>
    <w:rsid w:val="003E2FAE"/>
    <w:rsid w:val="003E7756"/>
    <w:rsid w:val="003F4724"/>
    <w:rsid w:val="003F6420"/>
    <w:rsid w:val="00407528"/>
    <w:rsid w:val="00407CF7"/>
    <w:rsid w:val="004156C0"/>
    <w:rsid w:val="00415ED6"/>
    <w:rsid w:val="00422265"/>
    <w:rsid w:val="004227D3"/>
    <w:rsid w:val="00433325"/>
    <w:rsid w:val="00434FCA"/>
    <w:rsid w:val="004356EA"/>
    <w:rsid w:val="004368DE"/>
    <w:rsid w:val="0043702E"/>
    <w:rsid w:val="004373A7"/>
    <w:rsid w:val="00437D94"/>
    <w:rsid w:val="0044030C"/>
    <w:rsid w:val="004418CF"/>
    <w:rsid w:val="00447134"/>
    <w:rsid w:val="00450BFC"/>
    <w:rsid w:val="00450E70"/>
    <w:rsid w:val="0045679D"/>
    <w:rsid w:val="00461155"/>
    <w:rsid w:val="00471380"/>
    <w:rsid w:val="0048374A"/>
    <w:rsid w:val="00485CBB"/>
    <w:rsid w:val="00490190"/>
    <w:rsid w:val="00496BFD"/>
    <w:rsid w:val="0049789A"/>
    <w:rsid w:val="004A0283"/>
    <w:rsid w:val="004A5DEF"/>
    <w:rsid w:val="004A7526"/>
    <w:rsid w:val="004B0DA2"/>
    <w:rsid w:val="004B5EE3"/>
    <w:rsid w:val="004C361D"/>
    <w:rsid w:val="004C51C4"/>
    <w:rsid w:val="004C5D37"/>
    <w:rsid w:val="004D21AE"/>
    <w:rsid w:val="004D73D0"/>
    <w:rsid w:val="004E31BE"/>
    <w:rsid w:val="004E3F81"/>
    <w:rsid w:val="004E6AC6"/>
    <w:rsid w:val="004F1E79"/>
    <w:rsid w:val="004F5655"/>
    <w:rsid w:val="004F5F33"/>
    <w:rsid w:val="0050103A"/>
    <w:rsid w:val="005114C7"/>
    <w:rsid w:val="00512C59"/>
    <w:rsid w:val="005155EF"/>
    <w:rsid w:val="00516D15"/>
    <w:rsid w:val="00523ED7"/>
    <w:rsid w:val="00524472"/>
    <w:rsid w:val="00527060"/>
    <w:rsid w:val="00530861"/>
    <w:rsid w:val="00532718"/>
    <w:rsid w:val="00543311"/>
    <w:rsid w:val="00550D4A"/>
    <w:rsid w:val="00553407"/>
    <w:rsid w:val="0055470B"/>
    <w:rsid w:val="00555AA2"/>
    <w:rsid w:val="0055684D"/>
    <w:rsid w:val="0056310B"/>
    <w:rsid w:val="00563E28"/>
    <w:rsid w:val="00565B9D"/>
    <w:rsid w:val="00567A1F"/>
    <w:rsid w:val="0057198C"/>
    <w:rsid w:val="005731D0"/>
    <w:rsid w:val="005733FA"/>
    <w:rsid w:val="00577FB5"/>
    <w:rsid w:val="00587567"/>
    <w:rsid w:val="0059299D"/>
    <w:rsid w:val="005A16E4"/>
    <w:rsid w:val="005A4CDD"/>
    <w:rsid w:val="005B077A"/>
    <w:rsid w:val="005B17B0"/>
    <w:rsid w:val="005B3B0B"/>
    <w:rsid w:val="005B5ABD"/>
    <w:rsid w:val="005C1062"/>
    <w:rsid w:val="005C1707"/>
    <w:rsid w:val="005C6763"/>
    <w:rsid w:val="005D5A3C"/>
    <w:rsid w:val="005E0344"/>
    <w:rsid w:val="005E2107"/>
    <w:rsid w:val="005E440B"/>
    <w:rsid w:val="005E515A"/>
    <w:rsid w:val="005E7D63"/>
    <w:rsid w:val="005F0D83"/>
    <w:rsid w:val="005F6E39"/>
    <w:rsid w:val="005F7702"/>
    <w:rsid w:val="005F793D"/>
    <w:rsid w:val="00605ADB"/>
    <w:rsid w:val="0060603A"/>
    <w:rsid w:val="00606CA7"/>
    <w:rsid w:val="00611C9F"/>
    <w:rsid w:val="006122BE"/>
    <w:rsid w:val="00623E3A"/>
    <w:rsid w:val="00625A4B"/>
    <w:rsid w:val="0062692E"/>
    <w:rsid w:val="006322A0"/>
    <w:rsid w:val="0064226F"/>
    <w:rsid w:val="00647394"/>
    <w:rsid w:val="00650221"/>
    <w:rsid w:val="00652016"/>
    <w:rsid w:val="00653298"/>
    <w:rsid w:val="00656F98"/>
    <w:rsid w:val="00670DF1"/>
    <w:rsid w:val="00671345"/>
    <w:rsid w:val="006722E3"/>
    <w:rsid w:val="00672A9B"/>
    <w:rsid w:val="0067529F"/>
    <w:rsid w:val="0067755D"/>
    <w:rsid w:val="0067792F"/>
    <w:rsid w:val="00683D2A"/>
    <w:rsid w:val="00684AF8"/>
    <w:rsid w:val="00686F47"/>
    <w:rsid w:val="0069296E"/>
    <w:rsid w:val="00696720"/>
    <w:rsid w:val="00696EE0"/>
    <w:rsid w:val="006A19EF"/>
    <w:rsid w:val="006A5046"/>
    <w:rsid w:val="006B625A"/>
    <w:rsid w:val="006C0539"/>
    <w:rsid w:val="006C1CFC"/>
    <w:rsid w:val="006C63B0"/>
    <w:rsid w:val="006C662B"/>
    <w:rsid w:val="006C6D44"/>
    <w:rsid w:val="006C792E"/>
    <w:rsid w:val="006D116C"/>
    <w:rsid w:val="006D4647"/>
    <w:rsid w:val="006E2764"/>
    <w:rsid w:val="006E7C42"/>
    <w:rsid w:val="006F168A"/>
    <w:rsid w:val="006F3467"/>
    <w:rsid w:val="006F6275"/>
    <w:rsid w:val="0070144A"/>
    <w:rsid w:val="007068A0"/>
    <w:rsid w:val="007068BA"/>
    <w:rsid w:val="00712ABB"/>
    <w:rsid w:val="0071490B"/>
    <w:rsid w:val="00716AB1"/>
    <w:rsid w:val="00716F71"/>
    <w:rsid w:val="00722827"/>
    <w:rsid w:val="007230FC"/>
    <w:rsid w:val="00726568"/>
    <w:rsid w:val="00732656"/>
    <w:rsid w:val="00734A2C"/>
    <w:rsid w:val="00734D2B"/>
    <w:rsid w:val="007359ED"/>
    <w:rsid w:val="007373A9"/>
    <w:rsid w:val="00737705"/>
    <w:rsid w:val="00740690"/>
    <w:rsid w:val="007420AC"/>
    <w:rsid w:val="00742617"/>
    <w:rsid w:val="00754880"/>
    <w:rsid w:val="007579E7"/>
    <w:rsid w:val="0076194C"/>
    <w:rsid w:val="00767858"/>
    <w:rsid w:val="00771604"/>
    <w:rsid w:val="00776AB6"/>
    <w:rsid w:val="00780629"/>
    <w:rsid w:val="0078404E"/>
    <w:rsid w:val="00785427"/>
    <w:rsid w:val="00790540"/>
    <w:rsid w:val="007931DB"/>
    <w:rsid w:val="0079485D"/>
    <w:rsid w:val="00796D15"/>
    <w:rsid w:val="007A2945"/>
    <w:rsid w:val="007A43FF"/>
    <w:rsid w:val="007B1142"/>
    <w:rsid w:val="007B1531"/>
    <w:rsid w:val="007B3918"/>
    <w:rsid w:val="007C187C"/>
    <w:rsid w:val="007C2551"/>
    <w:rsid w:val="007C25E2"/>
    <w:rsid w:val="007C2D80"/>
    <w:rsid w:val="007C3B49"/>
    <w:rsid w:val="007D199A"/>
    <w:rsid w:val="007D47CF"/>
    <w:rsid w:val="007D75C5"/>
    <w:rsid w:val="007E1C07"/>
    <w:rsid w:val="007E6225"/>
    <w:rsid w:val="007F24B6"/>
    <w:rsid w:val="00800438"/>
    <w:rsid w:val="00801D6E"/>
    <w:rsid w:val="00802FB2"/>
    <w:rsid w:val="00803D94"/>
    <w:rsid w:val="00805743"/>
    <w:rsid w:val="008074EF"/>
    <w:rsid w:val="00812A6F"/>
    <w:rsid w:val="00814B40"/>
    <w:rsid w:val="0082328B"/>
    <w:rsid w:val="00825B14"/>
    <w:rsid w:val="00826F1E"/>
    <w:rsid w:val="00830301"/>
    <w:rsid w:val="00845390"/>
    <w:rsid w:val="00856077"/>
    <w:rsid w:val="00856BF7"/>
    <w:rsid w:val="008606F0"/>
    <w:rsid w:val="00862501"/>
    <w:rsid w:val="008635E4"/>
    <w:rsid w:val="00863A5F"/>
    <w:rsid w:val="00865489"/>
    <w:rsid w:val="0086553D"/>
    <w:rsid w:val="0086612C"/>
    <w:rsid w:val="00870ECF"/>
    <w:rsid w:val="00874FEB"/>
    <w:rsid w:val="008772AC"/>
    <w:rsid w:val="00881D2F"/>
    <w:rsid w:val="00882835"/>
    <w:rsid w:val="00882AA4"/>
    <w:rsid w:val="00883E22"/>
    <w:rsid w:val="00884954"/>
    <w:rsid w:val="00887EC6"/>
    <w:rsid w:val="0089084C"/>
    <w:rsid w:val="00892AC3"/>
    <w:rsid w:val="00893409"/>
    <w:rsid w:val="00896128"/>
    <w:rsid w:val="008A2379"/>
    <w:rsid w:val="008A578E"/>
    <w:rsid w:val="008A7418"/>
    <w:rsid w:val="008B1D83"/>
    <w:rsid w:val="008B5886"/>
    <w:rsid w:val="008B7BCC"/>
    <w:rsid w:val="008C117B"/>
    <w:rsid w:val="008C268C"/>
    <w:rsid w:val="008C50C3"/>
    <w:rsid w:val="008C5C68"/>
    <w:rsid w:val="008C7094"/>
    <w:rsid w:val="008D2B97"/>
    <w:rsid w:val="008D5C36"/>
    <w:rsid w:val="008D6C81"/>
    <w:rsid w:val="008E0047"/>
    <w:rsid w:val="008E1393"/>
    <w:rsid w:val="008E1C99"/>
    <w:rsid w:val="008E374D"/>
    <w:rsid w:val="008E6752"/>
    <w:rsid w:val="008E6CF0"/>
    <w:rsid w:val="008E756C"/>
    <w:rsid w:val="008E7B17"/>
    <w:rsid w:val="008F1439"/>
    <w:rsid w:val="008F32A6"/>
    <w:rsid w:val="008F33E8"/>
    <w:rsid w:val="008F7051"/>
    <w:rsid w:val="008F7E8D"/>
    <w:rsid w:val="0090351A"/>
    <w:rsid w:val="00903F92"/>
    <w:rsid w:val="0090581D"/>
    <w:rsid w:val="00907023"/>
    <w:rsid w:val="00920BF2"/>
    <w:rsid w:val="00923ACF"/>
    <w:rsid w:val="00933621"/>
    <w:rsid w:val="009349A9"/>
    <w:rsid w:val="0095489B"/>
    <w:rsid w:val="00955DBD"/>
    <w:rsid w:val="00956AD0"/>
    <w:rsid w:val="009577C1"/>
    <w:rsid w:val="0096671B"/>
    <w:rsid w:val="00966FB9"/>
    <w:rsid w:val="009720BD"/>
    <w:rsid w:val="00980F9C"/>
    <w:rsid w:val="009830CF"/>
    <w:rsid w:val="0098766E"/>
    <w:rsid w:val="009950E9"/>
    <w:rsid w:val="00997BFB"/>
    <w:rsid w:val="009A1727"/>
    <w:rsid w:val="009A3D46"/>
    <w:rsid w:val="009A464F"/>
    <w:rsid w:val="009A58EE"/>
    <w:rsid w:val="009B1272"/>
    <w:rsid w:val="009B13CD"/>
    <w:rsid w:val="009B635F"/>
    <w:rsid w:val="009C15F3"/>
    <w:rsid w:val="009C6E29"/>
    <w:rsid w:val="009C7721"/>
    <w:rsid w:val="009D1CC5"/>
    <w:rsid w:val="009D39F7"/>
    <w:rsid w:val="009D65DC"/>
    <w:rsid w:val="009E07C2"/>
    <w:rsid w:val="009F72F9"/>
    <w:rsid w:val="009F7D79"/>
    <w:rsid w:val="00A00AF0"/>
    <w:rsid w:val="00A07734"/>
    <w:rsid w:val="00A14B5A"/>
    <w:rsid w:val="00A158D8"/>
    <w:rsid w:val="00A3567F"/>
    <w:rsid w:val="00A35D9D"/>
    <w:rsid w:val="00A37698"/>
    <w:rsid w:val="00A46170"/>
    <w:rsid w:val="00A53AAE"/>
    <w:rsid w:val="00A55657"/>
    <w:rsid w:val="00A62298"/>
    <w:rsid w:val="00A734BF"/>
    <w:rsid w:val="00A73D12"/>
    <w:rsid w:val="00A81D82"/>
    <w:rsid w:val="00A839F9"/>
    <w:rsid w:val="00A90FE9"/>
    <w:rsid w:val="00A92277"/>
    <w:rsid w:val="00A93E33"/>
    <w:rsid w:val="00A944C2"/>
    <w:rsid w:val="00A97340"/>
    <w:rsid w:val="00AA0D66"/>
    <w:rsid w:val="00AA741C"/>
    <w:rsid w:val="00AB21AF"/>
    <w:rsid w:val="00AB2924"/>
    <w:rsid w:val="00AB5767"/>
    <w:rsid w:val="00AB5A87"/>
    <w:rsid w:val="00AB5D42"/>
    <w:rsid w:val="00AC1939"/>
    <w:rsid w:val="00AC5DC3"/>
    <w:rsid w:val="00AD167C"/>
    <w:rsid w:val="00AD17C7"/>
    <w:rsid w:val="00AD361C"/>
    <w:rsid w:val="00AD4027"/>
    <w:rsid w:val="00AD4041"/>
    <w:rsid w:val="00AE216B"/>
    <w:rsid w:val="00AE302B"/>
    <w:rsid w:val="00AE657B"/>
    <w:rsid w:val="00AF4020"/>
    <w:rsid w:val="00AF4FC3"/>
    <w:rsid w:val="00AF607A"/>
    <w:rsid w:val="00B00185"/>
    <w:rsid w:val="00B01A21"/>
    <w:rsid w:val="00B0204C"/>
    <w:rsid w:val="00B074E9"/>
    <w:rsid w:val="00B13AEF"/>
    <w:rsid w:val="00B2078D"/>
    <w:rsid w:val="00B22480"/>
    <w:rsid w:val="00B259DF"/>
    <w:rsid w:val="00B26203"/>
    <w:rsid w:val="00B27D18"/>
    <w:rsid w:val="00B31277"/>
    <w:rsid w:val="00B31B24"/>
    <w:rsid w:val="00B36B21"/>
    <w:rsid w:val="00B66C86"/>
    <w:rsid w:val="00B66FF8"/>
    <w:rsid w:val="00B71A94"/>
    <w:rsid w:val="00B723DF"/>
    <w:rsid w:val="00B7551E"/>
    <w:rsid w:val="00B77913"/>
    <w:rsid w:val="00B85A37"/>
    <w:rsid w:val="00B90BB8"/>
    <w:rsid w:val="00B92EB8"/>
    <w:rsid w:val="00BA1A33"/>
    <w:rsid w:val="00BA1B70"/>
    <w:rsid w:val="00BA3EB3"/>
    <w:rsid w:val="00BA4857"/>
    <w:rsid w:val="00BA4E58"/>
    <w:rsid w:val="00BA5485"/>
    <w:rsid w:val="00BA7074"/>
    <w:rsid w:val="00BB0EA4"/>
    <w:rsid w:val="00BB1821"/>
    <w:rsid w:val="00BB5C0A"/>
    <w:rsid w:val="00BB7829"/>
    <w:rsid w:val="00BC2161"/>
    <w:rsid w:val="00BC5AB3"/>
    <w:rsid w:val="00BC7D14"/>
    <w:rsid w:val="00BD1457"/>
    <w:rsid w:val="00BD4812"/>
    <w:rsid w:val="00BE2A07"/>
    <w:rsid w:val="00BE2AD9"/>
    <w:rsid w:val="00BE612F"/>
    <w:rsid w:val="00BF27FE"/>
    <w:rsid w:val="00BF2964"/>
    <w:rsid w:val="00C03910"/>
    <w:rsid w:val="00C043B3"/>
    <w:rsid w:val="00C0526F"/>
    <w:rsid w:val="00C079AB"/>
    <w:rsid w:val="00C13E62"/>
    <w:rsid w:val="00C14787"/>
    <w:rsid w:val="00C153A2"/>
    <w:rsid w:val="00C17849"/>
    <w:rsid w:val="00C20562"/>
    <w:rsid w:val="00C23A96"/>
    <w:rsid w:val="00C24871"/>
    <w:rsid w:val="00C249C6"/>
    <w:rsid w:val="00C25157"/>
    <w:rsid w:val="00C32CC1"/>
    <w:rsid w:val="00C43A30"/>
    <w:rsid w:val="00C47C53"/>
    <w:rsid w:val="00C51E71"/>
    <w:rsid w:val="00C535C1"/>
    <w:rsid w:val="00C55C8D"/>
    <w:rsid w:val="00C55D24"/>
    <w:rsid w:val="00C573E0"/>
    <w:rsid w:val="00C6483C"/>
    <w:rsid w:val="00C662B8"/>
    <w:rsid w:val="00C67964"/>
    <w:rsid w:val="00C67B64"/>
    <w:rsid w:val="00C70CFF"/>
    <w:rsid w:val="00C718FE"/>
    <w:rsid w:val="00C73D9E"/>
    <w:rsid w:val="00C80ED4"/>
    <w:rsid w:val="00C838D7"/>
    <w:rsid w:val="00C84E79"/>
    <w:rsid w:val="00C8773D"/>
    <w:rsid w:val="00C87ABB"/>
    <w:rsid w:val="00C90ECE"/>
    <w:rsid w:val="00C91AD4"/>
    <w:rsid w:val="00C93CDD"/>
    <w:rsid w:val="00C9463C"/>
    <w:rsid w:val="00C94D2D"/>
    <w:rsid w:val="00C953DF"/>
    <w:rsid w:val="00CA1520"/>
    <w:rsid w:val="00CA3A75"/>
    <w:rsid w:val="00CB566F"/>
    <w:rsid w:val="00CB77F4"/>
    <w:rsid w:val="00CC30BD"/>
    <w:rsid w:val="00CC6181"/>
    <w:rsid w:val="00CC63DF"/>
    <w:rsid w:val="00CD6DAB"/>
    <w:rsid w:val="00CE2D64"/>
    <w:rsid w:val="00CE32ED"/>
    <w:rsid w:val="00CE6198"/>
    <w:rsid w:val="00CF0C61"/>
    <w:rsid w:val="00CF396C"/>
    <w:rsid w:val="00CF6230"/>
    <w:rsid w:val="00D01C6A"/>
    <w:rsid w:val="00D0202A"/>
    <w:rsid w:val="00D052BF"/>
    <w:rsid w:val="00D055E6"/>
    <w:rsid w:val="00D07803"/>
    <w:rsid w:val="00D07F02"/>
    <w:rsid w:val="00D13147"/>
    <w:rsid w:val="00D15BEE"/>
    <w:rsid w:val="00D221A3"/>
    <w:rsid w:val="00D25908"/>
    <w:rsid w:val="00D31CD0"/>
    <w:rsid w:val="00D326F3"/>
    <w:rsid w:val="00D4687A"/>
    <w:rsid w:val="00D5082B"/>
    <w:rsid w:val="00D54141"/>
    <w:rsid w:val="00D5559F"/>
    <w:rsid w:val="00D56C31"/>
    <w:rsid w:val="00D5715A"/>
    <w:rsid w:val="00D61971"/>
    <w:rsid w:val="00D67710"/>
    <w:rsid w:val="00D71687"/>
    <w:rsid w:val="00D73551"/>
    <w:rsid w:val="00D74813"/>
    <w:rsid w:val="00D90002"/>
    <w:rsid w:val="00DA30BC"/>
    <w:rsid w:val="00DA36C8"/>
    <w:rsid w:val="00DB4150"/>
    <w:rsid w:val="00DB456F"/>
    <w:rsid w:val="00DB6050"/>
    <w:rsid w:val="00DC19C6"/>
    <w:rsid w:val="00DC1E7D"/>
    <w:rsid w:val="00DC2C34"/>
    <w:rsid w:val="00DC4E62"/>
    <w:rsid w:val="00DC7129"/>
    <w:rsid w:val="00DD3285"/>
    <w:rsid w:val="00DD7378"/>
    <w:rsid w:val="00DF27DA"/>
    <w:rsid w:val="00DF3A74"/>
    <w:rsid w:val="00DF5A22"/>
    <w:rsid w:val="00E02232"/>
    <w:rsid w:val="00E130F1"/>
    <w:rsid w:val="00E17923"/>
    <w:rsid w:val="00E253E5"/>
    <w:rsid w:val="00E32453"/>
    <w:rsid w:val="00E331B3"/>
    <w:rsid w:val="00E37BF7"/>
    <w:rsid w:val="00E4658F"/>
    <w:rsid w:val="00E47DAC"/>
    <w:rsid w:val="00E50561"/>
    <w:rsid w:val="00E53CE6"/>
    <w:rsid w:val="00E543DB"/>
    <w:rsid w:val="00E54A67"/>
    <w:rsid w:val="00E576BB"/>
    <w:rsid w:val="00E619C9"/>
    <w:rsid w:val="00E63EB4"/>
    <w:rsid w:val="00E71329"/>
    <w:rsid w:val="00E80F2E"/>
    <w:rsid w:val="00E8363B"/>
    <w:rsid w:val="00E86D06"/>
    <w:rsid w:val="00E87CF3"/>
    <w:rsid w:val="00E9229D"/>
    <w:rsid w:val="00E92383"/>
    <w:rsid w:val="00E93EF4"/>
    <w:rsid w:val="00E95B96"/>
    <w:rsid w:val="00E9798F"/>
    <w:rsid w:val="00E97F48"/>
    <w:rsid w:val="00EA1B3A"/>
    <w:rsid w:val="00EA2109"/>
    <w:rsid w:val="00EA2A3E"/>
    <w:rsid w:val="00EA2CEF"/>
    <w:rsid w:val="00EA30C1"/>
    <w:rsid w:val="00EA6B31"/>
    <w:rsid w:val="00EA7C18"/>
    <w:rsid w:val="00EC0DA9"/>
    <w:rsid w:val="00EC6769"/>
    <w:rsid w:val="00ED1CE1"/>
    <w:rsid w:val="00ED4D4E"/>
    <w:rsid w:val="00EE0C1F"/>
    <w:rsid w:val="00EE13C0"/>
    <w:rsid w:val="00EE371A"/>
    <w:rsid w:val="00EE4E54"/>
    <w:rsid w:val="00EE6B82"/>
    <w:rsid w:val="00EF0221"/>
    <w:rsid w:val="00EF052E"/>
    <w:rsid w:val="00EF1D20"/>
    <w:rsid w:val="00EF473D"/>
    <w:rsid w:val="00EF6D7F"/>
    <w:rsid w:val="00EF7347"/>
    <w:rsid w:val="00EF76F3"/>
    <w:rsid w:val="00F044BC"/>
    <w:rsid w:val="00F07AF0"/>
    <w:rsid w:val="00F10641"/>
    <w:rsid w:val="00F13E1C"/>
    <w:rsid w:val="00F13ECF"/>
    <w:rsid w:val="00F15D88"/>
    <w:rsid w:val="00F164D0"/>
    <w:rsid w:val="00F26CD0"/>
    <w:rsid w:val="00F32D51"/>
    <w:rsid w:val="00F359D3"/>
    <w:rsid w:val="00F37AFE"/>
    <w:rsid w:val="00F41950"/>
    <w:rsid w:val="00F42274"/>
    <w:rsid w:val="00F436BB"/>
    <w:rsid w:val="00F525C7"/>
    <w:rsid w:val="00F545BF"/>
    <w:rsid w:val="00F6157E"/>
    <w:rsid w:val="00F61B2D"/>
    <w:rsid w:val="00F61DF4"/>
    <w:rsid w:val="00F64DFC"/>
    <w:rsid w:val="00F67720"/>
    <w:rsid w:val="00F678C9"/>
    <w:rsid w:val="00F71B56"/>
    <w:rsid w:val="00F7273A"/>
    <w:rsid w:val="00F80576"/>
    <w:rsid w:val="00F83063"/>
    <w:rsid w:val="00F873B3"/>
    <w:rsid w:val="00FA2ECD"/>
    <w:rsid w:val="00FA2FC1"/>
    <w:rsid w:val="00FA3286"/>
    <w:rsid w:val="00FA42B9"/>
    <w:rsid w:val="00FA755A"/>
    <w:rsid w:val="00FA7BE3"/>
    <w:rsid w:val="00FB2B0F"/>
    <w:rsid w:val="00FB4F6B"/>
    <w:rsid w:val="00FB5FE1"/>
    <w:rsid w:val="00FB6611"/>
    <w:rsid w:val="00FB7EEE"/>
    <w:rsid w:val="00FC3598"/>
    <w:rsid w:val="00FD13E5"/>
    <w:rsid w:val="00FD1CDA"/>
    <w:rsid w:val="00FD5A47"/>
    <w:rsid w:val="00FD696C"/>
    <w:rsid w:val="00FE1632"/>
    <w:rsid w:val="00FE2992"/>
    <w:rsid w:val="00FE5827"/>
    <w:rsid w:val="00FE5F30"/>
    <w:rsid w:val="00FE625E"/>
    <w:rsid w:val="00FE7473"/>
    <w:rsid w:val="00FF0874"/>
    <w:rsid w:val="00FF3CCB"/>
    <w:rsid w:val="00FF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BF90B6C"/>
  <w15:docId w15:val="{DA512EC5-77F7-4EAD-9A57-A69D8BCCB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BD7"/>
    <w:pPr>
      <w:spacing w:after="240" w:line="264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3B49"/>
    <w:pPr>
      <w:keepNext/>
      <w:spacing w:before="240" w:after="480"/>
      <w:outlineLvl w:val="0"/>
    </w:pPr>
    <w:rPr>
      <w:b/>
      <w:color w:val="7F4098"/>
      <w:sz w:val="5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1D83"/>
    <w:pPr>
      <w:keepNext/>
      <w:spacing w:before="240" w:after="180"/>
      <w:outlineLvl w:val="1"/>
    </w:pPr>
    <w:rPr>
      <w:b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B49"/>
    <w:pPr>
      <w:keepNext/>
      <w:spacing w:after="8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4FC1"/>
    <w:pPr>
      <w:keepNext/>
      <w:spacing w:after="4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436BB"/>
    <w:pPr>
      <w:keepNext/>
      <w:spacing w:after="0"/>
      <w:outlineLvl w:val="4"/>
    </w:pPr>
    <w:rPr>
      <w:i/>
      <w:noProof/>
      <w:color w:val="008F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87C"/>
    <w:pPr>
      <w:tabs>
        <w:tab w:val="center" w:pos="4513"/>
        <w:tab w:val="right" w:pos="9026"/>
      </w:tabs>
    </w:pPr>
    <w:rPr>
      <w:sz w:val="18"/>
    </w:rPr>
  </w:style>
  <w:style w:type="character" w:customStyle="1" w:styleId="HeaderChar">
    <w:name w:val="Header Char"/>
    <w:link w:val="Header"/>
    <w:uiPriority w:val="99"/>
    <w:rsid w:val="007C187C"/>
    <w:rPr>
      <w:rFonts w:ascii="Arial" w:hAnsi="Arial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unhideWhenUsed/>
    <w:rsid w:val="007D199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199A"/>
    <w:rPr>
      <w:sz w:val="24"/>
      <w:szCs w:val="22"/>
      <w:lang w:eastAsia="en-US" w:bidi="he-IL"/>
    </w:rPr>
  </w:style>
  <w:style w:type="character" w:styleId="PageNumber">
    <w:name w:val="page number"/>
    <w:uiPriority w:val="99"/>
    <w:unhideWhenUsed/>
    <w:rsid w:val="007068BA"/>
    <w:rPr>
      <w:rFonts w:ascii="Arial" w:hAnsi="Arial"/>
      <w:b/>
      <w:color w:val="7F4098"/>
      <w:sz w:val="22"/>
    </w:rPr>
  </w:style>
  <w:style w:type="character" w:customStyle="1" w:styleId="Heading2Char">
    <w:name w:val="Heading 2 Char"/>
    <w:link w:val="Heading2"/>
    <w:uiPriority w:val="9"/>
    <w:rsid w:val="008B1D83"/>
    <w:rPr>
      <w:rFonts w:ascii="Arial" w:hAnsi="Arial"/>
      <w:b/>
      <w:sz w:val="34"/>
      <w:szCs w:val="22"/>
      <w:lang w:eastAsia="en-US" w:bidi="he-IL"/>
    </w:rPr>
  </w:style>
  <w:style w:type="character" w:customStyle="1" w:styleId="Heading3Char">
    <w:name w:val="Heading 3 Char"/>
    <w:link w:val="Heading3"/>
    <w:uiPriority w:val="9"/>
    <w:rsid w:val="007C3B49"/>
    <w:rPr>
      <w:rFonts w:ascii="Arial" w:hAnsi="Arial"/>
      <w:b/>
      <w:sz w:val="24"/>
      <w:szCs w:val="22"/>
      <w:lang w:eastAsia="en-US" w:bidi="he-IL"/>
    </w:rPr>
  </w:style>
  <w:style w:type="character" w:customStyle="1" w:styleId="Heading4Char">
    <w:name w:val="Heading 4 Char"/>
    <w:link w:val="Heading4"/>
    <w:uiPriority w:val="9"/>
    <w:rsid w:val="002C4FC1"/>
    <w:rPr>
      <w:rFonts w:ascii="Arial" w:hAnsi="Arial"/>
      <w:b/>
      <w:i/>
      <w:sz w:val="22"/>
      <w:szCs w:val="22"/>
      <w:lang w:eastAsia="en-US" w:bidi="he-IL"/>
    </w:rPr>
  </w:style>
  <w:style w:type="character" w:customStyle="1" w:styleId="Heading5Char">
    <w:name w:val="Heading 5 Char"/>
    <w:link w:val="Heading5"/>
    <w:uiPriority w:val="9"/>
    <w:rsid w:val="00F436BB"/>
    <w:rPr>
      <w:i/>
      <w:noProof/>
      <w:color w:val="008FD1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7C3B49"/>
    <w:rPr>
      <w:rFonts w:ascii="Arial" w:hAnsi="Arial"/>
      <w:b/>
      <w:color w:val="7F4098"/>
      <w:sz w:val="54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qFormat/>
    <w:rsid w:val="00805743"/>
    <w:pPr>
      <w:numPr>
        <w:numId w:val="12"/>
      </w:numPr>
      <w:ind w:left="397" w:hanging="397"/>
    </w:pPr>
    <w:rPr>
      <w:noProof/>
    </w:rPr>
  </w:style>
  <w:style w:type="paragraph" w:customStyle="1" w:styleId="Bulletlist2">
    <w:name w:val="Bullet list 2"/>
    <w:basedOn w:val="Normal"/>
    <w:qFormat/>
    <w:rsid w:val="00805743"/>
    <w:pPr>
      <w:numPr>
        <w:numId w:val="13"/>
      </w:numPr>
      <w:ind w:left="794" w:hanging="397"/>
    </w:pPr>
    <w:rPr>
      <w:noProof/>
    </w:rPr>
  </w:style>
  <w:style w:type="paragraph" w:customStyle="1" w:styleId="Bulletlist3">
    <w:name w:val="Bullet list 3"/>
    <w:basedOn w:val="Normal"/>
    <w:qFormat/>
    <w:rsid w:val="00805743"/>
    <w:pPr>
      <w:numPr>
        <w:numId w:val="14"/>
      </w:numPr>
      <w:ind w:left="1191" w:hanging="397"/>
    </w:pPr>
    <w:rPr>
      <w:noProof/>
    </w:rPr>
  </w:style>
  <w:style w:type="paragraph" w:customStyle="1" w:styleId="TableandChartNote">
    <w:name w:val="Table and Chart Note"/>
    <w:basedOn w:val="Normal"/>
    <w:qFormat/>
    <w:rsid w:val="007068BA"/>
    <w:pPr>
      <w:spacing w:before="60"/>
    </w:pPr>
    <w:rPr>
      <w:b/>
      <w:noProof/>
      <w:color w:val="7F4098"/>
      <w:sz w:val="20"/>
      <w:szCs w:val="20"/>
    </w:rPr>
  </w:style>
  <w:style w:type="table" w:customStyle="1" w:styleId="HMPPSTable">
    <w:name w:val="HMPPS Table"/>
    <w:basedOn w:val="TableNormal"/>
    <w:uiPriority w:val="99"/>
    <w:rsid w:val="008F1439"/>
    <w:rPr>
      <w:rFonts w:ascii="Arial" w:hAnsi="Arial"/>
      <w:sz w:val="22"/>
    </w:rPr>
    <w:tblPr>
      <w:tblBorders>
        <w:top w:val="single" w:sz="4" w:space="0" w:color="7F4098"/>
        <w:left w:val="single" w:sz="4" w:space="0" w:color="7F4098"/>
        <w:bottom w:val="single" w:sz="4" w:space="0" w:color="7F4098"/>
        <w:right w:val="single" w:sz="4" w:space="0" w:color="7F4098"/>
        <w:insideH w:val="single" w:sz="4" w:space="0" w:color="7F4098"/>
        <w:insideV w:val="single" w:sz="4" w:space="0" w:color="7F4098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F4098"/>
          <w:left w:val="single" w:sz="4" w:space="0" w:color="7F4098"/>
          <w:bottom w:val="single" w:sz="4" w:space="0" w:color="7F4098"/>
          <w:right w:val="single" w:sz="4" w:space="0" w:color="7F4098"/>
          <w:insideH w:val="single" w:sz="4" w:space="0" w:color="7F4098"/>
          <w:insideV w:val="single" w:sz="4" w:space="0" w:color="7F4098"/>
          <w:tl2br w:val="nil"/>
          <w:tr2bl w:val="nil"/>
        </w:tcBorders>
        <w:shd w:val="clear" w:color="auto" w:fill="7F4098"/>
      </w:tcPr>
    </w:tblStylePr>
  </w:style>
  <w:style w:type="paragraph" w:customStyle="1" w:styleId="TableText">
    <w:name w:val="Table Text"/>
    <w:basedOn w:val="Normal"/>
    <w:qFormat/>
    <w:rsid w:val="00C718FE"/>
    <w:pPr>
      <w:spacing w:after="0"/>
    </w:pPr>
  </w:style>
  <w:style w:type="table" w:customStyle="1" w:styleId="HMPPSBox">
    <w:name w:val="HMPPS Box"/>
    <w:basedOn w:val="TableNormal"/>
    <w:uiPriority w:val="99"/>
    <w:rsid w:val="008F1439"/>
    <w:rPr>
      <w:rFonts w:ascii="Arial" w:hAnsi="Arial"/>
      <w:sz w:val="22"/>
    </w:rPr>
    <w:tblPr>
      <w:tblBorders>
        <w:top w:val="single" w:sz="4" w:space="0" w:color="7F4098"/>
        <w:left w:val="single" w:sz="4" w:space="0" w:color="7F4098"/>
        <w:bottom w:val="single" w:sz="4" w:space="0" w:color="7F4098"/>
        <w:right w:val="single" w:sz="4" w:space="0" w:color="7F4098"/>
      </w:tblBorders>
      <w:tblCellMar>
        <w:top w:w="142" w:type="dxa"/>
        <w:left w:w="113" w:type="dxa"/>
        <w:bottom w:w="142" w:type="dxa"/>
        <w:right w:w="113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3434F4"/>
    <w:pPr>
      <w:tabs>
        <w:tab w:val="right" w:leader="dot" w:pos="9469"/>
      </w:tabs>
      <w:spacing w:before="240" w:after="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8E1C99"/>
    <w:pPr>
      <w:tabs>
        <w:tab w:val="right" w:leader="dot" w:pos="9469"/>
      </w:tabs>
      <w:spacing w:before="120" w:after="0"/>
      <w:ind w:left="397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qFormat/>
    <w:rsid w:val="00647394"/>
    <w:pPr>
      <w:spacing w:before="240" w:after="480"/>
    </w:pPr>
    <w:rPr>
      <w:b/>
      <w:color w:val="7F4098"/>
      <w:sz w:val="54"/>
      <w:szCs w:val="50"/>
    </w:rPr>
  </w:style>
  <w:style w:type="paragraph" w:customStyle="1" w:styleId="CoverDate">
    <w:name w:val="Cover Date"/>
    <w:basedOn w:val="Normal"/>
    <w:qFormat/>
    <w:rsid w:val="009B13CD"/>
    <w:pPr>
      <w:spacing w:before="240"/>
    </w:pPr>
    <w:rPr>
      <w:sz w:val="32"/>
      <w:szCs w:val="28"/>
    </w:rPr>
  </w:style>
  <w:style w:type="paragraph" w:customStyle="1" w:styleId="CoverTitle">
    <w:name w:val="Cover Title"/>
    <w:basedOn w:val="Normal"/>
    <w:qFormat/>
    <w:rsid w:val="009B13CD"/>
    <w:pPr>
      <w:spacing w:line="240" w:lineRule="auto"/>
    </w:pPr>
    <w:rPr>
      <w:b/>
      <w:sz w:val="80"/>
      <w:szCs w:val="88"/>
    </w:rPr>
  </w:style>
  <w:style w:type="paragraph" w:customStyle="1" w:styleId="CoverAuthor">
    <w:name w:val="Cover Author"/>
    <w:basedOn w:val="Normal"/>
    <w:qFormat/>
    <w:rsid w:val="009B13CD"/>
    <w:rPr>
      <w:sz w:val="40"/>
      <w:szCs w:val="28"/>
    </w:rPr>
  </w:style>
  <w:style w:type="paragraph" w:customStyle="1" w:styleId="InnerCoverTitle">
    <w:name w:val="Inner Cover Title"/>
    <w:basedOn w:val="Normal"/>
    <w:qFormat/>
    <w:rsid w:val="009B13CD"/>
    <w:rPr>
      <w:b/>
      <w:sz w:val="60"/>
    </w:rPr>
  </w:style>
  <w:style w:type="paragraph" w:customStyle="1" w:styleId="AppendixHeading">
    <w:name w:val="Appendix Heading"/>
    <w:basedOn w:val="Normal"/>
    <w:qFormat/>
    <w:rsid w:val="00647394"/>
    <w:pPr>
      <w:keepNext/>
      <w:spacing w:before="240" w:after="480"/>
    </w:pPr>
    <w:rPr>
      <w:b/>
      <w:color w:val="7F4098"/>
      <w:sz w:val="5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styleId="ListParagraph">
    <w:name w:val="List Paragraph"/>
    <w:aliases w:val="Dot pt,No Spacing1,List Paragraph1,List Paragraph Char Char Char,Indicator Text,Bullet 1,Numbered Para 1,Bullet Points,MAIN CONTENT,List Paragraph12,Bullet Style,F5 List Paragraph,OBC Bullet,List Paragraph11,Colorful List - Accent 11,L,L1"/>
    <w:basedOn w:val="Normal"/>
    <w:link w:val="ListParagraphChar"/>
    <w:uiPriority w:val="34"/>
    <w:qFormat/>
    <w:rsid w:val="00A90FE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3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 w:bidi="ar-SA"/>
    </w:rPr>
  </w:style>
  <w:style w:type="paragraph" w:customStyle="1" w:styleId="Default">
    <w:name w:val="Default"/>
    <w:rsid w:val="00073CFC"/>
    <w:pPr>
      <w:autoSpaceDE w:val="0"/>
      <w:autoSpaceDN w:val="0"/>
      <w:adjustRightInd w:val="0"/>
    </w:pPr>
    <w:rPr>
      <w:rFonts w:ascii="Acumin Pro Light" w:hAnsi="Acumin Pro Light" w:cs="Acumin Pro Light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022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2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232"/>
    <w:rPr>
      <w:rFonts w:ascii="Arial" w:hAnsi="Arial"/>
      <w:lang w:eastAsia="en-US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2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232"/>
    <w:rPr>
      <w:rFonts w:ascii="Arial" w:hAnsi="Arial"/>
      <w:b/>
      <w:bCs/>
      <w:lang w:eastAsia="en-US" w:bidi="he-IL"/>
    </w:rPr>
  </w:style>
  <w:style w:type="paragraph" w:styleId="TOCHeading">
    <w:name w:val="TOC Heading"/>
    <w:basedOn w:val="Heading1"/>
    <w:next w:val="Normal"/>
    <w:uiPriority w:val="39"/>
    <w:unhideWhenUsed/>
    <w:qFormat/>
    <w:rsid w:val="003047D1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3467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72E0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A7BE3"/>
    <w:rPr>
      <w:color w:val="954F72" w:themeColor="followedHyperlink"/>
      <w:u w:val="single"/>
    </w:rPr>
  </w:style>
  <w:style w:type="character" w:customStyle="1" w:styleId="ListParagraphChar">
    <w:name w:val="List Paragraph Char"/>
    <w:aliases w:val="Dot pt Char,No Spacing1 Char,List Paragraph1 Char,List Paragraph Char Char Char Char,Indicator Text Char,Bullet 1 Char,Numbered Para 1 Char,Bullet Points Char,MAIN CONTENT Char,List Paragraph12 Char,Bullet Style Char,OBC Bullet Char"/>
    <w:link w:val="ListParagraph"/>
    <w:uiPriority w:val="34"/>
    <w:qFormat/>
    <w:locked/>
    <w:rsid w:val="008E756C"/>
    <w:rPr>
      <w:rFonts w:ascii="Arial" w:hAnsi="Arial"/>
      <w:sz w:val="24"/>
      <w:szCs w:val="22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2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9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8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7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8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3.xml"/><Relationship Id="rId21" Type="http://schemas.openxmlformats.org/officeDocument/2006/relationships/diagramColors" Target="diagrams/colors2.xml"/><Relationship Id="rId42" Type="http://schemas.openxmlformats.org/officeDocument/2006/relationships/diagramData" Target="diagrams/data5.xml"/><Relationship Id="rId47" Type="http://schemas.openxmlformats.org/officeDocument/2006/relationships/hyperlink" Target="https://www.barnardos.org.uk/invisible-walls-accord-toolkit" TargetMode="External"/><Relationship Id="rId63" Type="http://schemas.openxmlformats.org/officeDocument/2006/relationships/hyperlink" Target="mailto:proofofconcept@justice.gov.uk" TargetMode="External"/><Relationship Id="rId68" Type="http://schemas.openxmlformats.org/officeDocument/2006/relationships/diagramColors" Target="diagrams/colors8.xml"/><Relationship Id="rId84" Type="http://schemas.microsoft.com/office/2007/relationships/diagramDrawing" Target="diagrams/drawing11.xml"/><Relationship Id="rId89" Type="http://schemas.microsoft.com/office/2007/relationships/diagramDrawing" Target="diagrams/drawing12.xml"/><Relationship Id="rId112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hyperlink" Target="mailto:jo@samaritans.org" TargetMode="External"/><Relationship Id="rId107" Type="http://schemas.openxmlformats.org/officeDocument/2006/relationships/hyperlink" Target="mailto:Carolyn.Griffiths@justice.gov.uk" TargetMode="External"/><Relationship Id="rId11" Type="http://schemas.openxmlformats.org/officeDocument/2006/relationships/image" Target="media/image4.jpeg"/><Relationship Id="rId24" Type="http://schemas.openxmlformats.org/officeDocument/2006/relationships/diagramLayout" Target="diagrams/layout3.xml"/><Relationship Id="rId32" Type="http://schemas.openxmlformats.org/officeDocument/2006/relationships/hyperlink" Target="mailto:bent.bars.project@gmail.com" TargetMode="External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diagramColors" Target="diagrams/colors5.xml"/><Relationship Id="rId53" Type="http://schemas.openxmlformats.org/officeDocument/2006/relationships/diagramQuickStyle" Target="diagrams/quickStyle6.xml"/><Relationship Id="rId58" Type="http://schemas.openxmlformats.org/officeDocument/2006/relationships/diagramQuickStyle" Target="diagrams/quickStyle7.xml"/><Relationship Id="rId66" Type="http://schemas.openxmlformats.org/officeDocument/2006/relationships/diagramLayout" Target="diagrams/layout8.xml"/><Relationship Id="rId74" Type="http://schemas.microsoft.com/office/2007/relationships/diagramDrawing" Target="diagrams/drawing9.xml"/><Relationship Id="rId79" Type="http://schemas.microsoft.com/office/2007/relationships/diagramDrawing" Target="diagrams/drawing10.xml"/><Relationship Id="rId87" Type="http://schemas.openxmlformats.org/officeDocument/2006/relationships/diagramQuickStyle" Target="diagrams/quickStyle12.xml"/><Relationship Id="rId102" Type="http://schemas.openxmlformats.org/officeDocument/2006/relationships/hyperlink" Target="mailto:Jane.foulner@justice.gov.uk" TargetMode="External"/><Relationship Id="rId110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8.jpeg"/><Relationship Id="rId82" Type="http://schemas.openxmlformats.org/officeDocument/2006/relationships/diagramQuickStyle" Target="diagrams/quickStyle11.xml"/><Relationship Id="rId90" Type="http://schemas.openxmlformats.org/officeDocument/2006/relationships/hyperlink" Target="mailto:info@offendersfamilieshelpline.org" TargetMode="External"/><Relationship Id="rId95" Type="http://schemas.openxmlformats.org/officeDocument/2006/relationships/hyperlink" Target="mailto:steve.mcginty@justice.gov.uk" TargetMode="External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hyperlink" Target="mailto:info@naopv.com" TargetMode="External"/><Relationship Id="rId35" Type="http://schemas.openxmlformats.org/officeDocument/2006/relationships/hyperlink" Target="https://www.gov.uk/government/news/landmark-review-places-family-ties-at-the-heart-of-prison-reform" TargetMode="External"/><Relationship Id="rId43" Type="http://schemas.openxmlformats.org/officeDocument/2006/relationships/diagramLayout" Target="diagrams/layout5.xml"/><Relationship Id="rId48" Type="http://schemas.openxmlformats.org/officeDocument/2006/relationships/image" Target="media/image6.jpeg"/><Relationship Id="rId56" Type="http://schemas.openxmlformats.org/officeDocument/2006/relationships/diagramData" Target="diagrams/data7.xml"/><Relationship Id="rId64" Type="http://schemas.openxmlformats.org/officeDocument/2006/relationships/hyperlink" Target="https://www.iomcymru.org.uk/" TargetMode="External"/><Relationship Id="rId69" Type="http://schemas.microsoft.com/office/2007/relationships/diagramDrawing" Target="diagrams/drawing8.xml"/><Relationship Id="rId77" Type="http://schemas.openxmlformats.org/officeDocument/2006/relationships/diagramQuickStyle" Target="diagrams/quickStyle10.xml"/><Relationship Id="rId100" Type="http://schemas.openxmlformats.org/officeDocument/2006/relationships/hyperlink" Target="mailto:sarah.howse@justice.gov.uk" TargetMode="External"/><Relationship Id="rId105" Type="http://schemas.openxmlformats.org/officeDocument/2006/relationships/hyperlink" Target="mailto:kevin.penny1@justice.gov.uk" TargetMode="External"/><Relationship Id="rId113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diagramData" Target="diagrams/data6.xml"/><Relationship Id="rId72" Type="http://schemas.openxmlformats.org/officeDocument/2006/relationships/diagramQuickStyle" Target="diagrams/quickStyle9.xml"/><Relationship Id="rId80" Type="http://schemas.openxmlformats.org/officeDocument/2006/relationships/diagramData" Target="diagrams/data11.xml"/><Relationship Id="rId85" Type="http://schemas.openxmlformats.org/officeDocument/2006/relationships/diagramData" Target="diagrams/data12.xml"/><Relationship Id="rId93" Type="http://schemas.openxmlformats.org/officeDocument/2006/relationships/hyperlink" Target="https://www.gov.uk/help-with-prison-visits" TargetMode="External"/><Relationship Id="rId98" Type="http://schemas.openxmlformats.org/officeDocument/2006/relationships/hyperlink" Target="mailto:mark.lewis01@justice.gov.uk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33" Type="http://schemas.openxmlformats.org/officeDocument/2006/relationships/hyperlink" Target="http://www.wales.nhs.uk/sitesplus/888/page/88504" TargetMode="External"/><Relationship Id="rId38" Type="http://schemas.openxmlformats.org/officeDocument/2006/relationships/diagramLayout" Target="diagrams/layout4.xml"/><Relationship Id="rId46" Type="http://schemas.microsoft.com/office/2007/relationships/diagramDrawing" Target="diagrams/drawing5.xml"/><Relationship Id="rId59" Type="http://schemas.openxmlformats.org/officeDocument/2006/relationships/diagramColors" Target="diagrams/colors7.xml"/><Relationship Id="rId67" Type="http://schemas.openxmlformats.org/officeDocument/2006/relationships/diagramQuickStyle" Target="diagrams/quickStyle8.xml"/><Relationship Id="rId103" Type="http://schemas.openxmlformats.org/officeDocument/2006/relationships/hyperlink" Target="mailto:nicola.floyd@justice.gov.uk" TargetMode="External"/><Relationship Id="rId108" Type="http://schemas.openxmlformats.org/officeDocument/2006/relationships/header" Target="header4.xml"/><Relationship Id="rId20" Type="http://schemas.openxmlformats.org/officeDocument/2006/relationships/diagramQuickStyle" Target="diagrams/quickStyle2.xml"/><Relationship Id="rId41" Type="http://schemas.microsoft.com/office/2007/relationships/diagramDrawing" Target="diagrams/drawing4.xml"/><Relationship Id="rId54" Type="http://schemas.openxmlformats.org/officeDocument/2006/relationships/diagramColors" Target="diagrams/colors6.xml"/><Relationship Id="rId62" Type="http://schemas.openxmlformats.org/officeDocument/2006/relationships/image" Target="media/image9.jpeg"/><Relationship Id="rId70" Type="http://schemas.openxmlformats.org/officeDocument/2006/relationships/diagramData" Target="diagrams/data9.xml"/><Relationship Id="rId75" Type="http://schemas.openxmlformats.org/officeDocument/2006/relationships/diagramData" Target="diagrams/data10.xml"/><Relationship Id="rId83" Type="http://schemas.openxmlformats.org/officeDocument/2006/relationships/diagramColors" Target="diagrams/colors11.xml"/><Relationship Id="rId88" Type="http://schemas.openxmlformats.org/officeDocument/2006/relationships/diagramColors" Target="diagrams/colors12.xml"/><Relationship Id="rId91" Type="http://schemas.openxmlformats.org/officeDocument/2006/relationships/hyperlink" Target="mailto:helpline@prisonadvice.org.uk" TargetMode="External"/><Relationship Id="rId96" Type="http://schemas.openxmlformats.org/officeDocument/2006/relationships/hyperlink" Target="mailto:Matthew.Taylor@justice.gov.uk" TargetMode="External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hyperlink" Target="https://www.nicco.org.uk/directory-of-services/hmp-yoi-parc-family-and-significant-others-strategy-document-2018" TargetMode="External"/><Relationship Id="rId36" Type="http://schemas.openxmlformats.org/officeDocument/2006/relationships/hyperlink" Target="https://www.gov.uk/government/news/review-finds-family-ties-utterly-indispensable-to-rehabilitation-of-female-offenders" TargetMode="External"/><Relationship Id="rId49" Type="http://schemas.openxmlformats.org/officeDocument/2006/relationships/image" Target="media/image7.jpeg"/><Relationship Id="rId57" Type="http://schemas.openxmlformats.org/officeDocument/2006/relationships/diagramLayout" Target="diagrams/layout7.xml"/><Relationship Id="rId106" Type="http://schemas.openxmlformats.org/officeDocument/2006/relationships/hyperlink" Target="mailto:emma.winston@justice.gov.uk" TargetMode="External"/><Relationship Id="rId114" Type="http://schemas.openxmlformats.org/officeDocument/2006/relationships/theme" Target="theme/theme1.xml"/><Relationship Id="rId10" Type="http://schemas.openxmlformats.org/officeDocument/2006/relationships/header" Target="header3.xml"/><Relationship Id="rId31" Type="http://schemas.openxmlformats.org/officeDocument/2006/relationships/hyperlink" Target="mailto:kevin.jeffries@prisonerspenfriends.org" TargetMode="External"/><Relationship Id="rId44" Type="http://schemas.openxmlformats.org/officeDocument/2006/relationships/diagramQuickStyle" Target="diagrams/quickStyle5.xml"/><Relationship Id="rId52" Type="http://schemas.openxmlformats.org/officeDocument/2006/relationships/diagramLayout" Target="diagrams/layout6.xml"/><Relationship Id="rId60" Type="http://schemas.microsoft.com/office/2007/relationships/diagramDrawing" Target="diagrams/drawing7.xml"/><Relationship Id="rId65" Type="http://schemas.openxmlformats.org/officeDocument/2006/relationships/diagramData" Target="diagrams/data8.xml"/><Relationship Id="rId73" Type="http://schemas.openxmlformats.org/officeDocument/2006/relationships/diagramColors" Target="diagrams/colors9.xml"/><Relationship Id="rId78" Type="http://schemas.openxmlformats.org/officeDocument/2006/relationships/diagramColors" Target="diagrams/colors10.xml"/><Relationship Id="rId81" Type="http://schemas.openxmlformats.org/officeDocument/2006/relationships/diagramLayout" Target="diagrams/layout11.xml"/><Relationship Id="rId86" Type="http://schemas.openxmlformats.org/officeDocument/2006/relationships/diagramLayout" Target="diagrams/layout12.xml"/><Relationship Id="rId94" Type="http://schemas.openxmlformats.org/officeDocument/2006/relationships/hyperlink" Target="mailto:sharon.dobson01@justice.gov.uk" TargetMode="External"/><Relationship Id="rId99" Type="http://schemas.openxmlformats.org/officeDocument/2006/relationships/hyperlink" Target="mailto:claire.parker@justice.gov.uk" TargetMode="External"/><Relationship Id="rId101" Type="http://schemas.openxmlformats.org/officeDocument/2006/relationships/hyperlink" Target="mailto:angharad.forshaw@justice.gov.uk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9" Type="http://schemas.openxmlformats.org/officeDocument/2006/relationships/diagramQuickStyle" Target="diagrams/quickStyle4.xml"/><Relationship Id="rId109" Type="http://schemas.openxmlformats.org/officeDocument/2006/relationships/header" Target="header5.xml"/><Relationship Id="rId34" Type="http://schemas.openxmlformats.org/officeDocument/2006/relationships/hyperlink" Target="https://gov.wales/supporting-those-risk-re-offending" TargetMode="External"/><Relationship Id="rId50" Type="http://schemas.openxmlformats.org/officeDocument/2006/relationships/hyperlink" Target="http://www.gov.uk/prison-visits" TargetMode="External"/><Relationship Id="rId55" Type="http://schemas.microsoft.com/office/2007/relationships/diagramDrawing" Target="diagrams/drawing6.xml"/><Relationship Id="rId76" Type="http://schemas.openxmlformats.org/officeDocument/2006/relationships/diagramLayout" Target="diagrams/layout10.xml"/><Relationship Id="rId97" Type="http://schemas.openxmlformats.org/officeDocument/2006/relationships/hyperlink" Target="mailto:julie.cox1@justice.gov.uk" TargetMode="External"/><Relationship Id="rId104" Type="http://schemas.openxmlformats.org/officeDocument/2006/relationships/hyperlink" Target="mailto:Carolyn.Clark@justice.gov.uk" TargetMode="External"/><Relationship Id="rId7" Type="http://schemas.openxmlformats.org/officeDocument/2006/relationships/endnotes" Target="endnotes.xml"/><Relationship Id="rId71" Type="http://schemas.openxmlformats.org/officeDocument/2006/relationships/diagramLayout" Target="diagrams/layout9.xml"/><Relationship Id="rId92" Type="http://schemas.openxmlformats.org/officeDocument/2006/relationships/hyperlink" Target="mailto:info@ffops.org.uk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Qo61A\AppData\Local\Temp\47\HMPPS-in-Wales-Report-Template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5_3">
  <dgm:title val=""/>
  <dgm:desc val=""/>
  <dgm:catLst>
    <dgm:cat type="accent5" pri="11300"/>
  </dgm:catLst>
  <dgm:styleLbl name="node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shade val="80000"/>
      </a:schemeClr>
      <a:schemeClr val="accent5">
        <a:tint val="7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/>
    <dgm:txEffectClrLst/>
  </dgm:styleLbl>
  <dgm:styleLbl name="ln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9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8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FD0403-B777-4AA6-B340-8B8002A6D638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0B2FC76-B3DD-4859-97E4-18E6AC3789A4}">
      <dgm:prSet phldrT="[Text]"/>
      <dgm:spPr/>
      <dgm:t>
        <a:bodyPr/>
        <a:lstStyle/>
        <a:p>
          <a:r>
            <a:rPr lang="en-GB"/>
            <a:t>Mae'r berthynas </a:t>
          </a:r>
          <a:r>
            <a:rPr lang="en-GB">
              <a:latin typeface="Calibri" panose="020F0502020204030204" pitchFamily="34" charset="0"/>
              <a:cs typeface="Calibri" panose="020F0502020204030204" pitchFamily="34" charset="0"/>
            </a:rPr>
            <a:t>â theulu a chyfeillion yn bwysig iawn</a:t>
          </a:r>
          <a:endParaRPr lang="en-GB"/>
        </a:p>
      </dgm:t>
    </dgm:pt>
    <dgm:pt modelId="{91821B9E-F4AF-4624-9403-FDC72D54B616}" type="parTrans" cxnId="{674D6177-5675-4AB6-A82C-1BEE7BF7B7E8}">
      <dgm:prSet/>
      <dgm:spPr/>
      <dgm:t>
        <a:bodyPr/>
        <a:lstStyle/>
        <a:p>
          <a:endParaRPr lang="en-GB"/>
        </a:p>
      </dgm:t>
    </dgm:pt>
    <dgm:pt modelId="{3D4B6554-AF7F-4C51-9A2A-0FD1F338D506}" type="sibTrans" cxnId="{674D6177-5675-4AB6-A82C-1BEE7BF7B7E8}">
      <dgm:prSet/>
      <dgm:spPr/>
      <dgm:t>
        <a:bodyPr/>
        <a:lstStyle/>
        <a:p>
          <a:endParaRPr lang="en-GB"/>
        </a:p>
      </dgm:t>
    </dgm:pt>
    <dgm:pt modelId="{D011D1C2-428D-4F98-B136-D0C4CE6F3C5F}">
      <dgm:prSet/>
      <dgm:spPr/>
      <dgm:t>
        <a:bodyPr/>
        <a:lstStyle/>
        <a:p>
          <a:pPr algn="just"/>
          <a:r>
            <a:rPr lang="en-GB"/>
            <a:t>Gwneud mwy i wrando ar deuluoedd a chyfeillion</a:t>
          </a:r>
        </a:p>
      </dgm:t>
    </dgm:pt>
    <dgm:pt modelId="{6C9174D0-661B-449C-9709-3F14850AE5DB}" type="parTrans" cxnId="{AEA8F862-2C0A-4FC1-ADDC-EB6BEDF3A713}">
      <dgm:prSet/>
      <dgm:spPr/>
      <dgm:t>
        <a:bodyPr/>
        <a:lstStyle/>
        <a:p>
          <a:endParaRPr lang="en-GB"/>
        </a:p>
      </dgm:t>
    </dgm:pt>
    <dgm:pt modelId="{C02E35EB-241B-42D5-AF19-4AC511EA69BB}" type="sibTrans" cxnId="{AEA8F862-2C0A-4FC1-ADDC-EB6BEDF3A713}">
      <dgm:prSet/>
      <dgm:spPr/>
      <dgm:t>
        <a:bodyPr/>
        <a:lstStyle/>
        <a:p>
          <a:endParaRPr lang="en-GB"/>
        </a:p>
      </dgm:t>
    </dgm:pt>
    <dgm:pt modelId="{C9CB636A-E040-4285-BA09-DBA57B4CCF98}">
      <dgm:prSet phldrT="[Text]"/>
      <dgm:spPr/>
      <dgm:t>
        <a:bodyPr/>
        <a:lstStyle/>
        <a:p>
          <a:pPr algn="just"/>
          <a:r>
            <a:rPr lang="en-GB"/>
            <a:t>Cychwyn mentrau fel clybiau gwaith cartref, swyddogion teulu arweiniol a diwrnodau difyr i'r teulu</a:t>
          </a:r>
        </a:p>
      </dgm:t>
    </dgm:pt>
    <dgm:pt modelId="{6D9225FE-C594-4E5C-B304-B35F09AAB7FD}" type="parTrans" cxnId="{6F414411-77E1-46FE-8D5F-205D202AC77A}">
      <dgm:prSet/>
      <dgm:spPr/>
      <dgm:t>
        <a:bodyPr/>
        <a:lstStyle/>
        <a:p>
          <a:endParaRPr lang="en-GB"/>
        </a:p>
      </dgm:t>
    </dgm:pt>
    <dgm:pt modelId="{2C6DBCD9-D75C-4FD7-B865-E982165BE20D}" type="sibTrans" cxnId="{6F414411-77E1-46FE-8D5F-205D202AC77A}">
      <dgm:prSet/>
      <dgm:spPr/>
      <dgm:t>
        <a:bodyPr/>
        <a:lstStyle/>
        <a:p>
          <a:endParaRPr lang="en-GB"/>
        </a:p>
      </dgm:t>
    </dgm:pt>
    <dgm:pt modelId="{13DB32FE-91D3-4D62-A18C-E6FB864A0139}">
      <dgm:prSet phldrT="[Text]"/>
      <dgm:spPr/>
      <dgm:t>
        <a:bodyPr/>
        <a:lstStyle/>
        <a:p>
          <a:pPr algn="just"/>
          <a:r>
            <a:rPr lang="en-GB"/>
            <a:t>Cydweithio mwy yn HMPPS yng Nghymru i ddarparu mwy o gefnogaeth</a:t>
          </a:r>
        </a:p>
      </dgm:t>
    </dgm:pt>
    <dgm:pt modelId="{7636C7DC-8DD0-4AAC-A8FA-45FC83D4D05A}" type="parTrans" cxnId="{A06391B8-79A2-4D6F-885C-978E1BFBAAF1}">
      <dgm:prSet/>
      <dgm:spPr/>
      <dgm:t>
        <a:bodyPr/>
        <a:lstStyle/>
        <a:p>
          <a:endParaRPr lang="en-GB"/>
        </a:p>
      </dgm:t>
    </dgm:pt>
    <dgm:pt modelId="{770FF7A0-B800-4261-AE36-B6ACE0BBAFFB}" type="sibTrans" cxnId="{A06391B8-79A2-4D6F-885C-978E1BFBAAF1}">
      <dgm:prSet/>
      <dgm:spPr/>
      <dgm:t>
        <a:bodyPr/>
        <a:lstStyle/>
        <a:p>
          <a:endParaRPr lang="en-GB"/>
        </a:p>
      </dgm:t>
    </dgm:pt>
    <dgm:pt modelId="{943EBBB9-A12E-4BAB-A727-64895016D582}">
      <dgm:prSet phldrT="[Text]"/>
      <dgm:spPr/>
      <dgm:t>
        <a:bodyPr/>
        <a:lstStyle/>
        <a:p>
          <a:pPr algn="just"/>
          <a:r>
            <a:rPr lang="en-GB"/>
            <a:t>Mae arnom ni eisiau helpu pobl i feithrin perthynas ddiogel a chefnogol gydag aelodau o'u teulu a chyfeillion</a:t>
          </a:r>
        </a:p>
      </dgm:t>
    </dgm:pt>
    <dgm:pt modelId="{221B549F-22E1-493D-B9EA-5A4B9A1B9389}" type="parTrans" cxnId="{B28FA7D5-2577-46D3-A9ED-01E4B8E60C20}">
      <dgm:prSet/>
      <dgm:spPr/>
      <dgm:t>
        <a:bodyPr/>
        <a:lstStyle/>
        <a:p>
          <a:endParaRPr lang="en-GB"/>
        </a:p>
      </dgm:t>
    </dgm:pt>
    <dgm:pt modelId="{EC62FBD3-6866-45A3-B954-520AE1BC5D22}" type="sibTrans" cxnId="{B28FA7D5-2577-46D3-A9ED-01E4B8E60C20}">
      <dgm:prSet/>
      <dgm:spPr/>
      <dgm:t>
        <a:bodyPr/>
        <a:lstStyle/>
        <a:p>
          <a:endParaRPr lang="en-GB"/>
        </a:p>
      </dgm:t>
    </dgm:pt>
    <dgm:pt modelId="{A4ADA748-E4CA-4BAD-9C87-800AC212EBA0}">
      <dgm:prSet phldrT="[Text]"/>
      <dgm:spPr/>
      <dgm:t>
        <a:bodyPr/>
        <a:lstStyle/>
        <a:p>
          <a:pPr algn="just"/>
          <a:r>
            <a:rPr lang="en-GB"/>
            <a:t>Gall perthynas gref rhwng troseddwyr a'r bobl sy'n annwyl iddyn nhw helpu i wneud pobl yn fwy diogel ac yn llai tebyg o aildroseddu</a:t>
          </a:r>
        </a:p>
      </dgm:t>
    </dgm:pt>
    <dgm:pt modelId="{96D2EB2F-04D4-42A0-8631-7B94F4C4A924}" type="parTrans" cxnId="{BD5A68FE-D387-40DD-AE95-026E832509D3}">
      <dgm:prSet/>
      <dgm:spPr/>
      <dgm:t>
        <a:bodyPr/>
        <a:lstStyle/>
        <a:p>
          <a:endParaRPr lang="en-GB"/>
        </a:p>
      </dgm:t>
    </dgm:pt>
    <dgm:pt modelId="{FCE90827-28E3-41A5-95A5-509E2F3DF517}" type="sibTrans" cxnId="{BD5A68FE-D387-40DD-AE95-026E832509D3}">
      <dgm:prSet/>
      <dgm:spPr/>
      <dgm:t>
        <a:bodyPr/>
        <a:lstStyle/>
        <a:p>
          <a:endParaRPr lang="en-GB"/>
        </a:p>
      </dgm:t>
    </dgm:pt>
    <dgm:pt modelId="{4BDFE013-307E-490C-A9CA-F42FEEC8F8AA}">
      <dgm:prSet phldrT="[Text]"/>
      <dgm:spPr/>
      <dgm:t>
        <a:bodyPr/>
        <a:lstStyle/>
        <a:p>
          <a:r>
            <a:rPr lang="en-GB"/>
            <a:t>Eleni rydym yn bwriadu:</a:t>
          </a:r>
        </a:p>
      </dgm:t>
    </dgm:pt>
    <dgm:pt modelId="{AD735FEF-4C5D-489C-9939-52EC30129946}" type="parTrans" cxnId="{334FB71A-D86E-4F22-BC14-0C65AF44A8F1}">
      <dgm:prSet/>
      <dgm:spPr/>
      <dgm:t>
        <a:bodyPr/>
        <a:lstStyle/>
        <a:p>
          <a:endParaRPr lang="en-GB"/>
        </a:p>
      </dgm:t>
    </dgm:pt>
    <dgm:pt modelId="{6E22B341-776B-4237-9FB6-7624D63400AD}" type="sibTrans" cxnId="{334FB71A-D86E-4F22-BC14-0C65AF44A8F1}">
      <dgm:prSet/>
      <dgm:spPr/>
      <dgm:t>
        <a:bodyPr/>
        <a:lstStyle/>
        <a:p>
          <a:endParaRPr lang="en-GB"/>
        </a:p>
      </dgm:t>
    </dgm:pt>
    <dgm:pt modelId="{03BAD373-9F68-4AA3-8E11-3D4BB4CD1AD6}">
      <dgm:prSet phldrT="[Text]"/>
      <dgm:spPr/>
      <dgm:t>
        <a:bodyPr/>
        <a:lstStyle/>
        <a:p>
          <a:r>
            <a:rPr lang="en-GB"/>
            <a:t>Byddwn hefyd yn gosod safonau clir mewn 4 maes:</a:t>
          </a:r>
        </a:p>
      </dgm:t>
    </dgm:pt>
    <dgm:pt modelId="{DC99BADA-E4DB-417B-A5CA-F5635FEB769B}" type="parTrans" cxnId="{DBF57E43-7294-4CB4-BA65-E217AE724103}">
      <dgm:prSet/>
      <dgm:spPr/>
      <dgm:t>
        <a:bodyPr/>
        <a:lstStyle/>
        <a:p>
          <a:endParaRPr lang="en-GB"/>
        </a:p>
      </dgm:t>
    </dgm:pt>
    <dgm:pt modelId="{C2F5119B-E4D5-4482-B8D4-484AC42FC5EC}" type="sibTrans" cxnId="{DBF57E43-7294-4CB4-BA65-E217AE724103}">
      <dgm:prSet/>
      <dgm:spPr/>
      <dgm:t>
        <a:bodyPr/>
        <a:lstStyle/>
        <a:p>
          <a:endParaRPr lang="en-GB"/>
        </a:p>
      </dgm:t>
    </dgm:pt>
    <dgm:pt modelId="{D0455138-C8FD-4701-A619-55189871128F}">
      <dgm:prSet phldrT="[Text]"/>
      <dgm:spPr/>
      <dgm:t>
        <a:bodyPr/>
        <a:lstStyle/>
        <a:p>
          <a:pPr algn="just"/>
          <a:r>
            <a:rPr lang="en-GB"/>
            <a:t>Sut rydym yn gweithio gyda'n partneriaid</a:t>
          </a:r>
        </a:p>
      </dgm:t>
    </dgm:pt>
    <dgm:pt modelId="{EC36B47A-7FD7-4D7C-907A-8C6B713C68D4}" type="parTrans" cxnId="{ECD5467B-D0C1-4EE3-A3DD-071EA0DD3DB9}">
      <dgm:prSet/>
      <dgm:spPr/>
      <dgm:t>
        <a:bodyPr/>
        <a:lstStyle/>
        <a:p>
          <a:endParaRPr lang="en-GB"/>
        </a:p>
      </dgm:t>
    </dgm:pt>
    <dgm:pt modelId="{0983FD00-8D1E-4886-98B5-E885498D6817}" type="sibTrans" cxnId="{ECD5467B-D0C1-4EE3-A3DD-071EA0DD3DB9}">
      <dgm:prSet/>
      <dgm:spPr/>
      <dgm:t>
        <a:bodyPr/>
        <a:lstStyle/>
        <a:p>
          <a:endParaRPr lang="en-GB"/>
        </a:p>
      </dgm:t>
    </dgm:pt>
    <dgm:pt modelId="{4A26152A-FCA7-4AED-9CE0-5D0FAB952AE2}">
      <dgm:prSet phldrT="[Text]"/>
      <dgm:spPr/>
      <dgm:t>
        <a:bodyPr/>
        <a:lstStyle/>
        <a:p>
          <a:pPr algn="just"/>
          <a:r>
            <a:rPr lang="en-GB"/>
            <a:t>Sut rydym yn cefnogi'r berthynas rhwng troseddwyr a'u teuluoedd a'u cyfeillion yn ystod eu cyfnod yn y carchar neu dan ofal y gwasanaeth prawf</a:t>
          </a:r>
        </a:p>
      </dgm:t>
    </dgm:pt>
    <dgm:pt modelId="{9DE4CE72-4CF7-49E5-AA44-4915F1EBC32A}" type="parTrans" cxnId="{39FD1CE5-FCCF-458B-BA9A-0E8C2734CB09}">
      <dgm:prSet/>
      <dgm:spPr/>
      <dgm:t>
        <a:bodyPr/>
        <a:lstStyle/>
        <a:p>
          <a:endParaRPr lang="en-GB"/>
        </a:p>
      </dgm:t>
    </dgm:pt>
    <dgm:pt modelId="{9E601803-748A-4186-9EC9-A7C6B083B514}" type="sibTrans" cxnId="{39FD1CE5-FCCF-458B-BA9A-0E8C2734CB09}">
      <dgm:prSet/>
      <dgm:spPr/>
      <dgm:t>
        <a:bodyPr/>
        <a:lstStyle/>
        <a:p>
          <a:endParaRPr lang="en-GB"/>
        </a:p>
      </dgm:t>
    </dgm:pt>
    <dgm:pt modelId="{9E7188AF-F93D-4334-9268-FDC67A665CDF}">
      <dgm:prSet phldrT="[Text]"/>
      <dgm:spPr/>
      <dgm:t>
        <a:bodyPr/>
        <a:lstStyle/>
        <a:p>
          <a:pPr algn="just"/>
          <a:r>
            <a:rPr lang="en-GB"/>
            <a:t>Sut rydym yn helpu pobl nad oes ganddyn nhw berthynas gref </a:t>
          </a:r>
          <a:r>
            <a:rPr lang="en-GB">
              <a:latin typeface="Calibri" panose="020F0502020204030204" pitchFamily="34" charset="0"/>
              <a:cs typeface="Calibri" panose="020F0502020204030204" pitchFamily="34" charset="0"/>
            </a:rPr>
            <a:t>â'u teulu</a:t>
          </a:r>
          <a:r>
            <a:rPr lang="en-GB"/>
            <a:t> na chyfeillion agos</a:t>
          </a:r>
        </a:p>
      </dgm:t>
    </dgm:pt>
    <dgm:pt modelId="{62A1C88F-ADA0-4973-9DF8-E13A2EFE3F26}" type="parTrans" cxnId="{9A2F4BF6-6597-4CB9-A20C-0903B55B38AA}">
      <dgm:prSet/>
      <dgm:spPr/>
      <dgm:t>
        <a:bodyPr/>
        <a:lstStyle/>
        <a:p>
          <a:endParaRPr lang="en-GB"/>
        </a:p>
      </dgm:t>
    </dgm:pt>
    <dgm:pt modelId="{36BE623E-9939-446E-948F-A1BBAEFB7B49}" type="sibTrans" cxnId="{9A2F4BF6-6597-4CB9-A20C-0903B55B38AA}">
      <dgm:prSet/>
      <dgm:spPr/>
      <dgm:t>
        <a:bodyPr/>
        <a:lstStyle/>
        <a:p>
          <a:endParaRPr lang="en-GB"/>
        </a:p>
      </dgm:t>
    </dgm:pt>
    <dgm:pt modelId="{7AD3F064-0D91-4704-B639-C3AAF9129FB6}">
      <dgm:prSet phldrT="[Text]"/>
      <dgm:spPr/>
      <dgm:t>
        <a:bodyPr/>
        <a:lstStyle/>
        <a:p>
          <a:pPr algn="just"/>
          <a:r>
            <a:rPr lang="en-GB"/>
            <a:t>Amgylchedd y carchar ac ymweliadau</a:t>
          </a:r>
        </a:p>
      </dgm:t>
    </dgm:pt>
    <dgm:pt modelId="{CC0C5904-9F70-48FD-AA07-41E8E86EDB79}" type="parTrans" cxnId="{F8F30527-E4FA-480C-A3AB-8E2549879326}">
      <dgm:prSet/>
      <dgm:spPr/>
      <dgm:t>
        <a:bodyPr/>
        <a:lstStyle/>
        <a:p>
          <a:endParaRPr lang="en-GB"/>
        </a:p>
      </dgm:t>
    </dgm:pt>
    <dgm:pt modelId="{467472B0-4CC7-4DCD-AD0C-28231A85D02A}" type="sibTrans" cxnId="{F8F30527-E4FA-480C-A3AB-8E2549879326}">
      <dgm:prSet/>
      <dgm:spPr/>
      <dgm:t>
        <a:bodyPr/>
        <a:lstStyle/>
        <a:p>
          <a:endParaRPr lang="en-GB"/>
        </a:p>
      </dgm:t>
    </dgm:pt>
    <dgm:pt modelId="{84B116DF-FF08-49EC-BD67-72FAD192B650}">
      <dgm:prSet phldrT="[Text]"/>
      <dgm:spPr/>
      <dgm:t>
        <a:bodyPr/>
        <a:lstStyle/>
        <a:p>
          <a:pPr algn="just"/>
          <a:r>
            <a:rPr lang="en-GB"/>
            <a:t>Mae hyn yn cynnwys ffrindiau, perthnasau drwy waed a chyrff statudol - unrhyw un sy'n gefn ichi</a:t>
          </a:r>
        </a:p>
      </dgm:t>
    </dgm:pt>
    <dgm:pt modelId="{92245320-5681-4BBE-A331-EDFC8262289C}" type="parTrans" cxnId="{7608F2FF-CC35-4C4B-81F0-357336CD7EDB}">
      <dgm:prSet/>
      <dgm:spPr/>
      <dgm:t>
        <a:bodyPr/>
        <a:lstStyle/>
        <a:p>
          <a:endParaRPr lang="en-US"/>
        </a:p>
      </dgm:t>
    </dgm:pt>
    <dgm:pt modelId="{EC25A767-898D-4972-885E-466B0B92F084}" type="sibTrans" cxnId="{7608F2FF-CC35-4C4B-81F0-357336CD7EDB}">
      <dgm:prSet/>
      <dgm:spPr/>
      <dgm:t>
        <a:bodyPr/>
        <a:lstStyle/>
        <a:p>
          <a:endParaRPr lang="en-US"/>
        </a:p>
      </dgm:t>
    </dgm:pt>
    <dgm:pt modelId="{EDC4BE76-741D-472A-8282-46A92CF5FDDA}" type="pres">
      <dgm:prSet presAssocID="{CDFD0403-B777-4AA6-B340-8B8002A6D63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08BCF573-DCBD-4459-BE4D-74E90C013FD4}" type="pres">
      <dgm:prSet presAssocID="{30B2FC76-B3DD-4859-97E4-18E6AC3789A4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D4D1A1C-0406-4E18-98C2-DAFEF20F801B}" type="pres">
      <dgm:prSet presAssocID="{30B2FC76-B3DD-4859-97E4-18E6AC3789A4}" presName="childText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AD60B93-6170-4BD0-932D-41C491F1737A}" type="pres">
      <dgm:prSet presAssocID="{4BDFE013-307E-490C-A9CA-F42FEEC8F8AA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E9E3019-91C4-43D3-9547-B745A2A141CA}" type="pres">
      <dgm:prSet presAssocID="{4BDFE013-307E-490C-A9CA-F42FEEC8F8AA}" presName="childText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A03FA71-50B2-4D40-8996-613E36166B4F}" type="pres">
      <dgm:prSet presAssocID="{03BAD373-9F68-4AA3-8E11-3D4BB4CD1AD6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B4EF4F9-3862-49A6-8D58-D155A7199DB5}" type="pres">
      <dgm:prSet presAssocID="{03BAD373-9F68-4AA3-8E11-3D4BB4CD1AD6}" presName="childText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F3AFC39-FF8D-4AA3-99A7-98DDCCA60C81}" type="presOf" srcId="{4A26152A-FCA7-4AED-9CE0-5D0FAB952AE2}" destId="{7B4EF4F9-3862-49A6-8D58-D155A7199DB5}" srcOrd="0" destOrd="2" presId="urn:microsoft.com/office/officeart/2005/8/layout/vList2"/>
    <dgm:cxn modelId="{404E940D-6782-4700-9EB4-16C3BBAAADD2}" type="presOf" srcId="{9E7188AF-F93D-4334-9268-FDC67A665CDF}" destId="{7B4EF4F9-3862-49A6-8D58-D155A7199DB5}" srcOrd="0" destOrd="3" presId="urn:microsoft.com/office/officeart/2005/8/layout/vList2"/>
    <dgm:cxn modelId="{DBF57E43-7294-4CB4-BA65-E217AE724103}" srcId="{CDFD0403-B777-4AA6-B340-8B8002A6D638}" destId="{03BAD373-9F68-4AA3-8E11-3D4BB4CD1AD6}" srcOrd="2" destOrd="0" parTransId="{DC99BADA-E4DB-417B-A5CA-F5635FEB769B}" sibTransId="{C2F5119B-E4D5-4482-B8D4-484AC42FC5EC}"/>
    <dgm:cxn modelId="{BD5A68FE-D387-40DD-AE95-026E832509D3}" srcId="{30B2FC76-B3DD-4859-97E4-18E6AC3789A4}" destId="{A4ADA748-E4CA-4BAD-9C87-800AC212EBA0}" srcOrd="0" destOrd="0" parTransId="{96D2EB2F-04D4-42A0-8631-7B94F4C4A924}" sibTransId="{FCE90827-28E3-41A5-95A5-509E2F3DF517}"/>
    <dgm:cxn modelId="{58AC8402-0846-42D8-AD90-1E34F939979C}" type="presOf" srcId="{03BAD373-9F68-4AA3-8E11-3D4BB4CD1AD6}" destId="{AA03FA71-50B2-4D40-8996-613E36166B4F}" srcOrd="0" destOrd="0" presId="urn:microsoft.com/office/officeart/2005/8/layout/vList2"/>
    <dgm:cxn modelId="{F8F30527-E4FA-480C-A3AB-8E2549879326}" srcId="{03BAD373-9F68-4AA3-8E11-3D4BB4CD1AD6}" destId="{7AD3F064-0D91-4704-B639-C3AAF9129FB6}" srcOrd="1" destOrd="0" parTransId="{CC0C5904-9F70-48FD-AA07-41E8E86EDB79}" sibTransId="{467472B0-4CC7-4DCD-AD0C-28231A85D02A}"/>
    <dgm:cxn modelId="{AEA8F862-2C0A-4FC1-ADDC-EB6BEDF3A713}" srcId="{4BDFE013-307E-490C-A9CA-F42FEEC8F8AA}" destId="{D011D1C2-428D-4F98-B136-D0C4CE6F3C5F}" srcOrd="0" destOrd="0" parTransId="{6C9174D0-661B-449C-9709-3F14850AE5DB}" sibTransId="{C02E35EB-241B-42D5-AF19-4AC511EA69BB}"/>
    <dgm:cxn modelId="{39FD1CE5-FCCF-458B-BA9A-0E8C2734CB09}" srcId="{03BAD373-9F68-4AA3-8E11-3D4BB4CD1AD6}" destId="{4A26152A-FCA7-4AED-9CE0-5D0FAB952AE2}" srcOrd="2" destOrd="0" parTransId="{9DE4CE72-4CF7-49E5-AA44-4915F1EBC32A}" sibTransId="{9E601803-748A-4186-9EC9-A7C6B083B514}"/>
    <dgm:cxn modelId="{1061240E-ED97-46D9-A261-7DFA41D88781}" type="presOf" srcId="{A4ADA748-E4CA-4BAD-9C87-800AC212EBA0}" destId="{0D4D1A1C-0406-4E18-98C2-DAFEF20F801B}" srcOrd="0" destOrd="0" presId="urn:microsoft.com/office/officeart/2005/8/layout/vList2"/>
    <dgm:cxn modelId="{07494918-F804-4D8F-9FDA-1D0D6877A810}" type="presOf" srcId="{4BDFE013-307E-490C-A9CA-F42FEEC8F8AA}" destId="{1AD60B93-6170-4BD0-932D-41C491F1737A}" srcOrd="0" destOrd="0" presId="urn:microsoft.com/office/officeart/2005/8/layout/vList2"/>
    <dgm:cxn modelId="{6F414411-77E1-46FE-8D5F-205D202AC77A}" srcId="{4BDFE013-307E-490C-A9CA-F42FEEC8F8AA}" destId="{C9CB636A-E040-4285-BA09-DBA57B4CCF98}" srcOrd="1" destOrd="0" parTransId="{6D9225FE-C594-4E5C-B304-B35F09AAB7FD}" sibTransId="{2C6DBCD9-D75C-4FD7-B865-E982165BE20D}"/>
    <dgm:cxn modelId="{A06391B8-79A2-4D6F-885C-978E1BFBAAF1}" srcId="{4BDFE013-307E-490C-A9CA-F42FEEC8F8AA}" destId="{13DB32FE-91D3-4D62-A18C-E6FB864A0139}" srcOrd="2" destOrd="0" parTransId="{7636C7DC-8DD0-4AAC-A8FA-45FC83D4D05A}" sibTransId="{770FF7A0-B800-4261-AE36-B6ACE0BBAFFB}"/>
    <dgm:cxn modelId="{5C66F026-F579-45FF-B55D-83388A1B017C}" type="presOf" srcId="{C9CB636A-E040-4285-BA09-DBA57B4CCF98}" destId="{8E9E3019-91C4-43D3-9547-B745A2A141CA}" srcOrd="0" destOrd="1" presId="urn:microsoft.com/office/officeart/2005/8/layout/vList2"/>
    <dgm:cxn modelId="{9A2F4BF6-6597-4CB9-A20C-0903B55B38AA}" srcId="{03BAD373-9F68-4AA3-8E11-3D4BB4CD1AD6}" destId="{9E7188AF-F93D-4334-9268-FDC67A665CDF}" srcOrd="3" destOrd="0" parTransId="{62A1C88F-ADA0-4973-9DF8-E13A2EFE3F26}" sibTransId="{36BE623E-9939-446E-948F-A1BBAEFB7B49}"/>
    <dgm:cxn modelId="{CEC34917-2AF5-4CE8-8FE8-F7EDCFB4E1CE}" type="presOf" srcId="{30B2FC76-B3DD-4859-97E4-18E6AC3789A4}" destId="{08BCF573-DCBD-4459-BE4D-74E90C013FD4}" srcOrd="0" destOrd="0" presId="urn:microsoft.com/office/officeart/2005/8/layout/vList2"/>
    <dgm:cxn modelId="{334FB71A-D86E-4F22-BC14-0C65AF44A8F1}" srcId="{CDFD0403-B777-4AA6-B340-8B8002A6D638}" destId="{4BDFE013-307E-490C-A9CA-F42FEEC8F8AA}" srcOrd="1" destOrd="0" parTransId="{AD735FEF-4C5D-489C-9939-52EC30129946}" sibTransId="{6E22B341-776B-4237-9FB6-7624D63400AD}"/>
    <dgm:cxn modelId="{3B1BF977-7EEA-4027-9870-03A2563B1A5B}" type="presOf" srcId="{D0455138-C8FD-4701-A619-55189871128F}" destId="{7B4EF4F9-3862-49A6-8D58-D155A7199DB5}" srcOrd="0" destOrd="0" presId="urn:microsoft.com/office/officeart/2005/8/layout/vList2"/>
    <dgm:cxn modelId="{40D780DD-0C62-40A7-97B8-795A1039C262}" type="presOf" srcId="{13DB32FE-91D3-4D62-A18C-E6FB864A0139}" destId="{8E9E3019-91C4-43D3-9547-B745A2A141CA}" srcOrd="0" destOrd="2" presId="urn:microsoft.com/office/officeart/2005/8/layout/vList2"/>
    <dgm:cxn modelId="{674D6177-5675-4AB6-A82C-1BEE7BF7B7E8}" srcId="{CDFD0403-B777-4AA6-B340-8B8002A6D638}" destId="{30B2FC76-B3DD-4859-97E4-18E6AC3789A4}" srcOrd="0" destOrd="0" parTransId="{91821B9E-F4AF-4624-9403-FDC72D54B616}" sibTransId="{3D4B6554-AF7F-4C51-9A2A-0FD1F338D506}"/>
    <dgm:cxn modelId="{9868D6D1-2EEF-4A37-B871-1635FEEA188B}" type="presOf" srcId="{D011D1C2-428D-4F98-B136-D0C4CE6F3C5F}" destId="{8E9E3019-91C4-43D3-9547-B745A2A141CA}" srcOrd="0" destOrd="0" presId="urn:microsoft.com/office/officeart/2005/8/layout/vList2"/>
    <dgm:cxn modelId="{EF3ED734-AA52-4EAD-A8DD-0DBE99E888BC}" type="presOf" srcId="{943EBBB9-A12E-4BAB-A727-64895016D582}" destId="{0D4D1A1C-0406-4E18-98C2-DAFEF20F801B}" srcOrd="0" destOrd="2" presId="urn:microsoft.com/office/officeart/2005/8/layout/vList2"/>
    <dgm:cxn modelId="{6C841C49-C7E7-4D3B-A9DC-E937A6992704}" type="presOf" srcId="{CDFD0403-B777-4AA6-B340-8B8002A6D638}" destId="{EDC4BE76-741D-472A-8282-46A92CF5FDDA}" srcOrd="0" destOrd="0" presId="urn:microsoft.com/office/officeart/2005/8/layout/vList2"/>
    <dgm:cxn modelId="{ECD5467B-D0C1-4EE3-A3DD-071EA0DD3DB9}" srcId="{03BAD373-9F68-4AA3-8E11-3D4BB4CD1AD6}" destId="{D0455138-C8FD-4701-A619-55189871128F}" srcOrd="0" destOrd="0" parTransId="{EC36B47A-7FD7-4D7C-907A-8C6B713C68D4}" sibTransId="{0983FD00-8D1E-4886-98B5-E885498D6817}"/>
    <dgm:cxn modelId="{F4DCCB42-1B00-4662-A4C9-6EB367F14B77}" type="presOf" srcId="{7AD3F064-0D91-4704-B639-C3AAF9129FB6}" destId="{7B4EF4F9-3862-49A6-8D58-D155A7199DB5}" srcOrd="0" destOrd="1" presId="urn:microsoft.com/office/officeart/2005/8/layout/vList2"/>
    <dgm:cxn modelId="{B28FA7D5-2577-46D3-A9ED-01E4B8E60C20}" srcId="{30B2FC76-B3DD-4859-97E4-18E6AC3789A4}" destId="{943EBBB9-A12E-4BAB-A727-64895016D582}" srcOrd="2" destOrd="0" parTransId="{221B549F-22E1-493D-B9EA-5A4B9A1B9389}" sibTransId="{EC62FBD3-6866-45A3-B954-520AE1BC5D22}"/>
    <dgm:cxn modelId="{7608F2FF-CC35-4C4B-81F0-357336CD7EDB}" srcId="{30B2FC76-B3DD-4859-97E4-18E6AC3789A4}" destId="{84B116DF-FF08-49EC-BD67-72FAD192B650}" srcOrd="1" destOrd="0" parTransId="{92245320-5681-4BBE-A331-EDFC8262289C}" sibTransId="{EC25A767-898D-4972-885E-466B0B92F084}"/>
    <dgm:cxn modelId="{5394D6C5-8795-4F40-9670-CE62E0DE1C6A}" type="presOf" srcId="{84B116DF-FF08-49EC-BD67-72FAD192B650}" destId="{0D4D1A1C-0406-4E18-98C2-DAFEF20F801B}" srcOrd="0" destOrd="1" presId="urn:microsoft.com/office/officeart/2005/8/layout/vList2"/>
    <dgm:cxn modelId="{CF2B91AD-453B-4727-9DF8-593C68D63AE6}" type="presParOf" srcId="{EDC4BE76-741D-472A-8282-46A92CF5FDDA}" destId="{08BCF573-DCBD-4459-BE4D-74E90C013FD4}" srcOrd="0" destOrd="0" presId="urn:microsoft.com/office/officeart/2005/8/layout/vList2"/>
    <dgm:cxn modelId="{32E4C078-DFD0-4FFC-AE9F-1778BE4FB1E8}" type="presParOf" srcId="{EDC4BE76-741D-472A-8282-46A92CF5FDDA}" destId="{0D4D1A1C-0406-4E18-98C2-DAFEF20F801B}" srcOrd="1" destOrd="0" presId="urn:microsoft.com/office/officeart/2005/8/layout/vList2"/>
    <dgm:cxn modelId="{C6292BB5-7022-43B8-B5FA-50EE574E24EA}" type="presParOf" srcId="{EDC4BE76-741D-472A-8282-46A92CF5FDDA}" destId="{1AD60B93-6170-4BD0-932D-41C491F1737A}" srcOrd="2" destOrd="0" presId="urn:microsoft.com/office/officeart/2005/8/layout/vList2"/>
    <dgm:cxn modelId="{DB5EEDD1-BDE0-422E-8E5B-905A07906D08}" type="presParOf" srcId="{EDC4BE76-741D-472A-8282-46A92CF5FDDA}" destId="{8E9E3019-91C4-43D3-9547-B745A2A141CA}" srcOrd="3" destOrd="0" presId="urn:microsoft.com/office/officeart/2005/8/layout/vList2"/>
    <dgm:cxn modelId="{86095B3D-7F61-4073-8947-863B939E2932}" type="presParOf" srcId="{EDC4BE76-741D-472A-8282-46A92CF5FDDA}" destId="{AA03FA71-50B2-4D40-8996-613E36166B4F}" srcOrd="4" destOrd="0" presId="urn:microsoft.com/office/officeart/2005/8/layout/vList2"/>
    <dgm:cxn modelId="{53D36079-084F-48EA-AE9A-BD428A88E077}" type="presParOf" srcId="{EDC4BE76-741D-472A-8282-46A92CF5FDDA}" destId="{7B4EF4F9-3862-49A6-8D58-D155A7199DB5}" srcOrd="5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ED9FC759-A323-42F8-94AE-7797EB8D3498}" type="doc">
      <dgm:prSet loTypeId="urn:microsoft.com/office/officeart/2005/8/layout/vList2" loCatId="list" qsTypeId="urn:microsoft.com/office/officeart/2005/8/quickstyle/simple1" qsCatId="simple" csTypeId="urn:microsoft.com/office/officeart/2005/8/colors/accent5_3" csCatId="accent5" phldr="1"/>
      <dgm:spPr/>
      <dgm:t>
        <a:bodyPr/>
        <a:lstStyle/>
        <a:p>
          <a:endParaRPr lang="en-US"/>
        </a:p>
      </dgm:t>
    </dgm:pt>
    <dgm:pt modelId="{C27CE699-46E7-4F88-9F01-DE775A4DC86D}">
      <dgm:prSet phldrT="[Text]"/>
      <dgm:spPr/>
      <dgm:t>
        <a:bodyPr/>
        <a:lstStyle/>
        <a:p>
          <a:r>
            <a:rPr lang="en-US"/>
            <a:t>Sefydlu swyddogion arweiniol ar gyfer teulu a chyfeillion ym mhob carchar, LDU a safle awdurdodedig</a:t>
          </a:r>
        </a:p>
      </dgm:t>
    </dgm:pt>
    <dgm:pt modelId="{2D828DF3-10CF-4B3B-B5AB-8C29F2857740}" type="parTrans" cxnId="{EF15FCED-EC71-4025-B999-77E6C510749E}">
      <dgm:prSet/>
      <dgm:spPr/>
      <dgm:t>
        <a:bodyPr/>
        <a:lstStyle/>
        <a:p>
          <a:endParaRPr lang="en-US"/>
        </a:p>
      </dgm:t>
    </dgm:pt>
    <dgm:pt modelId="{07616319-B09A-40B3-BF0E-F634C909CDC2}" type="sibTrans" cxnId="{EF15FCED-EC71-4025-B999-77E6C510749E}">
      <dgm:prSet/>
      <dgm:spPr/>
      <dgm:t>
        <a:bodyPr/>
        <a:lstStyle/>
        <a:p>
          <a:endParaRPr lang="en-US"/>
        </a:p>
      </dgm:t>
    </dgm:pt>
    <dgm:pt modelId="{7EEDB3D7-7DF6-485D-9A49-2BBED809401B}">
      <dgm:prSet phldrT="[Text]"/>
      <dgm:spPr/>
      <dgm:t>
        <a:bodyPr/>
        <a:lstStyle/>
        <a:p>
          <a:r>
            <a:rPr lang="en-US"/>
            <a:t>Gwneud mwy i helpu pobl i osod targedau ar gyfer meithrin perthynas gyda phobl sy'n bwysig iddynt</a:t>
          </a:r>
        </a:p>
      </dgm:t>
    </dgm:pt>
    <dgm:pt modelId="{B8112A08-FF9D-4474-BA83-F85669B071E7}" type="parTrans" cxnId="{7374C033-4506-4CAD-BEDC-FA0348F5DB90}">
      <dgm:prSet/>
      <dgm:spPr/>
      <dgm:t>
        <a:bodyPr/>
        <a:lstStyle/>
        <a:p>
          <a:endParaRPr lang="en-US"/>
        </a:p>
      </dgm:t>
    </dgm:pt>
    <dgm:pt modelId="{F3FEDC02-3791-41C1-8A5F-DD9F0091E57D}" type="sibTrans" cxnId="{7374C033-4506-4CAD-BEDC-FA0348F5DB90}">
      <dgm:prSet/>
      <dgm:spPr/>
      <dgm:t>
        <a:bodyPr/>
        <a:lstStyle/>
        <a:p>
          <a:endParaRPr lang="en-US"/>
        </a:p>
      </dgm:t>
    </dgm:pt>
    <dgm:pt modelId="{C122F742-7C86-4E48-B230-8C9BDA116C2D}">
      <dgm:prSet/>
      <dgm:spPr/>
      <dgm:t>
        <a:bodyPr/>
        <a:lstStyle/>
        <a:p>
          <a:r>
            <a:rPr lang="en-US"/>
            <a:t>Cefnogi diwrnodau i'r teulu sy'n fwy arloesol mewn carchardai</a:t>
          </a:r>
        </a:p>
      </dgm:t>
    </dgm:pt>
    <dgm:pt modelId="{17D3FA1F-C5BF-4928-B1C2-60E7A17C4DF7}" type="parTrans" cxnId="{1B04C744-4419-4252-9D0F-6ECEB73CBE97}">
      <dgm:prSet/>
      <dgm:spPr/>
      <dgm:t>
        <a:bodyPr/>
        <a:lstStyle/>
        <a:p>
          <a:endParaRPr lang="en-US"/>
        </a:p>
      </dgm:t>
    </dgm:pt>
    <dgm:pt modelId="{8AFFD453-BE15-4845-A5DE-5CB40604D5BD}" type="sibTrans" cxnId="{1B04C744-4419-4252-9D0F-6ECEB73CBE97}">
      <dgm:prSet/>
      <dgm:spPr/>
      <dgm:t>
        <a:bodyPr/>
        <a:lstStyle/>
        <a:p>
          <a:endParaRPr lang="en-US"/>
        </a:p>
      </dgm:t>
    </dgm:pt>
    <dgm:pt modelId="{A1511B4A-D470-4F52-9887-79E482DCB3B3}">
      <dgm:prSet/>
      <dgm:spPr/>
      <dgm:t>
        <a:bodyPr/>
        <a:lstStyle/>
        <a:p>
          <a:r>
            <a:rPr lang="en-US"/>
            <a:t>Sicrhau bod staff carchardai a phrawf yn cyfeirio troseddwyr a'u hanwyliaid at wasanaethau y gallant eu defnyddio</a:t>
          </a:r>
        </a:p>
      </dgm:t>
    </dgm:pt>
    <dgm:pt modelId="{87CCD209-9AA0-4A27-874F-C8B09DCEF727}" type="parTrans" cxnId="{B20AC50A-E76F-4A96-A59E-07DAA4DEA5CB}">
      <dgm:prSet/>
      <dgm:spPr/>
      <dgm:t>
        <a:bodyPr/>
        <a:lstStyle/>
        <a:p>
          <a:endParaRPr lang="en-US"/>
        </a:p>
      </dgm:t>
    </dgm:pt>
    <dgm:pt modelId="{17553C39-BCC8-43B4-A884-040F1B059F34}" type="sibTrans" cxnId="{B20AC50A-E76F-4A96-A59E-07DAA4DEA5CB}">
      <dgm:prSet/>
      <dgm:spPr/>
      <dgm:t>
        <a:bodyPr/>
        <a:lstStyle/>
        <a:p>
          <a:endParaRPr lang="en-US"/>
        </a:p>
      </dgm:t>
    </dgm:pt>
    <dgm:pt modelId="{7A03420B-0579-43B6-B40F-52E48047E613}">
      <dgm:prSet/>
      <dgm:spPr/>
      <dgm:t>
        <a:bodyPr/>
        <a:lstStyle/>
        <a:p>
          <a:r>
            <a:rPr lang="en-US"/>
            <a:t>Codi ymwybyddiaeth y rhai sy'n ysgrifennu adroddiadau cyn-dedfrydu o bwysigrwydd y berthynas </a:t>
          </a:r>
          <a:r>
            <a:rPr lang="en-US">
              <a:latin typeface="Calibri" panose="020F0502020204030204" pitchFamily="34" charset="0"/>
              <a:cs typeface="Calibri" panose="020F0502020204030204" pitchFamily="34" charset="0"/>
            </a:rPr>
            <a:t>â theulu a chyfeillion</a:t>
          </a:r>
          <a:endParaRPr lang="en-US"/>
        </a:p>
      </dgm:t>
    </dgm:pt>
    <dgm:pt modelId="{DB65B8DC-E2A8-40DF-ACCC-003A6036C67E}" type="parTrans" cxnId="{591820AF-EFAA-4B23-83B8-16CCAB1A55EB}">
      <dgm:prSet/>
      <dgm:spPr/>
      <dgm:t>
        <a:bodyPr/>
        <a:lstStyle/>
        <a:p>
          <a:endParaRPr lang="en-US"/>
        </a:p>
      </dgm:t>
    </dgm:pt>
    <dgm:pt modelId="{102874B6-8CB8-4A10-BA25-ACE7A657771E}" type="sibTrans" cxnId="{591820AF-EFAA-4B23-83B8-16CCAB1A55EB}">
      <dgm:prSet/>
      <dgm:spPr/>
      <dgm:t>
        <a:bodyPr/>
        <a:lstStyle/>
        <a:p>
          <a:endParaRPr lang="en-US"/>
        </a:p>
      </dgm:t>
    </dgm:pt>
    <dgm:pt modelId="{CC054A2C-7F1F-4F2E-A92F-9F574FD1176F}">
      <dgm:prSet/>
      <dgm:spPr/>
      <dgm:t>
        <a:bodyPr/>
        <a:lstStyle/>
        <a:p>
          <a:r>
            <a:rPr lang="en-US"/>
            <a:t>Gwneud mwy i feithrin cyswllt rhwng pobl a theulu a chyfeillion sydd hefyd yn y system gyfiawnder troseddol pan fo hynny'n ddiogel ac yn briodol</a:t>
          </a:r>
        </a:p>
      </dgm:t>
    </dgm:pt>
    <dgm:pt modelId="{8EC4FF39-2E42-4810-90C1-0212BD6017A9}" type="parTrans" cxnId="{6A04F02A-6117-45AC-B6C4-3ADCD4EB6B8E}">
      <dgm:prSet/>
      <dgm:spPr/>
      <dgm:t>
        <a:bodyPr/>
        <a:lstStyle/>
        <a:p>
          <a:endParaRPr lang="en-US"/>
        </a:p>
      </dgm:t>
    </dgm:pt>
    <dgm:pt modelId="{37036004-1A9E-46B0-9530-B7EF5079D0C2}" type="sibTrans" cxnId="{6A04F02A-6117-45AC-B6C4-3ADCD4EB6B8E}">
      <dgm:prSet/>
      <dgm:spPr/>
      <dgm:t>
        <a:bodyPr/>
        <a:lstStyle/>
        <a:p>
          <a:endParaRPr lang="en-US"/>
        </a:p>
      </dgm:t>
    </dgm:pt>
    <dgm:pt modelId="{6F04A6B2-412B-4C3D-9B12-8398FA0E5C53}">
      <dgm:prSet/>
      <dgm:spPr/>
      <dgm:t>
        <a:bodyPr/>
        <a:lstStyle/>
        <a:p>
          <a:r>
            <a:rPr lang="en-US"/>
            <a:t>Ystyried trefnu diwrnodau i'r teulu mewn Canolfannau Merched, Safleoedd Awdurdodedig ac Unedau Cyflawni Lleol y Gweasanaeth Prawf</a:t>
          </a:r>
        </a:p>
      </dgm:t>
    </dgm:pt>
    <dgm:pt modelId="{003DA364-7B56-473C-9320-7376374DAA3F}" type="parTrans" cxnId="{4FE711EA-FA09-4604-9D62-C13022408A3B}">
      <dgm:prSet/>
      <dgm:spPr/>
      <dgm:t>
        <a:bodyPr/>
        <a:lstStyle/>
        <a:p>
          <a:endParaRPr lang="en-US"/>
        </a:p>
      </dgm:t>
    </dgm:pt>
    <dgm:pt modelId="{6B4594BA-A3ED-48DE-A4C3-372ECFB1883D}" type="sibTrans" cxnId="{4FE711EA-FA09-4604-9D62-C13022408A3B}">
      <dgm:prSet/>
      <dgm:spPr/>
      <dgm:t>
        <a:bodyPr/>
        <a:lstStyle/>
        <a:p>
          <a:endParaRPr lang="en-US"/>
        </a:p>
      </dgm:t>
    </dgm:pt>
    <dgm:pt modelId="{2E56E144-2E20-4E48-9BDB-94A69DA56A3D}">
      <dgm:prSet/>
      <dgm:spPr/>
      <dgm:t>
        <a:bodyPr/>
        <a:lstStyle/>
        <a:p>
          <a:r>
            <a:rPr lang="en-US"/>
            <a:t>Annog staff i ystyried y clymau </a:t>
          </a:r>
          <a:r>
            <a:rPr lang="en-US">
              <a:latin typeface="Calibri" panose="020F0502020204030204" pitchFamily="34" charset="0"/>
              <a:cs typeface="Calibri" panose="020F0502020204030204" pitchFamily="34" charset="0"/>
            </a:rPr>
            <a:t>â theulu a chyfeillion </a:t>
          </a:r>
          <a:r>
            <a:rPr lang="en-US"/>
            <a:t>wrth gynllunio a goruchwylio dedfrydau</a:t>
          </a:r>
        </a:p>
      </dgm:t>
    </dgm:pt>
    <dgm:pt modelId="{E386A7F1-217B-49D6-84B5-5347F43D49DF}" type="parTrans" cxnId="{BAEE5388-1B03-4D3D-B7AE-028A82EB2156}">
      <dgm:prSet/>
      <dgm:spPr/>
      <dgm:t>
        <a:bodyPr/>
        <a:lstStyle/>
        <a:p>
          <a:endParaRPr lang="en-US"/>
        </a:p>
      </dgm:t>
    </dgm:pt>
    <dgm:pt modelId="{44282D6B-4729-45C9-84DB-2FAE6D0B8867}" type="sibTrans" cxnId="{BAEE5388-1B03-4D3D-B7AE-028A82EB2156}">
      <dgm:prSet/>
      <dgm:spPr/>
      <dgm:t>
        <a:bodyPr/>
        <a:lstStyle/>
        <a:p>
          <a:endParaRPr lang="en-US"/>
        </a:p>
      </dgm:t>
    </dgm:pt>
    <dgm:pt modelId="{2076DFA7-B04A-44E1-8B70-98E3381A40F7}">
      <dgm:prSet/>
      <dgm:spPr/>
      <dgm:t>
        <a:bodyPr/>
        <a:lstStyle/>
        <a:p>
          <a:r>
            <a:rPr lang="en-US"/>
            <a:t>Trefnu mwy o ymweliadau cartref</a:t>
          </a:r>
        </a:p>
      </dgm:t>
    </dgm:pt>
    <dgm:pt modelId="{881FBB58-C409-490D-BD50-FE9F76EF0ED3}" type="parTrans" cxnId="{10483B20-C5E4-4FB1-9C13-FE61D8B79FD4}">
      <dgm:prSet/>
      <dgm:spPr/>
      <dgm:t>
        <a:bodyPr/>
        <a:lstStyle/>
        <a:p>
          <a:endParaRPr lang="en-US"/>
        </a:p>
      </dgm:t>
    </dgm:pt>
    <dgm:pt modelId="{EE44C0F6-2D9B-4B21-9F52-356500A7F72C}" type="sibTrans" cxnId="{10483B20-C5E4-4FB1-9C13-FE61D8B79FD4}">
      <dgm:prSet/>
      <dgm:spPr/>
      <dgm:t>
        <a:bodyPr/>
        <a:lstStyle/>
        <a:p>
          <a:endParaRPr lang="en-US"/>
        </a:p>
      </dgm:t>
    </dgm:pt>
    <dgm:pt modelId="{2AFA336F-A0C6-4DA5-A4F1-C9F53C3F6358}">
      <dgm:prSet phldrT="[Text]"/>
      <dgm:spPr/>
      <dgm:t>
        <a:bodyPr/>
        <a:lstStyle/>
        <a:p>
          <a:r>
            <a:rPr lang="en-US"/>
            <a:t>Cyflwyno clybiau gwaith cartref mewn carchardai</a:t>
          </a:r>
        </a:p>
      </dgm:t>
    </dgm:pt>
    <dgm:pt modelId="{E30E1A09-4839-422E-BC0F-FD3E6B6B5BC8}" type="sibTrans" cxnId="{42CCCA19-EE08-4A65-8671-63EC60AD217F}">
      <dgm:prSet/>
      <dgm:spPr/>
      <dgm:t>
        <a:bodyPr/>
        <a:lstStyle/>
        <a:p>
          <a:endParaRPr lang="en-US"/>
        </a:p>
      </dgm:t>
    </dgm:pt>
    <dgm:pt modelId="{E8985940-B0B4-4B2E-9718-9984972F58CA}" type="parTrans" cxnId="{42CCCA19-EE08-4A65-8671-63EC60AD217F}">
      <dgm:prSet/>
      <dgm:spPr/>
      <dgm:t>
        <a:bodyPr/>
        <a:lstStyle/>
        <a:p>
          <a:endParaRPr lang="en-US"/>
        </a:p>
      </dgm:t>
    </dgm:pt>
    <dgm:pt modelId="{9AED3251-38E1-4D09-A7FE-9B1991B511B4}" type="pres">
      <dgm:prSet presAssocID="{ED9FC759-A323-42F8-94AE-7797EB8D34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D0044E20-E1B7-470D-A23B-D9BCF2A35D61}" type="pres">
      <dgm:prSet presAssocID="{C27CE699-46E7-4F88-9F01-DE775A4DC86D}" presName="parentText" presStyleLbl="node1" presStyleIdx="0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1D85385-7F75-4CFE-ACF4-B187A03A50D0}" type="pres">
      <dgm:prSet presAssocID="{07616319-B09A-40B3-BF0E-F634C909CDC2}" presName="spacer" presStyleCnt="0"/>
      <dgm:spPr/>
    </dgm:pt>
    <dgm:pt modelId="{2A74E4BF-67BD-499D-8CC9-1704F6444B06}" type="pres">
      <dgm:prSet presAssocID="{2AFA336F-A0C6-4DA5-A4F1-C9F53C3F6358}" presName="parentText" presStyleLbl="node1" presStyleIdx="1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A00AD66-D5BC-49BA-B3F8-8280FDAA7E18}" type="pres">
      <dgm:prSet presAssocID="{E30E1A09-4839-422E-BC0F-FD3E6B6B5BC8}" presName="spacer" presStyleCnt="0"/>
      <dgm:spPr/>
    </dgm:pt>
    <dgm:pt modelId="{A8EBF35B-7962-451F-85E5-6D406C172AE8}" type="pres">
      <dgm:prSet presAssocID="{7EEDB3D7-7DF6-485D-9A49-2BBED809401B}" presName="parentText" presStyleLbl="node1" presStyleIdx="2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00BE8B0-98BC-4985-BCCC-9D34040832A9}" type="pres">
      <dgm:prSet presAssocID="{F3FEDC02-3791-41C1-8A5F-DD9F0091E57D}" presName="spacer" presStyleCnt="0"/>
      <dgm:spPr/>
    </dgm:pt>
    <dgm:pt modelId="{233D01EA-FF37-43A7-BFD6-CFF1DCFD232B}" type="pres">
      <dgm:prSet presAssocID="{C122F742-7C86-4E48-B230-8C9BDA116C2D}" presName="parentText" presStyleLbl="node1" presStyleIdx="3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428FE48-D038-4D12-921B-DCBC28E7B2C5}" type="pres">
      <dgm:prSet presAssocID="{8AFFD453-BE15-4845-A5DE-5CB40604D5BD}" presName="spacer" presStyleCnt="0"/>
      <dgm:spPr/>
    </dgm:pt>
    <dgm:pt modelId="{09CB6481-5AE7-4880-9B57-0A12EE9D74B8}" type="pres">
      <dgm:prSet presAssocID="{A1511B4A-D470-4F52-9887-79E482DCB3B3}" presName="parentText" presStyleLbl="node1" presStyleIdx="4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A5F366C-760E-488E-8D92-B1B2C31643DB}" type="pres">
      <dgm:prSet presAssocID="{17553C39-BCC8-43B4-A884-040F1B059F34}" presName="spacer" presStyleCnt="0"/>
      <dgm:spPr/>
    </dgm:pt>
    <dgm:pt modelId="{2933658E-1CC8-4808-80F7-6CE0DCDB408D}" type="pres">
      <dgm:prSet presAssocID="{7A03420B-0579-43B6-B40F-52E48047E613}" presName="parentText" presStyleLbl="node1" presStyleIdx="5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6780939-83A1-405A-AEA3-6177211C06DD}" type="pres">
      <dgm:prSet presAssocID="{102874B6-8CB8-4A10-BA25-ACE7A657771E}" presName="spacer" presStyleCnt="0"/>
      <dgm:spPr/>
    </dgm:pt>
    <dgm:pt modelId="{4A4B9C5A-34DB-496D-8639-D3694E863A70}" type="pres">
      <dgm:prSet presAssocID="{CC054A2C-7F1F-4F2E-A92F-9F574FD1176F}" presName="parentText" presStyleLbl="node1" presStyleIdx="6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891D0C8-30FA-45DA-9E63-103501A96079}" type="pres">
      <dgm:prSet presAssocID="{37036004-1A9E-46B0-9530-B7EF5079D0C2}" presName="spacer" presStyleCnt="0"/>
      <dgm:spPr/>
    </dgm:pt>
    <dgm:pt modelId="{F49C89F6-B9F1-4B74-9B64-EB2EE936FE91}" type="pres">
      <dgm:prSet presAssocID="{6F04A6B2-412B-4C3D-9B12-8398FA0E5C53}" presName="parentText" presStyleLbl="node1" presStyleIdx="7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4DD9C08-BEC0-4F9F-9AE9-97F45B4A4761}" type="pres">
      <dgm:prSet presAssocID="{6B4594BA-A3ED-48DE-A4C3-372ECFB1883D}" presName="spacer" presStyleCnt="0"/>
      <dgm:spPr/>
    </dgm:pt>
    <dgm:pt modelId="{D057BB30-EAEE-48F0-B030-2489956DFDF4}" type="pres">
      <dgm:prSet presAssocID="{2E56E144-2E20-4E48-9BDB-94A69DA56A3D}" presName="parentText" presStyleLbl="node1" presStyleIdx="8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2804343-724D-4364-98D5-C3446B65F2E9}" type="pres">
      <dgm:prSet presAssocID="{44282D6B-4729-45C9-84DB-2FAE6D0B8867}" presName="spacer" presStyleCnt="0"/>
      <dgm:spPr/>
    </dgm:pt>
    <dgm:pt modelId="{1F249594-D1EF-45C1-A1CB-18D1F7F49A89}" type="pres">
      <dgm:prSet presAssocID="{2076DFA7-B04A-44E1-8B70-98E3381A40F7}" presName="parentText" presStyleLbl="node1" presStyleIdx="9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800D964-CAAE-4E64-AFE0-BB62D9C95579}" type="presOf" srcId="{6F04A6B2-412B-4C3D-9B12-8398FA0E5C53}" destId="{F49C89F6-B9F1-4B74-9B64-EB2EE936FE91}" srcOrd="0" destOrd="0" presId="urn:microsoft.com/office/officeart/2005/8/layout/vList2"/>
    <dgm:cxn modelId="{F1003C3B-BEF2-4156-BBB8-2B2B461C5DC6}" type="presOf" srcId="{2AFA336F-A0C6-4DA5-A4F1-C9F53C3F6358}" destId="{2A74E4BF-67BD-499D-8CC9-1704F6444B06}" srcOrd="0" destOrd="0" presId="urn:microsoft.com/office/officeart/2005/8/layout/vList2"/>
    <dgm:cxn modelId="{91E42B42-7E25-4931-B380-612CAB23BCAF}" type="presOf" srcId="{A1511B4A-D470-4F52-9887-79E482DCB3B3}" destId="{09CB6481-5AE7-4880-9B57-0A12EE9D74B8}" srcOrd="0" destOrd="0" presId="urn:microsoft.com/office/officeart/2005/8/layout/vList2"/>
    <dgm:cxn modelId="{EF15FCED-EC71-4025-B999-77E6C510749E}" srcId="{ED9FC759-A323-42F8-94AE-7797EB8D3498}" destId="{C27CE699-46E7-4F88-9F01-DE775A4DC86D}" srcOrd="0" destOrd="0" parTransId="{2D828DF3-10CF-4B3B-B5AB-8C29F2857740}" sibTransId="{07616319-B09A-40B3-BF0E-F634C909CDC2}"/>
    <dgm:cxn modelId="{BAEE5388-1B03-4D3D-B7AE-028A82EB2156}" srcId="{ED9FC759-A323-42F8-94AE-7797EB8D3498}" destId="{2E56E144-2E20-4E48-9BDB-94A69DA56A3D}" srcOrd="8" destOrd="0" parTransId="{E386A7F1-217B-49D6-84B5-5347F43D49DF}" sibTransId="{44282D6B-4729-45C9-84DB-2FAE6D0B8867}"/>
    <dgm:cxn modelId="{3C6F667B-2100-41B7-A044-C50A957F9096}" type="presOf" srcId="{2076DFA7-B04A-44E1-8B70-98E3381A40F7}" destId="{1F249594-D1EF-45C1-A1CB-18D1F7F49A89}" srcOrd="0" destOrd="0" presId="urn:microsoft.com/office/officeart/2005/8/layout/vList2"/>
    <dgm:cxn modelId="{42CCCA19-EE08-4A65-8671-63EC60AD217F}" srcId="{ED9FC759-A323-42F8-94AE-7797EB8D3498}" destId="{2AFA336F-A0C6-4DA5-A4F1-C9F53C3F6358}" srcOrd="1" destOrd="0" parTransId="{E8985940-B0B4-4B2E-9718-9984972F58CA}" sibTransId="{E30E1A09-4839-422E-BC0F-FD3E6B6B5BC8}"/>
    <dgm:cxn modelId="{B20AC50A-E76F-4A96-A59E-07DAA4DEA5CB}" srcId="{ED9FC759-A323-42F8-94AE-7797EB8D3498}" destId="{A1511B4A-D470-4F52-9887-79E482DCB3B3}" srcOrd="4" destOrd="0" parTransId="{87CCD209-9AA0-4A27-874F-C8B09DCEF727}" sibTransId="{17553C39-BCC8-43B4-A884-040F1B059F34}"/>
    <dgm:cxn modelId="{10483B20-C5E4-4FB1-9C13-FE61D8B79FD4}" srcId="{ED9FC759-A323-42F8-94AE-7797EB8D3498}" destId="{2076DFA7-B04A-44E1-8B70-98E3381A40F7}" srcOrd="9" destOrd="0" parTransId="{881FBB58-C409-490D-BD50-FE9F76EF0ED3}" sibTransId="{EE44C0F6-2D9B-4B21-9F52-356500A7F72C}"/>
    <dgm:cxn modelId="{49BD7AC7-DDC8-435E-9D75-641BD62889D0}" type="presOf" srcId="{CC054A2C-7F1F-4F2E-A92F-9F574FD1176F}" destId="{4A4B9C5A-34DB-496D-8639-D3694E863A70}" srcOrd="0" destOrd="0" presId="urn:microsoft.com/office/officeart/2005/8/layout/vList2"/>
    <dgm:cxn modelId="{3333351C-35BE-435F-9C36-51DA64798624}" type="presOf" srcId="{2E56E144-2E20-4E48-9BDB-94A69DA56A3D}" destId="{D057BB30-EAEE-48F0-B030-2489956DFDF4}" srcOrd="0" destOrd="0" presId="urn:microsoft.com/office/officeart/2005/8/layout/vList2"/>
    <dgm:cxn modelId="{94BE3498-8D61-444E-9ABE-2B3149E91E3E}" type="presOf" srcId="{C122F742-7C86-4E48-B230-8C9BDA116C2D}" destId="{233D01EA-FF37-43A7-BFD6-CFF1DCFD232B}" srcOrd="0" destOrd="0" presId="urn:microsoft.com/office/officeart/2005/8/layout/vList2"/>
    <dgm:cxn modelId="{6256D34D-398A-497A-A911-61891D8BDE07}" type="presOf" srcId="{C27CE699-46E7-4F88-9F01-DE775A4DC86D}" destId="{D0044E20-E1B7-470D-A23B-D9BCF2A35D61}" srcOrd="0" destOrd="0" presId="urn:microsoft.com/office/officeart/2005/8/layout/vList2"/>
    <dgm:cxn modelId="{591820AF-EFAA-4B23-83B8-16CCAB1A55EB}" srcId="{ED9FC759-A323-42F8-94AE-7797EB8D3498}" destId="{7A03420B-0579-43B6-B40F-52E48047E613}" srcOrd="5" destOrd="0" parTransId="{DB65B8DC-E2A8-40DF-ACCC-003A6036C67E}" sibTransId="{102874B6-8CB8-4A10-BA25-ACE7A657771E}"/>
    <dgm:cxn modelId="{6A04F02A-6117-45AC-B6C4-3ADCD4EB6B8E}" srcId="{ED9FC759-A323-42F8-94AE-7797EB8D3498}" destId="{CC054A2C-7F1F-4F2E-A92F-9F574FD1176F}" srcOrd="6" destOrd="0" parTransId="{8EC4FF39-2E42-4810-90C1-0212BD6017A9}" sibTransId="{37036004-1A9E-46B0-9530-B7EF5079D0C2}"/>
    <dgm:cxn modelId="{1B04C744-4419-4252-9D0F-6ECEB73CBE97}" srcId="{ED9FC759-A323-42F8-94AE-7797EB8D3498}" destId="{C122F742-7C86-4E48-B230-8C9BDA116C2D}" srcOrd="3" destOrd="0" parTransId="{17D3FA1F-C5BF-4928-B1C2-60E7A17C4DF7}" sibTransId="{8AFFD453-BE15-4845-A5DE-5CB40604D5BD}"/>
    <dgm:cxn modelId="{A0D8EA0D-CFA5-4970-8654-F9FB43ACE071}" type="presOf" srcId="{ED9FC759-A323-42F8-94AE-7797EB8D3498}" destId="{9AED3251-38E1-4D09-A7FE-9B1991B511B4}" srcOrd="0" destOrd="0" presId="urn:microsoft.com/office/officeart/2005/8/layout/vList2"/>
    <dgm:cxn modelId="{30A66F5E-55BB-4672-982B-E2BCD9034DCF}" type="presOf" srcId="{7EEDB3D7-7DF6-485D-9A49-2BBED809401B}" destId="{A8EBF35B-7962-451F-85E5-6D406C172AE8}" srcOrd="0" destOrd="0" presId="urn:microsoft.com/office/officeart/2005/8/layout/vList2"/>
    <dgm:cxn modelId="{7374C033-4506-4CAD-BEDC-FA0348F5DB90}" srcId="{ED9FC759-A323-42F8-94AE-7797EB8D3498}" destId="{7EEDB3D7-7DF6-485D-9A49-2BBED809401B}" srcOrd="2" destOrd="0" parTransId="{B8112A08-FF9D-4474-BA83-F85669B071E7}" sibTransId="{F3FEDC02-3791-41C1-8A5F-DD9F0091E57D}"/>
    <dgm:cxn modelId="{4FE711EA-FA09-4604-9D62-C13022408A3B}" srcId="{ED9FC759-A323-42F8-94AE-7797EB8D3498}" destId="{6F04A6B2-412B-4C3D-9B12-8398FA0E5C53}" srcOrd="7" destOrd="0" parTransId="{003DA364-7B56-473C-9320-7376374DAA3F}" sibTransId="{6B4594BA-A3ED-48DE-A4C3-372ECFB1883D}"/>
    <dgm:cxn modelId="{A7B80886-4B64-4B60-BB31-F05392D16BE0}" type="presOf" srcId="{7A03420B-0579-43B6-B40F-52E48047E613}" destId="{2933658E-1CC8-4808-80F7-6CE0DCDB408D}" srcOrd="0" destOrd="0" presId="urn:microsoft.com/office/officeart/2005/8/layout/vList2"/>
    <dgm:cxn modelId="{4F54620E-0E8D-498A-94D7-051B12C857C6}" type="presParOf" srcId="{9AED3251-38E1-4D09-A7FE-9B1991B511B4}" destId="{D0044E20-E1B7-470D-A23B-D9BCF2A35D61}" srcOrd="0" destOrd="0" presId="urn:microsoft.com/office/officeart/2005/8/layout/vList2"/>
    <dgm:cxn modelId="{B254D9EE-8C47-4DB0-A537-A46F79B18CF1}" type="presParOf" srcId="{9AED3251-38E1-4D09-A7FE-9B1991B511B4}" destId="{51D85385-7F75-4CFE-ACF4-B187A03A50D0}" srcOrd="1" destOrd="0" presId="urn:microsoft.com/office/officeart/2005/8/layout/vList2"/>
    <dgm:cxn modelId="{3917F4DB-A2FE-44A3-BBD2-878BFB6C0D4D}" type="presParOf" srcId="{9AED3251-38E1-4D09-A7FE-9B1991B511B4}" destId="{2A74E4BF-67BD-499D-8CC9-1704F6444B06}" srcOrd="2" destOrd="0" presId="urn:microsoft.com/office/officeart/2005/8/layout/vList2"/>
    <dgm:cxn modelId="{43F9F24E-A139-458A-B7F1-6E2D394FAB8B}" type="presParOf" srcId="{9AED3251-38E1-4D09-A7FE-9B1991B511B4}" destId="{8A00AD66-D5BC-49BA-B3F8-8280FDAA7E18}" srcOrd="3" destOrd="0" presId="urn:microsoft.com/office/officeart/2005/8/layout/vList2"/>
    <dgm:cxn modelId="{245E9224-104C-4C0E-8CCA-62BC7C359528}" type="presParOf" srcId="{9AED3251-38E1-4D09-A7FE-9B1991B511B4}" destId="{A8EBF35B-7962-451F-85E5-6D406C172AE8}" srcOrd="4" destOrd="0" presId="urn:microsoft.com/office/officeart/2005/8/layout/vList2"/>
    <dgm:cxn modelId="{0E1803A4-43F8-4FE6-AFCD-0F15047A2C56}" type="presParOf" srcId="{9AED3251-38E1-4D09-A7FE-9B1991B511B4}" destId="{700BE8B0-98BC-4985-BCCC-9D34040832A9}" srcOrd="5" destOrd="0" presId="urn:microsoft.com/office/officeart/2005/8/layout/vList2"/>
    <dgm:cxn modelId="{F62EB35D-DC08-4CB7-A63B-20FA2C9263C5}" type="presParOf" srcId="{9AED3251-38E1-4D09-A7FE-9B1991B511B4}" destId="{233D01EA-FF37-43A7-BFD6-CFF1DCFD232B}" srcOrd="6" destOrd="0" presId="urn:microsoft.com/office/officeart/2005/8/layout/vList2"/>
    <dgm:cxn modelId="{0206D52E-9D20-4169-A789-2EEB294384F2}" type="presParOf" srcId="{9AED3251-38E1-4D09-A7FE-9B1991B511B4}" destId="{0428FE48-D038-4D12-921B-DCBC28E7B2C5}" srcOrd="7" destOrd="0" presId="urn:microsoft.com/office/officeart/2005/8/layout/vList2"/>
    <dgm:cxn modelId="{1C817AEB-F279-4AB3-9B5F-E17A225E0670}" type="presParOf" srcId="{9AED3251-38E1-4D09-A7FE-9B1991B511B4}" destId="{09CB6481-5AE7-4880-9B57-0A12EE9D74B8}" srcOrd="8" destOrd="0" presId="urn:microsoft.com/office/officeart/2005/8/layout/vList2"/>
    <dgm:cxn modelId="{EA87B13B-D325-4747-9EB0-B57F4655AB2B}" type="presParOf" srcId="{9AED3251-38E1-4D09-A7FE-9B1991B511B4}" destId="{AA5F366C-760E-488E-8D92-B1B2C31643DB}" srcOrd="9" destOrd="0" presId="urn:microsoft.com/office/officeart/2005/8/layout/vList2"/>
    <dgm:cxn modelId="{1493E92A-7640-43A1-8167-FBC53A3B4CE8}" type="presParOf" srcId="{9AED3251-38E1-4D09-A7FE-9B1991B511B4}" destId="{2933658E-1CC8-4808-80F7-6CE0DCDB408D}" srcOrd="10" destOrd="0" presId="urn:microsoft.com/office/officeart/2005/8/layout/vList2"/>
    <dgm:cxn modelId="{888DFAD5-D556-45F2-A285-0447C709082F}" type="presParOf" srcId="{9AED3251-38E1-4D09-A7FE-9B1991B511B4}" destId="{46780939-83A1-405A-AEA3-6177211C06DD}" srcOrd="11" destOrd="0" presId="urn:microsoft.com/office/officeart/2005/8/layout/vList2"/>
    <dgm:cxn modelId="{7A0BBFB1-B5C8-4007-A1F8-CAD02C306994}" type="presParOf" srcId="{9AED3251-38E1-4D09-A7FE-9B1991B511B4}" destId="{4A4B9C5A-34DB-496D-8639-D3694E863A70}" srcOrd="12" destOrd="0" presId="urn:microsoft.com/office/officeart/2005/8/layout/vList2"/>
    <dgm:cxn modelId="{D966F5F2-1236-4199-9E06-68514383E346}" type="presParOf" srcId="{9AED3251-38E1-4D09-A7FE-9B1991B511B4}" destId="{B891D0C8-30FA-45DA-9E63-103501A96079}" srcOrd="13" destOrd="0" presId="urn:microsoft.com/office/officeart/2005/8/layout/vList2"/>
    <dgm:cxn modelId="{5744D4F2-9B97-4628-A210-0435E2209111}" type="presParOf" srcId="{9AED3251-38E1-4D09-A7FE-9B1991B511B4}" destId="{F49C89F6-B9F1-4B74-9B64-EB2EE936FE91}" srcOrd="14" destOrd="0" presId="urn:microsoft.com/office/officeart/2005/8/layout/vList2"/>
    <dgm:cxn modelId="{B42DAC9D-1C20-4992-82E8-66B72D061E1B}" type="presParOf" srcId="{9AED3251-38E1-4D09-A7FE-9B1991B511B4}" destId="{84DD9C08-BEC0-4F9F-9AE9-97F45B4A4761}" srcOrd="15" destOrd="0" presId="urn:microsoft.com/office/officeart/2005/8/layout/vList2"/>
    <dgm:cxn modelId="{7F7D5E25-C906-40E0-A0BC-855C60AD826D}" type="presParOf" srcId="{9AED3251-38E1-4D09-A7FE-9B1991B511B4}" destId="{D057BB30-EAEE-48F0-B030-2489956DFDF4}" srcOrd="16" destOrd="0" presId="urn:microsoft.com/office/officeart/2005/8/layout/vList2"/>
    <dgm:cxn modelId="{8FD31BFE-6C79-4645-A66A-906B4D4BA606}" type="presParOf" srcId="{9AED3251-38E1-4D09-A7FE-9B1991B511B4}" destId="{72804343-724D-4364-98D5-C3446B65F2E9}" srcOrd="17" destOrd="0" presId="urn:microsoft.com/office/officeart/2005/8/layout/vList2"/>
    <dgm:cxn modelId="{CF8D62B0-503A-429A-900B-A676C6F7AC25}" type="presParOf" srcId="{9AED3251-38E1-4D09-A7FE-9B1991B511B4}" destId="{1F249594-D1EF-45C1-A1CB-18D1F7F49A89}" srcOrd="18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6ED0AC4C-40C4-4688-AF36-2ADFBD8E00DF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591A3579-D288-45C9-A74F-A69097D5F6BD}">
      <dgm:prSet phldrT="[Text]"/>
      <dgm:spPr>
        <a:solidFill>
          <a:srgbClr val="7030A0"/>
        </a:solidFill>
        <a:ln>
          <a:solidFill>
            <a:schemeClr val="tx1"/>
          </a:solidFill>
        </a:ln>
      </dgm:spPr>
      <dgm:t>
        <a:bodyPr/>
        <a:lstStyle/>
        <a:p>
          <a:r>
            <a:rPr lang="en-GB"/>
            <a:t>1 - Gwaith amlasiantaethol</a:t>
          </a:r>
        </a:p>
      </dgm:t>
    </dgm:pt>
    <dgm:pt modelId="{71F5D35C-C429-41AD-AD9A-E0B80E83A307}" type="parTrans" cxnId="{8A04E617-5E68-4034-8C6C-34B43438C879}">
      <dgm:prSet/>
      <dgm:spPr/>
      <dgm:t>
        <a:bodyPr/>
        <a:lstStyle/>
        <a:p>
          <a:endParaRPr lang="en-GB"/>
        </a:p>
      </dgm:t>
    </dgm:pt>
    <dgm:pt modelId="{B7768494-4A5D-4C4B-8E43-4FDCB8ED12AA}" type="sibTrans" cxnId="{8A04E617-5E68-4034-8C6C-34B43438C879}">
      <dgm:prSet/>
      <dgm:spPr/>
      <dgm:t>
        <a:bodyPr/>
        <a:lstStyle/>
        <a:p>
          <a:endParaRPr lang="en-GB"/>
        </a:p>
      </dgm:t>
    </dgm:pt>
    <dgm:pt modelId="{BBBCAB38-3D52-4927-8DED-C6D9D149568C}">
      <dgm:prSet phldrT="[Text]"/>
      <dgm:spPr>
        <a:ln>
          <a:solidFill>
            <a:schemeClr val="tx1"/>
          </a:solidFill>
        </a:ln>
      </dgm:spPr>
      <dgm:t>
        <a:bodyPr/>
        <a:lstStyle/>
        <a:p>
          <a:r>
            <a:rPr lang="en-GB"/>
            <a:t>Mynd ati'n ddeallus i gyfeirio pobl at wasanaethau teuluol  </a:t>
          </a:r>
        </a:p>
      </dgm:t>
    </dgm:pt>
    <dgm:pt modelId="{298E5153-D775-43AF-A35F-44AC5C3B0FAE}" type="parTrans" cxnId="{2ADE04A7-CFB2-4866-A675-A595FDA1ECBA}">
      <dgm:prSet/>
      <dgm:spPr/>
      <dgm:t>
        <a:bodyPr/>
        <a:lstStyle/>
        <a:p>
          <a:endParaRPr lang="en-GB"/>
        </a:p>
      </dgm:t>
    </dgm:pt>
    <dgm:pt modelId="{3A6E1216-A02A-43AE-AE73-09CAE32D5B93}" type="sibTrans" cxnId="{2ADE04A7-CFB2-4866-A675-A595FDA1ECBA}">
      <dgm:prSet/>
      <dgm:spPr/>
      <dgm:t>
        <a:bodyPr/>
        <a:lstStyle/>
        <a:p>
          <a:endParaRPr lang="en-GB"/>
        </a:p>
      </dgm:t>
    </dgm:pt>
    <dgm:pt modelId="{A08E24EC-6692-4C23-9FE6-F425E606D8B3}">
      <dgm:prSet phldrT="[Text]"/>
      <dgm:spPr>
        <a:solidFill>
          <a:srgbClr val="7030A0"/>
        </a:solidFill>
        <a:ln>
          <a:solidFill>
            <a:schemeClr val="tx1"/>
          </a:solidFill>
        </a:ln>
      </dgm:spPr>
      <dgm:t>
        <a:bodyPr/>
        <a:lstStyle/>
        <a:p>
          <a:r>
            <a:rPr lang="en-GB"/>
            <a:t>2 - Ymweliadau ac amgylchedd y carchar</a:t>
          </a:r>
        </a:p>
      </dgm:t>
    </dgm:pt>
    <dgm:pt modelId="{1BBC2F4C-2FB3-4D3B-8224-820D0A0B0473}" type="parTrans" cxnId="{208CD240-765E-433D-B35B-20CF10BA0B07}">
      <dgm:prSet/>
      <dgm:spPr/>
      <dgm:t>
        <a:bodyPr/>
        <a:lstStyle/>
        <a:p>
          <a:endParaRPr lang="en-GB"/>
        </a:p>
      </dgm:t>
    </dgm:pt>
    <dgm:pt modelId="{A369DA3B-573D-4152-A956-A01D138BAB67}" type="sibTrans" cxnId="{208CD240-765E-433D-B35B-20CF10BA0B07}">
      <dgm:prSet/>
      <dgm:spPr/>
      <dgm:t>
        <a:bodyPr/>
        <a:lstStyle/>
        <a:p>
          <a:endParaRPr lang="en-GB"/>
        </a:p>
      </dgm:t>
    </dgm:pt>
    <dgm:pt modelId="{E66D775B-40EA-46B9-A9B9-C1551D704C41}">
      <dgm:prSet phldrT="[Text]"/>
      <dgm:spPr>
        <a:ln>
          <a:solidFill>
            <a:schemeClr val="tx1"/>
          </a:solidFill>
        </a:ln>
      </dgm:spPr>
      <dgm:t>
        <a:bodyPr/>
        <a:lstStyle/>
        <a:p>
          <a:r>
            <a:rPr lang="en-GB"/>
            <a:t>Bod yn gyfeillgar ac yn groesawgar</a:t>
          </a:r>
        </a:p>
      </dgm:t>
    </dgm:pt>
    <dgm:pt modelId="{60A22B1E-5F06-4CB6-9487-67696B643F78}" type="parTrans" cxnId="{6A81E529-8BD4-4C27-8483-B6E8D3B93B91}">
      <dgm:prSet/>
      <dgm:spPr/>
      <dgm:t>
        <a:bodyPr/>
        <a:lstStyle/>
        <a:p>
          <a:endParaRPr lang="en-GB"/>
        </a:p>
      </dgm:t>
    </dgm:pt>
    <dgm:pt modelId="{CA22A4CB-E0F0-455B-841C-E846483A4876}" type="sibTrans" cxnId="{6A81E529-8BD4-4C27-8483-B6E8D3B93B91}">
      <dgm:prSet/>
      <dgm:spPr/>
      <dgm:t>
        <a:bodyPr/>
        <a:lstStyle/>
        <a:p>
          <a:endParaRPr lang="en-GB"/>
        </a:p>
      </dgm:t>
    </dgm:pt>
    <dgm:pt modelId="{5B5B4A52-A81B-4EE0-9355-BFC4F6D62E3E}">
      <dgm:prSet/>
      <dgm:spPr>
        <a:ln>
          <a:solidFill>
            <a:schemeClr val="tx1"/>
          </a:solidFill>
        </a:ln>
      </dgm:spPr>
      <dgm:t>
        <a:bodyPr/>
        <a:lstStyle/>
        <a:p>
          <a:r>
            <a:rPr lang="en-GB"/>
            <a:t>Darparu trefn gyfleus ar gyfer trefnu ymweliadau </a:t>
          </a:r>
          <a:r>
            <a:rPr lang="en-GB">
              <a:latin typeface="Calibri" panose="020F0502020204030204" pitchFamily="34" charset="0"/>
              <a:cs typeface="Calibri" panose="020F0502020204030204" pitchFamily="34" charset="0"/>
            </a:rPr>
            <a:t>â'r carchar</a:t>
          </a:r>
          <a:r>
            <a:rPr lang="en-GB"/>
            <a:t> a darparu'r amgyledd gorau posibl yn y carchar</a:t>
          </a:r>
        </a:p>
      </dgm:t>
    </dgm:pt>
    <dgm:pt modelId="{960F2C20-3B3F-40A3-81EE-35171C1251FA}" type="parTrans" cxnId="{4EC50DAB-B0AE-40A0-AADC-CB39F065EC68}">
      <dgm:prSet/>
      <dgm:spPr/>
      <dgm:t>
        <a:bodyPr/>
        <a:lstStyle/>
        <a:p>
          <a:endParaRPr lang="en-GB"/>
        </a:p>
      </dgm:t>
    </dgm:pt>
    <dgm:pt modelId="{75B80D86-DE74-4428-9B6C-457131BF7011}" type="sibTrans" cxnId="{4EC50DAB-B0AE-40A0-AADC-CB39F065EC68}">
      <dgm:prSet/>
      <dgm:spPr/>
      <dgm:t>
        <a:bodyPr/>
        <a:lstStyle/>
        <a:p>
          <a:endParaRPr lang="en-GB"/>
        </a:p>
      </dgm:t>
    </dgm:pt>
    <dgm:pt modelId="{049DD423-AE32-4268-8D6F-F2EC56FAEB63}">
      <dgm:prSet/>
      <dgm:spPr>
        <a:ln>
          <a:solidFill>
            <a:schemeClr val="tx1"/>
          </a:solidFill>
        </a:ln>
      </dgm:spPr>
      <dgm:t>
        <a:bodyPr/>
        <a:lstStyle/>
        <a:p>
          <a:r>
            <a:rPr lang="en-GB"/>
            <a:t>Cynnwys teuluoedd a chyfeillion a sicrhau ein bod yn gwrando arnynt</a:t>
          </a:r>
        </a:p>
      </dgm:t>
    </dgm:pt>
    <dgm:pt modelId="{B2A1E4AA-BB32-4212-AF3E-65FE11115604}" type="parTrans" cxnId="{E4678393-FA86-4E10-9F9E-4A6658052B5C}">
      <dgm:prSet/>
      <dgm:spPr/>
      <dgm:t>
        <a:bodyPr/>
        <a:lstStyle/>
        <a:p>
          <a:endParaRPr lang="en-GB"/>
        </a:p>
      </dgm:t>
    </dgm:pt>
    <dgm:pt modelId="{57273098-AB0B-46D0-8D4C-2ADDE43CDC8A}" type="sibTrans" cxnId="{E4678393-FA86-4E10-9F9E-4A6658052B5C}">
      <dgm:prSet/>
      <dgm:spPr/>
      <dgm:t>
        <a:bodyPr/>
        <a:lstStyle/>
        <a:p>
          <a:endParaRPr lang="en-GB"/>
        </a:p>
      </dgm:t>
    </dgm:pt>
    <dgm:pt modelId="{5488F182-34E7-4345-ADDE-2819E3FDCC66}">
      <dgm:prSet phldrT="[Text]"/>
      <dgm:spPr>
        <a:ln>
          <a:solidFill>
            <a:schemeClr val="tx1"/>
          </a:solidFill>
        </a:ln>
      </dgm:spPr>
      <dgm:t>
        <a:bodyPr/>
        <a:lstStyle/>
        <a:p>
          <a:r>
            <a:rPr lang="en-GB"/>
            <a:t>Cydweithio'n effeithiol </a:t>
          </a:r>
          <a:r>
            <a:rPr lang="en-GB">
              <a:latin typeface="Calibri" panose="020F0502020204030204" pitchFamily="34" charset="0"/>
              <a:cs typeface="Calibri" panose="020F0502020204030204" pitchFamily="34" charset="0"/>
            </a:rPr>
            <a:t>â phartneriaid</a:t>
          </a:r>
          <a:endParaRPr lang="en-GB"/>
        </a:p>
      </dgm:t>
    </dgm:pt>
    <dgm:pt modelId="{FA1C2B89-16BE-4927-9CC4-879D9464B737}" type="parTrans" cxnId="{CA6E884C-A25D-4DFD-902E-FFE25D4FA631}">
      <dgm:prSet/>
      <dgm:spPr/>
      <dgm:t>
        <a:bodyPr/>
        <a:lstStyle/>
        <a:p>
          <a:endParaRPr lang="en-GB"/>
        </a:p>
      </dgm:t>
    </dgm:pt>
    <dgm:pt modelId="{7AD15C02-0D53-487F-AFD8-962126E9785A}" type="sibTrans" cxnId="{CA6E884C-A25D-4DFD-902E-FFE25D4FA631}">
      <dgm:prSet/>
      <dgm:spPr/>
      <dgm:t>
        <a:bodyPr/>
        <a:lstStyle/>
        <a:p>
          <a:endParaRPr lang="en-GB"/>
        </a:p>
      </dgm:t>
    </dgm:pt>
    <dgm:pt modelId="{E0EC58B8-2221-4D93-B127-75CA89F23446}">
      <dgm:prSet phldrT="[Text]"/>
      <dgm:spPr>
        <a:ln>
          <a:solidFill>
            <a:schemeClr val="tx1"/>
          </a:solidFill>
        </a:ln>
      </dgm:spPr>
      <dgm:t>
        <a:bodyPr/>
        <a:lstStyle/>
        <a:p>
          <a:r>
            <a:rPr lang="en-GB"/>
            <a:t>Rhannu'r arferion gorau a dysgu ar sail yr arferion gorau</a:t>
          </a:r>
        </a:p>
      </dgm:t>
    </dgm:pt>
    <dgm:pt modelId="{5BB91F6E-3E5A-4728-8A6C-3FC3138DF909}" type="parTrans" cxnId="{3DAC6D1D-1FFF-4C6A-83ED-8C437485427E}">
      <dgm:prSet/>
      <dgm:spPr/>
      <dgm:t>
        <a:bodyPr/>
        <a:lstStyle/>
        <a:p>
          <a:endParaRPr lang="en-GB"/>
        </a:p>
      </dgm:t>
    </dgm:pt>
    <dgm:pt modelId="{BCD430D4-F816-4B84-9FFF-CBC5E6B584E1}" type="sibTrans" cxnId="{3DAC6D1D-1FFF-4C6A-83ED-8C437485427E}">
      <dgm:prSet/>
      <dgm:spPr/>
      <dgm:t>
        <a:bodyPr/>
        <a:lstStyle/>
        <a:p>
          <a:endParaRPr lang="en-GB"/>
        </a:p>
      </dgm:t>
    </dgm:pt>
    <dgm:pt modelId="{1CB41483-2026-44B5-B4B5-897287F39469}">
      <dgm:prSet phldrT="[Text]"/>
      <dgm:spPr>
        <a:ln>
          <a:solidFill>
            <a:schemeClr val="tx1"/>
          </a:solidFill>
        </a:ln>
      </dgm:spPr>
      <dgm:t>
        <a:bodyPr/>
        <a:lstStyle/>
        <a:p>
          <a:r>
            <a:rPr lang="en-GB"/>
            <a:t>Sicrhau bod pobl yn ddiogel</a:t>
          </a:r>
        </a:p>
      </dgm:t>
    </dgm:pt>
    <dgm:pt modelId="{78AF8522-2EE4-48AD-910A-2FC85ACA0A9C}" type="parTrans" cxnId="{5EF81790-F341-459D-BB39-035ACA10CD2B}">
      <dgm:prSet/>
      <dgm:spPr/>
      <dgm:t>
        <a:bodyPr/>
        <a:lstStyle/>
        <a:p>
          <a:endParaRPr lang="en-GB"/>
        </a:p>
      </dgm:t>
    </dgm:pt>
    <dgm:pt modelId="{D528AE1C-926C-48AA-8847-FCE374B58618}" type="sibTrans" cxnId="{5EF81790-F341-459D-BB39-035ACA10CD2B}">
      <dgm:prSet/>
      <dgm:spPr/>
      <dgm:t>
        <a:bodyPr/>
        <a:lstStyle/>
        <a:p>
          <a:endParaRPr lang="en-GB"/>
        </a:p>
      </dgm:t>
    </dgm:pt>
    <dgm:pt modelId="{DC274213-E30A-4D29-886F-C82572F0200D}">
      <dgm:prSet phldrT="[Text]"/>
      <dgm:spPr>
        <a:solidFill>
          <a:srgbClr val="7030A0"/>
        </a:solidFill>
        <a:ln>
          <a:solidFill>
            <a:schemeClr val="tx1"/>
          </a:solidFill>
        </a:ln>
      </dgm:spPr>
      <dgm:t>
        <a:bodyPr/>
        <a:lstStyle/>
        <a:p>
          <a:r>
            <a:rPr lang="en-GB"/>
            <a:t>3 - Darparu cefnogaeth i'r troseddwr ar hyd y daith</a:t>
          </a:r>
        </a:p>
      </dgm:t>
    </dgm:pt>
    <dgm:pt modelId="{5565A1E5-3D04-4D6D-AFA4-8FB495D9DCB6}" type="parTrans" cxnId="{668089F7-808D-4A88-9E01-9B48C58133A1}">
      <dgm:prSet/>
      <dgm:spPr/>
      <dgm:t>
        <a:bodyPr/>
        <a:lstStyle/>
        <a:p>
          <a:endParaRPr lang="en-GB"/>
        </a:p>
      </dgm:t>
    </dgm:pt>
    <dgm:pt modelId="{A9565124-5299-4820-95C1-5021BFD4D365}" type="sibTrans" cxnId="{668089F7-808D-4A88-9E01-9B48C58133A1}">
      <dgm:prSet/>
      <dgm:spPr/>
      <dgm:t>
        <a:bodyPr/>
        <a:lstStyle/>
        <a:p>
          <a:endParaRPr lang="en-GB"/>
        </a:p>
      </dgm:t>
    </dgm:pt>
    <dgm:pt modelId="{CD4A07D6-3EE1-4A72-BED7-249577D8010B}">
      <dgm:prSet phldrT="[Text]"/>
      <dgm:spPr>
        <a:ln>
          <a:solidFill>
            <a:schemeClr val="tx1"/>
          </a:solidFill>
        </a:ln>
      </dgm:spPr>
      <dgm:t>
        <a:bodyPr/>
        <a:lstStyle/>
        <a:p>
          <a:r>
            <a:rPr lang="en-GB"/>
            <a:t>Darparu gwybodaeth eglur am sut mae'r system gyfiawnder troseddol yn gweithio</a:t>
          </a:r>
        </a:p>
      </dgm:t>
    </dgm:pt>
    <dgm:pt modelId="{9604C9AC-3BEA-41DD-8B19-DA667720D8D6}" type="parTrans" cxnId="{F821222C-5EA0-4F25-8808-8B4F132FD751}">
      <dgm:prSet/>
      <dgm:spPr/>
      <dgm:t>
        <a:bodyPr/>
        <a:lstStyle/>
        <a:p>
          <a:endParaRPr lang="en-GB"/>
        </a:p>
      </dgm:t>
    </dgm:pt>
    <dgm:pt modelId="{B8A21649-DB61-487F-8BBB-A13151FB1CEF}" type="sibTrans" cxnId="{F821222C-5EA0-4F25-8808-8B4F132FD751}">
      <dgm:prSet/>
      <dgm:spPr/>
      <dgm:t>
        <a:bodyPr/>
        <a:lstStyle/>
        <a:p>
          <a:endParaRPr lang="en-GB"/>
        </a:p>
      </dgm:t>
    </dgm:pt>
    <dgm:pt modelId="{9E165450-8138-48A5-AF5C-6135F9A85F0F}">
      <dgm:prSet phldrT="[Text]"/>
      <dgm:spPr>
        <a:ln>
          <a:solidFill>
            <a:schemeClr val="tx1"/>
          </a:solidFill>
        </a:ln>
      </dgm:spPr>
      <dgm:t>
        <a:bodyPr/>
        <a:lstStyle/>
        <a:p>
          <a:r>
            <a:rPr lang="en-GB"/>
            <a:t>Darparu cyrsiau ac ymyriadau perthnasol</a:t>
          </a:r>
        </a:p>
      </dgm:t>
    </dgm:pt>
    <dgm:pt modelId="{9ACE44DC-35BE-4361-91ED-98FFBB82B555}" type="parTrans" cxnId="{FA5B56EA-AA65-47AA-B527-234DC7BA1C2A}">
      <dgm:prSet/>
      <dgm:spPr/>
      <dgm:t>
        <a:bodyPr/>
        <a:lstStyle/>
        <a:p>
          <a:endParaRPr lang="en-GB"/>
        </a:p>
      </dgm:t>
    </dgm:pt>
    <dgm:pt modelId="{F07F74F2-7A97-4519-A65C-84D10889A6D4}" type="sibTrans" cxnId="{FA5B56EA-AA65-47AA-B527-234DC7BA1C2A}">
      <dgm:prSet/>
      <dgm:spPr/>
      <dgm:t>
        <a:bodyPr/>
        <a:lstStyle/>
        <a:p>
          <a:endParaRPr lang="en-GB"/>
        </a:p>
      </dgm:t>
    </dgm:pt>
    <dgm:pt modelId="{F85ADC9C-EF65-4FA8-913E-F4FBA5A0C4A8}">
      <dgm:prSet phldrT="[Text]"/>
      <dgm:spPr>
        <a:ln>
          <a:solidFill>
            <a:schemeClr val="tx1"/>
          </a:solidFill>
        </a:ln>
      </dgm:spPr>
      <dgm:t>
        <a:bodyPr/>
        <a:lstStyle/>
        <a:p>
          <a:r>
            <a:rPr lang="en-GB"/>
            <a:t>Rhannu gwybodaeth berthnasol wrth i bobl symud drwy'r system</a:t>
          </a:r>
        </a:p>
      </dgm:t>
    </dgm:pt>
    <dgm:pt modelId="{39A2221B-744B-4609-BA8E-1839967A4480}" type="parTrans" cxnId="{EBFE9010-4688-4F60-B13E-DBF92D3B607C}">
      <dgm:prSet/>
      <dgm:spPr/>
      <dgm:t>
        <a:bodyPr/>
        <a:lstStyle/>
        <a:p>
          <a:endParaRPr lang="en-GB"/>
        </a:p>
      </dgm:t>
    </dgm:pt>
    <dgm:pt modelId="{E387211E-978C-461F-9DB9-054F7DC8E85D}" type="sibTrans" cxnId="{EBFE9010-4688-4F60-B13E-DBF92D3B607C}">
      <dgm:prSet/>
      <dgm:spPr/>
      <dgm:t>
        <a:bodyPr/>
        <a:lstStyle/>
        <a:p>
          <a:endParaRPr lang="en-GB"/>
        </a:p>
      </dgm:t>
    </dgm:pt>
    <dgm:pt modelId="{422CDB76-0D90-4152-B6CF-DA1514E23C51}">
      <dgm:prSet phldrT="[Text]"/>
      <dgm:spPr>
        <a:solidFill>
          <a:srgbClr val="7030A0"/>
        </a:solidFill>
        <a:ln>
          <a:solidFill>
            <a:schemeClr val="tx1"/>
          </a:solidFill>
        </a:ln>
      </dgm:spPr>
      <dgm:t>
        <a:bodyPr/>
        <a:lstStyle/>
        <a:p>
          <a:r>
            <a:rPr lang="en-GB"/>
            <a:t>4 - Cefnogi pobl nad oes ganddynt rwymau teuluol a chymdeithasol  cryf</a:t>
          </a:r>
        </a:p>
      </dgm:t>
    </dgm:pt>
    <dgm:pt modelId="{CD467927-523D-45A0-9C9F-4F0A56ABE2DB}" type="parTrans" cxnId="{9CB156B1-33E7-4903-A01C-7CA26C6CCE4E}">
      <dgm:prSet/>
      <dgm:spPr/>
      <dgm:t>
        <a:bodyPr/>
        <a:lstStyle/>
        <a:p>
          <a:endParaRPr lang="en-GB"/>
        </a:p>
      </dgm:t>
    </dgm:pt>
    <dgm:pt modelId="{6747C284-091F-4089-B091-7C6DD31273D2}" type="sibTrans" cxnId="{9CB156B1-33E7-4903-A01C-7CA26C6CCE4E}">
      <dgm:prSet/>
      <dgm:spPr/>
      <dgm:t>
        <a:bodyPr/>
        <a:lstStyle/>
        <a:p>
          <a:endParaRPr lang="en-GB"/>
        </a:p>
      </dgm:t>
    </dgm:pt>
    <dgm:pt modelId="{024B23FB-C2E3-4B6A-911E-570ADEA0D5A9}">
      <dgm:prSet phldrT="[Text]"/>
      <dgm:spPr>
        <a:ln>
          <a:solidFill>
            <a:schemeClr val="tx1"/>
          </a:solidFill>
        </a:ln>
      </dgm:spPr>
      <dgm:t>
        <a:bodyPr/>
        <a:lstStyle/>
        <a:p>
          <a:r>
            <a:rPr lang="en-GB"/>
            <a:t>Sylwi pan nad oes gan bobl rwymau teuluol a chymdeithasol cryf a deall pam eu bod felly</a:t>
          </a:r>
        </a:p>
      </dgm:t>
    </dgm:pt>
    <dgm:pt modelId="{1CB92E9C-0566-4AFC-A2F8-50920B3A2696}" type="parTrans" cxnId="{5487224F-F341-4F96-B5CC-A814B8A90E95}">
      <dgm:prSet/>
      <dgm:spPr/>
      <dgm:t>
        <a:bodyPr/>
        <a:lstStyle/>
        <a:p>
          <a:endParaRPr lang="en-GB"/>
        </a:p>
      </dgm:t>
    </dgm:pt>
    <dgm:pt modelId="{15C41547-75ED-46FB-834E-4A8B4D893468}" type="sibTrans" cxnId="{5487224F-F341-4F96-B5CC-A814B8A90E95}">
      <dgm:prSet/>
      <dgm:spPr/>
      <dgm:t>
        <a:bodyPr/>
        <a:lstStyle/>
        <a:p>
          <a:endParaRPr lang="en-GB"/>
        </a:p>
      </dgm:t>
    </dgm:pt>
    <dgm:pt modelId="{C3000191-8138-4C32-BA3E-2CE8D5B91B52}">
      <dgm:prSet phldrT="[Text]"/>
      <dgm:spPr>
        <a:ln>
          <a:solidFill>
            <a:schemeClr val="tx1"/>
          </a:solidFill>
        </a:ln>
      </dgm:spPr>
      <dgm:t>
        <a:bodyPr/>
        <a:lstStyle/>
        <a:p>
          <a:r>
            <a:rPr lang="en-GB"/>
            <a:t>Cefnogi pobl i feithrin neu ailgynnau perthynas ddiogel a phriodol </a:t>
          </a:r>
          <a:r>
            <a:rPr lang="en-GB">
              <a:latin typeface="Calibri" panose="020F0502020204030204" pitchFamily="34" charset="0"/>
              <a:cs typeface="Calibri" panose="020F0502020204030204" pitchFamily="34" charset="0"/>
            </a:rPr>
            <a:t>â phobl sy'n bwysig </a:t>
          </a:r>
          <a:r>
            <a:rPr lang="en-GB"/>
            <a:t>iddynt</a:t>
          </a:r>
        </a:p>
      </dgm:t>
    </dgm:pt>
    <dgm:pt modelId="{F896732B-BB4F-4437-8BB2-8FECB7579F7D}" type="parTrans" cxnId="{ADCB2C77-F2DC-47DB-B65E-971AE9656F94}">
      <dgm:prSet/>
      <dgm:spPr/>
      <dgm:t>
        <a:bodyPr/>
        <a:lstStyle/>
        <a:p>
          <a:endParaRPr lang="en-GB"/>
        </a:p>
      </dgm:t>
    </dgm:pt>
    <dgm:pt modelId="{0C56F130-2A1C-4CB6-AD40-5508FFC194D4}" type="sibTrans" cxnId="{ADCB2C77-F2DC-47DB-B65E-971AE9656F94}">
      <dgm:prSet/>
      <dgm:spPr/>
      <dgm:t>
        <a:bodyPr/>
        <a:lstStyle/>
        <a:p>
          <a:endParaRPr lang="en-GB"/>
        </a:p>
      </dgm:t>
    </dgm:pt>
    <dgm:pt modelId="{D5805418-9DC6-4467-8A57-36690A05CBF4}">
      <dgm:prSet phldrT="[Text]"/>
      <dgm:spPr>
        <a:ln>
          <a:solidFill>
            <a:schemeClr val="tx1"/>
          </a:solidFill>
        </a:ln>
      </dgm:spPr>
      <dgm:t>
        <a:bodyPr/>
        <a:lstStyle/>
        <a:p>
          <a:r>
            <a:rPr lang="en-GB"/>
            <a:t>Helpu pobl i wella eu sgiliau i gynnal perthynas </a:t>
          </a:r>
          <a:r>
            <a:rPr lang="en-GB">
              <a:latin typeface="Calibri" panose="020F0502020204030204" pitchFamily="34" charset="0"/>
              <a:cs typeface="Calibri" panose="020F0502020204030204" pitchFamily="34" charset="0"/>
            </a:rPr>
            <a:t>â phobl eraill</a:t>
          </a:r>
          <a:endParaRPr lang="en-GB"/>
        </a:p>
      </dgm:t>
    </dgm:pt>
    <dgm:pt modelId="{4B1B8763-807B-446B-B63D-868940A1FE86}" type="parTrans" cxnId="{79341F77-D920-4DF7-965D-5E9343D8D660}">
      <dgm:prSet/>
      <dgm:spPr/>
      <dgm:t>
        <a:bodyPr/>
        <a:lstStyle/>
        <a:p>
          <a:endParaRPr lang="en-GB"/>
        </a:p>
      </dgm:t>
    </dgm:pt>
    <dgm:pt modelId="{A6680781-A5E4-4CA3-9F5B-3219BD6572BA}" type="sibTrans" cxnId="{79341F77-D920-4DF7-965D-5E9343D8D660}">
      <dgm:prSet/>
      <dgm:spPr/>
      <dgm:t>
        <a:bodyPr/>
        <a:lstStyle/>
        <a:p>
          <a:endParaRPr lang="en-GB"/>
        </a:p>
      </dgm:t>
    </dgm:pt>
    <dgm:pt modelId="{C2C11F73-B39D-4FDE-B4B2-E6FFF9887000}" type="pres">
      <dgm:prSet presAssocID="{6ED0AC4C-40C4-4688-AF36-2ADFBD8E00D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A8F49FCA-6498-4A15-9943-CAEC4252D590}" type="pres">
      <dgm:prSet presAssocID="{591A3579-D288-45C9-A74F-A69097D5F6BD}" presName="linNode" presStyleCnt="0"/>
      <dgm:spPr/>
    </dgm:pt>
    <dgm:pt modelId="{DC2104D8-0540-4FD2-B1A0-DB8E54A8032C}" type="pres">
      <dgm:prSet presAssocID="{591A3579-D288-45C9-A74F-A69097D5F6BD}" presName="parentText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6B00E26-E31E-4393-8CB2-09DB68A5AA8B}" type="pres">
      <dgm:prSet presAssocID="{591A3579-D288-45C9-A74F-A69097D5F6BD}" presName="descendantText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9F55A40-ECB1-4B2B-87CC-F5B9B745CE6A}" type="pres">
      <dgm:prSet presAssocID="{B7768494-4A5D-4C4B-8E43-4FDCB8ED12AA}" presName="sp" presStyleCnt="0"/>
      <dgm:spPr/>
    </dgm:pt>
    <dgm:pt modelId="{5AD94716-091F-496A-B074-BE33F6F92854}" type="pres">
      <dgm:prSet presAssocID="{A08E24EC-6692-4C23-9FE6-F425E606D8B3}" presName="linNode" presStyleCnt="0"/>
      <dgm:spPr/>
    </dgm:pt>
    <dgm:pt modelId="{BB25E6E3-FB8D-486C-945C-5AF0831C543A}" type="pres">
      <dgm:prSet presAssocID="{A08E24EC-6692-4C23-9FE6-F425E606D8B3}" presName="parentText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AC02779-FC5A-4D43-9511-CA4DA94F0041}" type="pres">
      <dgm:prSet presAssocID="{A08E24EC-6692-4C23-9FE6-F425E606D8B3}" presName="descendantText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F6F0C0C-3C98-4DE9-A229-F197CE45BD34}" type="pres">
      <dgm:prSet presAssocID="{A369DA3B-573D-4152-A956-A01D138BAB67}" presName="sp" presStyleCnt="0"/>
      <dgm:spPr/>
    </dgm:pt>
    <dgm:pt modelId="{A11919A4-21DA-4915-9145-D8A45AF4A3AB}" type="pres">
      <dgm:prSet presAssocID="{DC274213-E30A-4D29-886F-C82572F0200D}" presName="linNode" presStyleCnt="0"/>
      <dgm:spPr/>
    </dgm:pt>
    <dgm:pt modelId="{44D0FBDA-4707-40A1-BCC6-761C9A1A9FA3}" type="pres">
      <dgm:prSet presAssocID="{DC274213-E30A-4D29-886F-C82572F0200D}" presName="parentText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9FB6222-8FAE-430F-A671-1E4744C98A7C}" type="pres">
      <dgm:prSet presAssocID="{DC274213-E30A-4D29-886F-C82572F0200D}" presName="descendantText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1AD8209-31D5-4BAF-9935-517C9694ABB0}" type="pres">
      <dgm:prSet presAssocID="{A9565124-5299-4820-95C1-5021BFD4D365}" presName="sp" presStyleCnt="0"/>
      <dgm:spPr/>
    </dgm:pt>
    <dgm:pt modelId="{F4C55A6D-9C28-4128-8935-90C21DB084F2}" type="pres">
      <dgm:prSet presAssocID="{422CDB76-0D90-4152-B6CF-DA1514E23C51}" presName="linNode" presStyleCnt="0"/>
      <dgm:spPr/>
    </dgm:pt>
    <dgm:pt modelId="{CA1F0ADB-507B-4426-A40A-88E92262ADDF}" type="pres">
      <dgm:prSet presAssocID="{422CDB76-0D90-4152-B6CF-DA1514E23C51}" presName="parentText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2EA981D-8DF9-4B38-93E5-3AF7D130863A}" type="pres">
      <dgm:prSet presAssocID="{422CDB76-0D90-4152-B6CF-DA1514E23C51}" presName="descendantText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E4678393-FA86-4E10-9F9E-4A6658052B5C}" srcId="{A08E24EC-6692-4C23-9FE6-F425E606D8B3}" destId="{049DD423-AE32-4268-8D6F-F2EC56FAEB63}" srcOrd="2" destOrd="0" parTransId="{B2A1E4AA-BB32-4212-AF3E-65FE11115604}" sibTransId="{57273098-AB0B-46D0-8D4C-2ADDE43CDC8A}"/>
    <dgm:cxn modelId="{5487224F-F341-4F96-B5CC-A814B8A90E95}" srcId="{422CDB76-0D90-4152-B6CF-DA1514E23C51}" destId="{024B23FB-C2E3-4B6A-911E-570ADEA0D5A9}" srcOrd="0" destOrd="0" parTransId="{1CB92E9C-0566-4AFC-A2F8-50920B3A2696}" sibTransId="{15C41547-75ED-46FB-834E-4A8B4D893468}"/>
    <dgm:cxn modelId="{4D978748-F4F0-4B4D-BF88-41D0F8308D18}" type="presOf" srcId="{E66D775B-40EA-46B9-A9B9-C1551D704C41}" destId="{1AC02779-FC5A-4D43-9511-CA4DA94F0041}" srcOrd="0" destOrd="0" presId="urn:microsoft.com/office/officeart/2005/8/layout/vList5"/>
    <dgm:cxn modelId="{CA6E884C-A25D-4DFD-902E-FFE25D4FA631}" srcId="{591A3579-D288-45C9-A74F-A69097D5F6BD}" destId="{5488F182-34E7-4345-ADDE-2819E3FDCC66}" srcOrd="1" destOrd="0" parTransId="{FA1C2B89-16BE-4927-9CC4-879D9464B737}" sibTransId="{7AD15C02-0D53-487F-AFD8-962126E9785A}"/>
    <dgm:cxn modelId="{EBFE9010-4688-4F60-B13E-DBF92D3B607C}" srcId="{DC274213-E30A-4D29-886F-C82572F0200D}" destId="{F85ADC9C-EF65-4FA8-913E-F4FBA5A0C4A8}" srcOrd="2" destOrd="0" parTransId="{39A2221B-744B-4609-BA8E-1839967A4480}" sibTransId="{E387211E-978C-461F-9DB9-054F7DC8E85D}"/>
    <dgm:cxn modelId="{208CD240-765E-433D-B35B-20CF10BA0B07}" srcId="{6ED0AC4C-40C4-4688-AF36-2ADFBD8E00DF}" destId="{A08E24EC-6692-4C23-9FE6-F425E606D8B3}" srcOrd="1" destOrd="0" parTransId="{1BBC2F4C-2FB3-4D3B-8224-820D0A0B0473}" sibTransId="{A369DA3B-573D-4152-A956-A01D138BAB67}"/>
    <dgm:cxn modelId="{668089F7-808D-4A88-9E01-9B48C58133A1}" srcId="{6ED0AC4C-40C4-4688-AF36-2ADFBD8E00DF}" destId="{DC274213-E30A-4D29-886F-C82572F0200D}" srcOrd="2" destOrd="0" parTransId="{5565A1E5-3D04-4D6D-AFA4-8FB495D9DCB6}" sibTransId="{A9565124-5299-4820-95C1-5021BFD4D365}"/>
    <dgm:cxn modelId="{F821222C-5EA0-4F25-8808-8B4F132FD751}" srcId="{DC274213-E30A-4D29-886F-C82572F0200D}" destId="{CD4A07D6-3EE1-4A72-BED7-249577D8010B}" srcOrd="0" destOrd="0" parTransId="{9604C9AC-3BEA-41DD-8B19-DA667720D8D6}" sibTransId="{B8A21649-DB61-487F-8BBB-A13151FB1CEF}"/>
    <dgm:cxn modelId="{CA798D78-7059-4627-A61D-23B36594046E}" type="presOf" srcId="{6ED0AC4C-40C4-4688-AF36-2ADFBD8E00DF}" destId="{C2C11F73-B39D-4FDE-B4B2-E6FFF9887000}" srcOrd="0" destOrd="0" presId="urn:microsoft.com/office/officeart/2005/8/layout/vList5"/>
    <dgm:cxn modelId="{7E2C7D34-E413-42D0-85A7-BEB67AAA4178}" type="presOf" srcId="{F85ADC9C-EF65-4FA8-913E-F4FBA5A0C4A8}" destId="{29FB6222-8FAE-430F-A671-1E4744C98A7C}" srcOrd="0" destOrd="2" presId="urn:microsoft.com/office/officeart/2005/8/layout/vList5"/>
    <dgm:cxn modelId="{5EF81790-F341-459D-BB39-035ACA10CD2B}" srcId="{591A3579-D288-45C9-A74F-A69097D5F6BD}" destId="{1CB41483-2026-44B5-B4B5-897287F39469}" srcOrd="3" destOrd="0" parTransId="{78AF8522-2EE4-48AD-910A-2FC85ACA0A9C}" sibTransId="{D528AE1C-926C-48AA-8847-FCE374B58618}"/>
    <dgm:cxn modelId="{ADCB2C77-F2DC-47DB-B65E-971AE9656F94}" srcId="{422CDB76-0D90-4152-B6CF-DA1514E23C51}" destId="{C3000191-8138-4C32-BA3E-2CE8D5B91B52}" srcOrd="1" destOrd="0" parTransId="{F896732B-BB4F-4437-8BB2-8FECB7579F7D}" sibTransId="{0C56F130-2A1C-4CB6-AD40-5508FFC194D4}"/>
    <dgm:cxn modelId="{8B88E130-D3E1-4B30-96D7-9D4784D0C61E}" type="presOf" srcId="{024B23FB-C2E3-4B6A-911E-570ADEA0D5A9}" destId="{12EA981D-8DF9-4B38-93E5-3AF7D130863A}" srcOrd="0" destOrd="0" presId="urn:microsoft.com/office/officeart/2005/8/layout/vList5"/>
    <dgm:cxn modelId="{2D46B589-744F-4B51-9D29-8CBD4D4A3872}" type="presOf" srcId="{CD4A07D6-3EE1-4A72-BED7-249577D8010B}" destId="{29FB6222-8FAE-430F-A671-1E4744C98A7C}" srcOrd="0" destOrd="0" presId="urn:microsoft.com/office/officeart/2005/8/layout/vList5"/>
    <dgm:cxn modelId="{56ECFA75-6128-493B-8264-2B0D89A2C4C6}" type="presOf" srcId="{049DD423-AE32-4268-8D6F-F2EC56FAEB63}" destId="{1AC02779-FC5A-4D43-9511-CA4DA94F0041}" srcOrd="0" destOrd="2" presId="urn:microsoft.com/office/officeart/2005/8/layout/vList5"/>
    <dgm:cxn modelId="{6A81E529-8BD4-4C27-8483-B6E8D3B93B91}" srcId="{A08E24EC-6692-4C23-9FE6-F425E606D8B3}" destId="{E66D775B-40EA-46B9-A9B9-C1551D704C41}" srcOrd="0" destOrd="0" parTransId="{60A22B1E-5F06-4CB6-9487-67696B643F78}" sibTransId="{CA22A4CB-E0F0-455B-841C-E846483A4876}"/>
    <dgm:cxn modelId="{4EC50DAB-B0AE-40A0-AADC-CB39F065EC68}" srcId="{A08E24EC-6692-4C23-9FE6-F425E606D8B3}" destId="{5B5B4A52-A81B-4EE0-9355-BFC4F6D62E3E}" srcOrd="1" destOrd="0" parTransId="{960F2C20-3B3F-40A3-81EE-35171C1251FA}" sibTransId="{75B80D86-DE74-4428-9B6C-457131BF7011}"/>
    <dgm:cxn modelId="{47C7C572-F698-4806-AAE6-E033C90D16F4}" type="presOf" srcId="{422CDB76-0D90-4152-B6CF-DA1514E23C51}" destId="{CA1F0ADB-507B-4426-A40A-88E92262ADDF}" srcOrd="0" destOrd="0" presId="urn:microsoft.com/office/officeart/2005/8/layout/vList5"/>
    <dgm:cxn modelId="{9561460C-F8B0-4C7F-921C-5D1278C81065}" type="presOf" srcId="{5B5B4A52-A81B-4EE0-9355-BFC4F6D62E3E}" destId="{1AC02779-FC5A-4D43-9511-CA4DA94F0041}" srcOrd="0" destOrd="1" presId="urn:microsoft.com/office/officeart/2005/8/layout/vList5"/>
    <dgm:cxn modelId="{047C3E60-C72F-4B05-A019-3EC1DD17F67B}" type="presOf" srcId="{5488F182-34E7-4345-ADDE-2819E3FDCC66}" destId="{C6B00E26-E31E-4393-8CB2-09DB68A5AA8B}" srcOrd="0" destOrd="1" presId="urn:microsoft.com/office/officeart/2005/8/layout/vList5"/>
    <dgm:cxn modelId="{294BF562-10E9-49F0-9A45-A2AA88F611CC}" type="presOf" srcId="{E0EC58B8-2221-4D93-B127-75CA89F23446}" destId="{C6B00E26-E31E-4393-8CB2-09DB68A5AA8B}" srcOrd="0" destOrd="2" presId="urn:microsoft.com/office/officeart/2005/8/layout/vList5"/>
    <dgm:cxn modelId="{36B6472C-1B13-4231-BB8A-62B42446D9DC}" type="presOf" srcId="{D5805418-9DC6-4467-8A57-36690A05CBF4}" destId="{12EA981D-8DF9-4B38-93E5-3AF7D130863A}" srcOrd="0" destOrd="2" presId="urn:microsoft.com/office/officeart/2005/8/layout/vList5"/>
    <dgm:cxn modelId="{7316E776-D4A1-41CD-9676-18E6F0C2C047}" type="presOf" srcId="{1CB41483-2026-44B5-B4B5-897287F39469}" destId="{C6B00E26-E31E-4393-8CB2-09DB68A5AA8B}" srcOrd="0" destOrd="3" presId="urn:microsoft.com/office/officeart/2005/8/layout/vList5"/>
    <dgm:cxn modelId="{FA5B56EA-AA65-47AA-B527-234DC7BA1C2A}" srcId="{DC274213-E30A-4D29-886F-C82572F0200D}" destId="{9E165450-8138-48A5-AF5C-6135F9A85F0F}" srcOrd="1" destOrd="0" parTransId="{9ACE44DC-35BE-4361-91ED-98FFBB82B555}" sibTransId="{F07F74F2-7A97-4519-A65C-84D10889A6D4}"/>
    <dgm:cxn modelId="{2ADE04A7-CFB2-4866-A675-A595FDA1ECBA}" srcId="{591A3579-D288-45C9-A74F-A69097D5F6BD}" destId="{BBBCAB38-3D52-4927-8DED-C6D9D149568C}" srcOrd="0" destOrd="0" parTransId="{298E5153-D775-43AF-A35F-44AC5C3B0FAE}" sibTransId="{3A6E1216-A02A-43AE-AE73-09CAE32D5B93}"/>
    <dgm:cxn modelId="{15E717BB-F417-48FC-893D-4A1F53A3379B}" type="presOf" srcId="{9E165450-8138-48A5-AF5C-6135F9A85F0F}" destId="{29FB6222-8FAE-430F-A671-1E4744C98A7C}" srcOrd="0" destOrd="1" presId="urn:microsoft.com/office/officeart/2005/8/layout/vList5"/>
    <dgm:cxn modelId="{9CB156B1-33E7-4903-A01C-7CA26C6CCE4E}" srcId="{6ED0AC4C-40C4-4688-AF36-2ADFBD8E00DF}" destId="{422CDB76-0D90-4152-B6CF-DA1514E23C51}" srcOrd="3" destOrd="0" parTransId="{CD467927-523D-45A0-9C9F-4F0A56ABE2DB}" sibTransId="{6747C284-091F-4089-B091-7C6DD31273D2}"/>
    <dgm:cxn modelId="{79341F77-D920-4DF7-965D-5E9343D8D660}" srcId="{422CDB76-0D90-4152-B6CF-DA1514E23C51}" destId="{D5805418-9DC6-4467-8A57-36690A05CBF4}" srcOrd="2" destOrd="0" parTransId="{4B1B8763-807B-446B-B63D-868940A1FE86}" sibTransId="{A6680781-A5E4-4CA3-9F5B-3219BD6572BA}"/>
    <dgm:cxn modelId="{3DAC6D1D-1FFF-4C6A-83ED-8C437485427E}" srcId="{591A3579-D288-45C9-A74F-A69097D5F6BD}" destId="{E0EC58B8-2221-4D93-B127-75CA89F23446}" srcOrd="2" destOrd="0" parTransId="{5BB91F6E-3E5A-4728-8A6C-3FC3138DF909}" sibTransId="{BCD430D4-F816-4B84-9FFF-CBC5E6B584E1}"/>
    <dgm:cxn modelId="{8A04E617-5E68-4034-8C6C-34B43438C879}" srcId="{6ED0AC4C-40C4-4688-AF36-2ADFBD8E00DF}" destId="{591A3579-D288-45C9-A74F-A69097D5F6BD}" srcOrd="0" destOrd="0" parTransId="{71F5D35C-C429-41AD-AD9A-E0B80E83A307}" sibTransId="{B7768494-4A5D-4C4B-8E43-4FDCB8ED12AA}"/>
    <dgm:cxn modelId="{B278CB54-64FD-4919-8D69-C9659429455C}" type="presOf" srcId="{BBBCAB38-3D52-4927-8DED-C6D9D149568C}" destId="{C6B00E26-E31E-4393-8CB2-09DB68A5AA8B}" srcOrd="0" destOrd="0" presId="urn:microsoft.com/office/officeart/2005/8/layout/vList5"/>
    <dgm:cxn modelId="{5D19F4C8-DD45-4C5B-9104-CA35EF74FE2B}" type="presOf" srcId="{DC274213-E30A-4D29-886F-C82572F0200D}" destId="{44D0FBDA-4707-40A1-BCC6-761C9A1A9FA3}" srcOrd="0" destOrd="0" presId="urn:microsoft.com/office/officeart/2005/8/layout/vList5"/>
    <dgm:cxn modelId="{D1C41E28-1EFF-4332-B3CF-98622A7118CA}" type="presOf" srcId="{A08E24EC-6692-4C23-9FE6-F425E606D8B3}" destId="{BB25E6E3-FB8D-486C-945C-5AF0831C543A}" srcOrd="0" destOrd="0" presId="urn:microsoft.com/office/officeart/2005/8/layout/vList5"/>
    <dgm:cxn modelId="{FC03372D-2C5A-4A0F-9E13-51DBF4BB943E}" type="presOf" srcId="{C3000191-8138-4C32-BA3E-2CE8D5B91B52}" destId="{12EA981D-8DF9-4B38-93E5-3AF7D130863A}" srcOrd="0" destOrd="1" presId="urn:microsoft.com/office/officeart/2005/8/layout/vList5"/>
    <dgm:cxn modelId="{0F81A325-B43C-4598-9BFC-7433BE1E36EA}" type="presOf" srcId="{591A3579-D288-45C9-A74F-A69097D5F6BD}" destId="{DC2104D8-0540-4FD2-B1A0-DB8E54A8032C}" srcOrd="0" destOrd="0" presId="urn:microsoft.com/office/officeart/2005/8/layout/vList5"/>
    <dgm:cxn modelId="{0E4101F0-782A-4FB2-B983-BAB13A425FDF}" type="presParOf" srcId="{C2C11F73-B39D-4FDE-B4B2-E6FFF9887000}" destId="{A8F49FCA-6498-4A15-9943-CAEC4252D590}" srcOrd="0" destOrd="0" presId="urn:microsoft.com/office/officeart/2005/8/layout/vList5"/>
    <dgm:cxn modelId="{B4DA4D4E-30A9-4D66-95EA-8E3FFF7A8417}" type="presParOf" srcId="{A8F49FCA-6498-4A15-9943-CAEC4252D590}" destId="{DC2104D8-0540-4FD2-B1A0-DB8E54A8032C}" srcOrd="0" destOrd="0" presId="urn:microsoft.com/office/officeart/2005/8/layout/vList5"/>
    <dgm:cxn modelId="{29967B52-B91F-4982-AAB9-B90E3D24D07F}" type="presParOf" srcId="{A8F49FCA-6498-4A15-9943-CAEC4252D590}" destId="{C6B00E26-E31E-4393-8CB2-09DB68A5AA8B}" srcOrd="1" destOrd="0" presId="urn:microsoft.com/office/officeart/2005/8/layout/vList5"/>
    <dgm:cxn modelId="{BC70D050-6627-45CC-A8D6-4A856E48C9AA}" type="presParOf" srcId="{C2C11F73-B39D-4FDE-B4B2-E6FFF9887000}" destId="{C9F55A40-ECB1-4B2B-87CC-F5B9B745CE6A}" srcOrd="1" destOrd="0" presId="urn:microsoft.com/office/officeart/2005/8/layout/vList5"/>
    <dgm:cxn modelId="{EE87C6D0-FC3F-4B93-BEA0-AA0AF023B360}" type="presParOf" srcId="{C2C11F73-B39D-4FDE-B4B2-E6FFF9887000}" destId="{5AD94716-091F-496A-B074-BE33F6F92854}" srcOrd="2" destOrd="0" presId="urn:microsoft.com/office/officeart/2005/8/layout/vList5"/>
    <dgm:cxn modelId="{DBC2658E-1003-4D55-9F4A-62FA8B794D8A}" type="presParOf" srcId="{5AD94716-091F-496A-B074-BE33F6F92854}" destId="{BB25E6E3-FB8D-486C-945C-5AF0831C543A}" srcOrd="0" destOrd="0" presId="urn:microsoft.com/office/officeart/2005/8/layout/vList5"/>
    <dgm:cxn modelId="{A32591FF-0A7F-4061-BE21-1DDEDEEE5434}" type="presParOf" srcId="{5AD94716-091F-496A-B074-BE33F6F92854}" destId="{1AC02779-FC5A-4D43-9511-CA4DA94F0041}" srcOrd="1" destOrd="0" presId="urn:microsoft.com/office/officeart/2005/8/layout/vList5"/>
    <dgm:cxn modelId="{3C4158E6-7A96-4A33-BC83-A7BBFD5DFE5B}" type="presParOf" srcId="{C2C11F73-B39D-4FDE-B4B2-E6FFF9887000}" destId="{CF6F0C0C-3C98-4DE9-A229-F197CE45BD34}" srcOrd="3" destOrd="0" presId="urn:microsoft.com/office/officeart/2005/8/layout/vList5"/>
    <dgm:cxn modelId="{995C5C29-129D-4CE6-A178-C4A97F7630BE}" type="presParOf" srcId="{C2C11F73-B39D-4FDE-B4B2-E6FFF9887000}" destId="{A11919A4-21DA-4915-9145-D8A45AF4A3AB}" srcOrd="4" destOrd="0" presId="urn:microsoft.com/office/officeart/2005/8/layout/vList5"/>
    <dgm:cxn modelId="{1869CDE4-4ED0-4295-B092-1204454CDFAE}" type="presParOf" srcId="{A11919A4-21DA-4915-9145-D8A45AF4A3AB}" destId="{44D0FBDA-4707-40A1-BCC6-761C9A1A9FA3}" srcOrd="0" destOrd="0" presId="urn:microsoft.com/office/officeart/2005/8/layout/vList5"/>
    <dgm:cxn modelId="{6C28D9D7-4D04-43E1-AB5E-B8D40C1A926E}" type="presParOf" srcId="{A11919A4-21DA-4915-9145-D8A45AF4A3AB}" destId="{29FB6222-8FAE-430F-A671-1E4744C98A7C}" srcOrd="1" destOrd="0" presId="urn:microsoft.com/office/officeart/2005/8/layout/vList5"/>
    <dgm:cxn modelId="{72552E80-8E1A-47A3-8E3C-126612479451}" type="presParOf" srcId="{C2C11F73-B39D-4FDE-B4B2-E6FFF9887000}" destId="{71AD8209-31D5-4BAF-9935-517C9694ABB0}" srcOrd="5" destOrd="0" presId="urn:microsoft.com/office/officeart/2005/8/layout/vList5"/>
    <dgm:cxn modelId="{2E6213F3-1FAD-47C3-BC2F-3CE574A38C28}" type="presParOf" srcId="{C2C11F73-B39D-4FDE-B4B2-E6FFF9887000}" destId="{F4C55A6D-9C28-4128-8935-90C21DB084F2}" srcOrd="6" destOrd="0" presId="urn:microsoft.com/office/officeart/2005/8/layout/vList5"/>
    <dgm:cxn modelId="{092BA90F-8C48-438C-BD30-CB4B27D4C790}" type="presParOf" srcId="{F4C55A6D-9C28-4128-8935-90C21DB084F2}" destId="{CA1F0ADB-507B-4426-A40A-88E92262ADDF}" srcOrd="0" destOrd="0" presId="urn:microsoft.com/office/officeart/2005/8/layout/vList5"/>
    <dgm:cxn modelId="{208157A9-29F9-4C08-8623-7DDB702C737B}" type="presParOf" srcId="{F4C55A6D-9C28-4128-8935-90C21DB084F2}" destId="{12EA981D-8DF9-4B38-93E5-3AF7D130863A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309AF7A3-72A5-46FB-9885-4302CD8728B3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A76F304D-DD2F-48BB-BF99-69DC708B06B4}">
      <dgm:prSet phldrT="[Text]"/>
      <dgm:spPr>
        <a:solidFill>
          <a:srgbClr val="7030A0"/>
        </a:solidFill>
      </dgm:spPr>
      <dgm:t>
        <a:bodyPr/>
        <a:lstStyle/>
        <a:p>
          <a:r>
            <a:rPr lang="en-GB"/>
            <a:t>Haf 2019</a:t>
          </a:r>
        </a:p>
      </dgm:t>
    </dgm:pt>
    <dgm:pt modelId="{8591234C-E5B4-47A5-BB1F-3FD63121102B}" type="parTrans" cxnId="{BD82053F-D1EC-4DA5-B3EC-359CC6F472D0}">
      <dgm:prSet/>
      <dgm:spPr/>
      <dgm:t>
        <a:bodyPr/>
        <a:lstStyle/>
        <a:p>
          <a:endParaRPr lang="en-GB"/>
        </a:p>
      </dgm:t>
    </dgm:pt>
    <dgm:pt modelId="{DAA327BD-3077-4F26-BFF5-378AA35B9DD0}" type="sibTrans" cxnId="{BD82053F-D1EC-4DA5-B3EC-359CC6F472D0}">
      <dgm:prSet/>
      <dgm:spPr/>
      <dgm:t>
        <a:bodyPr/>
        <a:lstStyle/>
        <a:p>
          <a:endParaRPr lang="en-GB"/>
        </a:p>
      </dgm:t>
    </dgm:pt>
    <dgm:pt modelId="{96ED71CD-A772-4E5D-81B3-2FE34120EE00}">
      <dgm:prSet phldrT="[Text]"/>
      <dgm:spPr/>
      <dgm:t>
        <a:bodyPr/>
        <a:lstStyle/>
        <a:p>
          <a:r>
            <a:rPr lang="en-GB"/>
            <a:t>Cyhoeddi'r strategaeth hon</a:t>
          </a:r>
        </a:p>
      </dgm:t>
    </dgm:pt>
    <dgm:pt modelId="{119EE1FE-3E71-491C-92C5-D3E850238209}" type="parTrans" cxnId="{E11A7F81-2B1F-47D6-AA8E-F41EA54A9BEA}">
      <dgm:prSet/>
      <dgm:spPr/>
      <dgm:t>
        <a:bodyPr/>
        <a:lstStyle/>
        <a:p>
          <a:endParaRPr lang="en-GB"/>
        </a:p>
      </dgm:t>
    </dgm:pt>
    <dgm:pt modelId="{AC3E3996-0947-431B-9EAE-FAA7A32134B3}" type="sibTrans" cxnId="{E11A7F81-2B1F-47D6-AA8E-F41EA54A9BEA}">
      <dgm:prSet/>
      <dgm:spPr/>
      <dgm:t>
        <a:bodyPr/>
        <a:lstStyle/>
        <a:p>
          <a:endParaRPr lang="en-GB"/>
        </a:p>
      </dgm:t>
    </dgm:pt>
    <dgm:pt modelId="{5B6666BB-45FD-4AE7-96E6-BA5E69E63660}">
      <dgm:prSet phldrT="[Text]"/>
      <dgm:spPr>
        <a:solidFill>
          <a:srgbClr val="7030A0"/>
        </a:solidFill>
      </dgm:spPr>
      <dgm:t>
        <a:bodyPr/>
        <a:lstStyle/>
        <a:p>
          <a:r>
            <a:rPr lang="en-GB"/>
            <a:t>Drwy gydol 2019 ac yn gynnar yn 2020</a:t>
          </a:r>
        </a:p>
      </dgm:t>
    </dgm:pt>
    <dgm:pt modelId="{4060ED10-B86E-47A9-841E-24D5B73C0ED8}" type="parTrans" cxnId="{F031E840-8051-4E3B-AD4F-55CD377888E5}">
      <dgm:prSet/>
      <dgm:spPr/>
      <dgm:t>
        <a:bodyPr/>
        <a:lstStyle/>
        <a:p>
          <a:endParaRPr lang="en-GB"/>
        </a:p>
      </dgm:t>
    </dgm:pt>
    <dgm:pt modelId="{1796E825-B708-46E4-A8AE-74983769EDFC}" type="sibTrans" cxnId="{F031E840-8051-4E3B-AD4F-55CD377888E5}">
      <dgm:prSet/>
      <dgm:spPr/>
      <dgm:t>
        <a:bodyPr/>
        <a:lstStyle/>
        <a:p>
          <a:endParaRPr lang="en-GB"/>
        </a:p>
      </dgm:t>
    </dgm:pt>
    <dgm:pt modelId="{71BE5D6A-ACC5-4E31-B60B-D55280A2B0AB}">
      <dgm:prSet phldrT="[Text]"/>
      <dgm:spPr/>
      <dgm:t>
        <a:bodyPr/>
        <a:lstStyle/>
        <a:p>
          <a:r>
            <a:rPr lang="en-GB"/>
            <a:t>Datblygu a chymeradwyo Cynllun Gweithredu Teuluoedd a Chyfeillion ar gyfer pob carchar, unedau cyflawni lleol a safleoedd awdurdodedig</a:t>
          </a:r>
        </a:p>
      </dgm:t>
    </dgm:pt>
    <dgm:pt modelId="{794B528C-6158-48EA-A88C-36A5667BA073}" type="parTrans" cxnId="{5D5B8598-467D-4794-929B-9D2DE6F130C6}">
      <dgm:prSet/>
      <dgm:spPr/>
      <dgm:t>
        <a:bodyPr/>
        <a:lstStyle/>
        <a:p>
          <a:endParaRPr lang="en-GB"/>
        </a:p>
      </dgm:t>
    </dgm:pt>
    <dgm:pt modelId="{07E6EF14-983D-41D2-933C-89C3B7718B85}" type="sibTrans" cxnId="{5D5B8598-467D-4794-929B-9D2DE6F130C6}">
      <dgm:prSet/>
      <dgm:spPr/>
      <dgm:t>
        <a:bodyPr/>
        <a:lstStyle/>
        <a:p>
          <a:endParaRPr lang="en-GB"/>
        </a:p>
      </dgm:t>
    </dgm:pt>
    <dgm:pt modelId="{AECF3854-3302-4C86-A4D8-F9CC7179B2AC}">
      <dgm:prSet phldrT="[Text]"/>
      <dgm:spPr>
        <a:solidFill>
          <a:srgbClr val="7030A0"/>
        </a:solidFill>
      </dgm:spPr>
      <dgm:t>
        <a:bodyPr/>
        <a:lstStyle/>
        <a:p>
          <a:r>
            <a:rPr lang="en-GB"/>
            <a:t>Gwanwyn 2020</a:t>
          </a:r>
        </a:p>
      </dgm:t>
    </dgm:pt>
    <dgm:pt modelId="{115B0DAC-C37D-4667-93A0-A747968F3EE8}" type="parTrans" cxnId="{FE312F1F-360B-4323-89F9-72F69D4A0E4F}">
      <dgm:prSet/>
      <dgm:spPr/>
      <dgm:t>
        <a:bodyPr/>
        <a:lstStyle/>
        <a:p>
          <a:endParaRPr lang="en-GB"/>
        </a:p>
      </dgm:t>
    </dgm:pt>
    <dgm:pt modelId="{DCC9FDE5-BADC-4660-B099-A8AEF91EB2E1}" type="sibTrans" cxnId="{FE312F1F-360B-4323-89F9-72F69D4A0E4F}">
      <dgm:prSet/>
      <dgm:spPr/>
      <dgm:t>
        <a:bodyPr/>
        <a:lstStyle/>
        <a:p>
          <a:endParaRPr lang="en-GB"/>
        </a:p>
      </dgm:t>
    </dgm:pt>
    <dgm:pt modelId="{7C5E8CB4-88B7-4BB0-80C5-B0E5722F555A}">
      <dgm:prSet phldrT="[Text]"/>
      <dgm:spPr>
        <a:solidFill>
          <a:srgbClr val="7030A0"/>
        </a:solidFill>
      </dgm:spPr>
      <dgm:t>
        <a:bodyPr/>
        <a:lstStyle/>
        <a:p>
          <a:r>
            <a:rPr lang="en-GB"/>
            <a:t>Haf 2020</a:t>
          </a:r>
        </a:p>
      </dgm:t>
    </dgm:pt>
    <dgm:pt modelId="{6D97F490-179C-4E12-82AA-697E51FD53ED}" type="parTrans" cxnId="{E704A3D0-4800-4979-815C-2185C4963920}">
      <dgm:prSet/>
      <dgm:spPr/>
      <dgm:t>
        <a:bodyPr/>
        <a:lstStyle/>
        <a:p>
          <a:endParaRPr lang="en-GB"/>
        </a:p>
      </dgm:t>
    </dgm:pt>
    <dgm:pt modelId="{839CB035-8CB8-4EBB-9423-7D8449FD3777}" type="sibTrans" cxnId="{E704A3D0-4800-4979-815C-2185C4963920}">
      <dgm:prSet/>
      <dgm:spPr/>
      <dgm:t>
        <a:bodyPr/>
        <a:lstStyle/>
        <a:p>
          <a:endParaRPr lang="en-GB"/>
        </a:p>
      </dgm:t>
    </dgm:pt>
    <dgm:pt modelId="{B5E90EDF-ACFF-443E-8598-866C805219EC}">
      <dgm:prSet phldrT="[Text]"/>
      <dgm:spPr/>
      <dgm:t>
        <a:bodyPr/>
        <a:lstStyle/>
        <a:p>
          <a:r>
            <a:rPr lang="en-GB"/>
            <a:t>Dylai'r blaenoriaethau gwaith cychwynnol fod wedi eu cyflawni erbyn hyn</a:t>
          </a:r>
        </a:p>
      </dgm:t>
    </dgm:pt>
    <dgm:pt modelId="{1DE0A980-6590-4944-9F2E-E368DAF1CE2B}" type="parTrans" cxnId="{DA6EEF49-A997-4A48-86FF-A0C9565BF6F8}">
      <dgm:prSet/>
      <dgm:spPr/>
      <dgm:t>
        <a:bodyPr/>
        <a:lstStyle/>
        <a:p>
          <a:endParaRPr lang="en-GB"/>
        </a:p>
      </dgm:t>
    </dgm:pt>
    <dgm:pt modelId="{F988FC4D-8B6E-496A-A011-7518ACA2DDC0}" type="sibTrans" cxnId="{DA6EEF49-A997-4A48-86FF-A0C9565BF6F8}">
      <dgm:prSet/>
      <dgm:spPr/>
      <dgm:t>
        <a:bodyPr/>
        <a:lstStyle/>
        <a:p>
          <a:endParaRPr lang="en-GB"/>
        </a:p>
      </dgm:t>
    </dgm:pt>
    <dgm:pt modelId="{F1D2F535-7620-43FA-ADE7-72A7EB830ACA}">
      <dgm:prSet phldrT="[Text]"/>
      <dgm:spPr/>
      <dgm:t>
        <a:bodyPr/>
        <a:lstStyle/>
        <a:p>
          <a:r>
            <a:rPr lang="en-GB"/>
            <a:t>Adolygu'r gwaith a gwblhawyd hyd yma a gwahodd sylwadau arno</a:t>
          </a:r>
        </a:p>
      </dgm:t>
    </dgm:pt>
    <dgm:pt modelId="{AE8624CD-6B6C-45CF-A6C4-C4CDE0FF5F55}" type="parTrans" cxnId="{570C54F0-8573-4718-9B62-28E8800DE352}">
      <dgm:prSet/>
      <dgm:spPr/>
      <dgm:t>
        <a:bodyPr/>
        <a:lstStyle/>
        <a:p>
          <a:endParaRPr lang="en-GB"/>
        </a:p>
      </dgm:t>
    </dgm:pt>
    <dgm:pt modelId="{A61BE77D-1340-4FCC-ADF5-AC35F7C543A7}" type="sibTrans" cxnId="{570C54F0-8573-4718-9B62-28E8800DE352}">
      <dgm:prSet/>
      <dgm:spPr/>
      <dgm:t>
        <a:bodyPr/>
        <a:lstStyle/>
        <a:p>
          <a:endParaRPr lang="en-GB"/>
        </a:p>
      </dgm:t>
    </dgm:pt>
    <dgm:pt modelId="{2798CEF6-EA27-41AE-9828-3A02D6771D76}">
      <dgm:prSet phldrT="[Text]"/>
      <dgm:spPr/>
      <dgm:t>
        <a:bodyPr/>
        <a:lstStyle/>
        <a:p>
          <a:r>
            <a:rPr lang="en-GB"/>
            <a:t>Dechrau gweithredu blaenoriaethau gwaith cychwynnol</a:t>
          </a:r>
        </a:p>
      </dgm:t>
    </dgm:pt>
    <dgm:pt modelId="{A6CA2C7D-C1C0-4EC7-9B31-7CD37E5AF729}" type="parTrans" cxnId="{B34513D6-FAF3-4C59-BAAD-C9F6D4C02E92}">
      <dgm:prSet/>
      <dgm:spPr/>
      <dgm:t>
        <a:bodyPr/>
        <a:lstStyle/>
        <a:p>
          <a:endParaRPr lang="en-GB"/>
        </a:p>
      </dgm:t>
    </dgm:pt>
    <dgm:pt modelId="{07E60B95-E1DF-4EA5-9B05-C07CF10149E1}" type="sibTrans" cxnId="{B34513D6-FAF3-4C59-BAAD-C9F6D4C02E92}">
      <dgm:prSet/>
      <dgm:spPr/>
      <dgm:t>
        <a:bodyPr/>
        <a:lstStyle/>
        <a:p>
          <a:endParaRPr lang="en-GB"/>
        </a:p>
      </dgm:t>
    </dgm:pt>
    <dgm:pt modelId="{8258153A-FCB1-421A-BEBD-C4D52E95050C}">
      <dgm:prSet phldrT="[Text]"/>
      <dgm:spPr/>
      <dgm:t>
        <a:bodyPr/>
        <a:lstStyle/>
        <a:p>
          <a:r>
            <a:rPr lang="en-GB"/>
            <a:t>Dechrau'r ymgynghori blynyddol gyda throseddwyr a'u teuluoedd</a:t>
          </a:r>
        </a:p>
      </dgm:t>
    </dgm:pt>
    <dgm:pt modelId="{99BA6112-03B7-4A30-B0BC-BA95799BDE61}" type="parTrans" cxnId="{62396789-4C69-49AD-A664-EA72E6D30934}">
      <dgm:prSet/>
      <dgm:spPr/>
      <dgm:t>
        <a:bodyPr/>
        <a:lstStyle/>
        <a:p>
          <a:endParaRPr lang="en-GB"/>
        </a:p>
      </dgm:t>
    </dgm:pt>
    <dgm:pt modelId="{E9E6D911-91D9-4272-A4F9-B3AC061BBB6F}" type="sibTrans" cxnId="{62396789-4C69-49AD-A664-EA72E6D30934}">
      <dgm:prSet/>
      <dgm:spPr/>
      <dgm:t>
        <a:bodyPr/>
        <a:lstStyle/>
        <a:p>
          <a:endParaRPr lang="en-GB"/>
        </a:p>
      </dgm:t>
    </dgm:pt>
    <dgm:pt modelId="{916754D5-6E4C-46E5-B9F4-87DF17510849}">
      <dgm:prSet phldrT="[Text]"/>
      <dgm:spPr/>
      <dgm:t>
        <a:bodyPr/>
        <a:lstStyle/>
        <a:p>
          <a:r>
            <a:rPr lang="en-GB"/>
            <a:t>Cytuno ar y set nesaf o flaenoriaethau</a:t>
          </a:r>
        </a:p>
      </dgm:t>
    </dgm:pt>
    <dgm:pt modelId="{B0230B96-D638-4E0A-966E-26D176E9EBBE}" type="parTrans" cxnId="{B2048FFF-D8EF-423B-B6F3-BAD768F51F0A}">
      <dgm:prSet/>
      <dgm:spPr/>
      <dgm:t>
        <a:bodyPr/>
        <a:lstStyle/>
        <a:p>
          <a:endParaRPr lang="en-GB"/>
        </a:p>
      </dgm:t>
    </dgm:pt>
    <dgm:pt modelId="{0D16BE04-89F5-4AAC-8C72-985974F9ECB8}" type="sibTrans" cxnId="{B2048FFF-D8EF-423B-B6F3-BAD768F51F0A}">
      <dgm:prSet/>
      <dgm:spPr/>
      <dgm:t>
        <a:bodyPr/>
        <a:lstStyle/>
        <a:p>
          <a:endParaRPr lang="en-GB"/>
        </a:p>
      </dgm:t>
    </dgm:pt>
    <dgm:pt modelId="{79E76527-A7A5-4009-B797-61D69614C29D}">
      <dgm:prSet phldrT="[Text]"/>
      <dgm:spPr/>
      <dgm:t>
        <a:bodyPr/>
        <a:lstStyle/>
        <a:p>
          <a:r>
            <a:rPr lang="en-GB"/>
            <a:t>Cyhoeddi fersiwn newydd adolygedig o'r strategaeth hon</a:t>
          </a:r>
        </a:p>
      </dgm:t>
    </dgm:pt>
    <dgm:pt modelId="{842A8674-433B-4CF6-9FA7-EA2B163379A7}" type="parTrans" cxnId="{9C5BA729-577D-4214-9D29-2615FDE66B9F}">
      <dgm:prSet/>
      <dgm:spPr/>
      <dgm:t>
        <a:bodyPr/>
        <a:lstStyle/>
        <a:p>
          <a:endParaRPr lang="en-GB"/>
        </a:p>
      </dgm:t>
    </dgm:pt>
    <dgm:pt modelId="{875F2393-CADA-4623-9052-065DD2B2F7AE}" type="sibTrans" cxnId="{9C5BA729-577D-4214-9D29-2615FDE66B9F}">
      <dgm:prSet/>
      <dgm:spPr/>
      <dgm:t>
        <a:bodyPr/>
        <a:lstStyle/>
        <a:p>
          <a:endParaRPr lang="en-GB"/>
        </a:p>
      </dgm:t>
    </dgm:pt>
    <dgm:pt modelId="{0136F30D-E60E-4851-9AD2-C54E13F01E34}" type="pres">
      <dgm:prSet presAssocID="{309AF7A3-72A5-46FB-9885-4302CD8728B3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E89A35DD-AF60-49EE-913B-2A5A9046E0E6}" type="pres">
      <dgm:prSet presAssocID="{309AF7A3-72A5-46FB-9885-4302CD8728B3}" presName="dummyMaxCanvas" presStyleCnt="0">
        <dgm:presLayoutVars/>
      </dgm:prSet>
      <dgm:spPr/>
    </dgm:pt>
    <dgm:pt modelId="{AC3A79BF-C95C-4C76-A8A9-1F0585EC26EC}" type="pres">
      <dgm:prSet presAssocID="{309AF7A3-72A5-46FB-9885-4302CD8728B3}" presName="FourNodes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28363E0-4DCD-4346-B262-7772C107A315}" type="pres">
      <dgm:prSet presAssocID="{309AF7A3-72A5-46FB-9885-4302CD8728B3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93A1B7C-42CE-4F84-B535-22A4A48FB9CF}" type="pres">
      <dgm:prSet presAssocID="{309AF7A3-72A5-46FB-9885-4302CD8728B3}" presName="FourNodes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423C614-68CC-491B-A64C-9BD8AEA478BE}" type="pres">
      <dgm:prSet presAssocID="{309AF7A3-72A5-46FB-9885-4302CD8728B3}" presName="FourNodes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AC19683-CAA6-46E5-A2DB-F51E3F7FE70A}" type="pres">
      <dgm:prSet presAssocID="{309AF7A3-72A5-46FB-9885-4302CD8728B3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2756A44-7263-4BF3-9273-250CF88730B7}" type="pres">
      <dgm:prSet presAssocID="{309AF7A3-72A5-46FB-9885-4302CD8728B3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E12BB31-DCB6-4542-BCAB-5F3922AEAEE3}" type="pres">
      <dgm:prSet presAssocID="{309AF7A3-72A5-46FB-9885-4302CD8728B3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F7973E2-2576-479A-A5C0-66CD4EF8AEFB}" type="pres">
      <dgm:prSet presAssocID="{309AF7A3-72A5-46FB-9885-4302CD8728B3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C56D2F8-8CE2-46DB-8AEC-42D0B621AD44}" type="pres">
      <dgm:prSet presAssocID="{309AF7A3-72A5-46FB-9885-4302CD8728B3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74214CC-11F2-4E04-8205-5017C01E110D}" type="pres">
      <dgm:prSet presAssocID="{309AF7A3-72A5-46FB-9885-4302CD8728B3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F8EDBCB-D1BB-4E46-BA3A-3E10C0FE0954}" type="pres">
      <dgm:prSet presAssocID="{309AF7A3-72A5-46FB-9885-4302CD8728B3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C5BA729-577D-4214-9D29-2615FDE66B9F}" srcId="{7C5E8CB4-88B7-4BB0-80C5-B0E5722F555A}" destId="{79E76527-A7A5-4009-B797-61D69614C29D}" srcOrd="2" destOrd="0" parTransId="{842A8674-433B-4CF6-9FA7-EA2B163379A7}" sibTransId="{875F2393-CADA-4623-9052-065DD2B2F7AE}"/>
    <dgm:cxn modelId="{D9CF06EF-698B-41BD-B300-366F0A690C67}" type="presOf" srcId="{8258153A-FCB1-421A-BEBD-C4D52E95050C}" destId="{893A1B7C-42CE-4F84-B535-22A4A48FB9CF}" srcOrd="0" destOrd="2" presId="urn:microsoft.com/office/officeart/2005/8/layout/vProcess5"/>
    <dgm:cxn modelId="{F6A80896-950D-4F0C-8E97-74B538DEA668}" type="presOf" srcId="{96ED71CD-A772-4E5D-81B3-2FE34120EE00}" destId="{AC3A79BF-C95C-4C76-A8A9-1F0585EC26EC}" srcOrd="0" destOrd="1" presId="urn:microsoft.com/office/officeart/2005/8/layout/vProcess5"/>
    <dgm:cxn modelId="{1B7D765C-99A3-4037-A203-16641FC74229}" type="presOf" srcId="{8258153A-FCB1-421A-BEBD-C4D52E95050C}" destId="{474214CC-11F2-4E04-8205-5017C01E110D}" srcOrd="1" destOrd="2" presId="urn:microsoft.com/office/officeart/2005/8/layout/vProcess5"/>
    <dgm:cxn modelId="{8FACA170-9256-4758-ACC3-47037514D34E}" type="presOf" srcId="{2798CEF6-EA27-41AE-9828-3A02D6771D76}" destId="{3F7973E2-2576-479A-A5C0-66CD4EF8AEFB}" srcOrd="1" destOrd="2" presId="urn:microsoft.com/office/officeart/2005/8/layout/vProcess5"/>
    <dgm:cxn modelId="{B1CA4DAC-3AA5-4746-AB70-13A2C64C0B0A}" type="presOf" srcId="{7C5E8CB4-88B7-4BB0-80C5-B0E5722F555A}" destId="{4F8EDBCB-D1BB-4E46-BA3A-3E10C0FE0954}" srcOrd="1" destOrd="0" presId="urn:microsoft.com/office/officeart/2005/8/layout/vProcess5"/>
    <dgm:cxn modelId="{2B69710D-8886-44E8-8EFC-9014ADCA8597}" type="presOf" srcId="{71BE5D6A-ACC5-4E31-B60B-D55280A2B0AB}" destId="{728363E0-4DCD-4346-B262-7772C107A315}" srcOrd="0" destOrd="1" presId="urn:microsoft.com/office/officeart/2005/8/layout/vProcess5"/>
    <dgm:cxn modelId="{78D932C1-55E8-42F7-9F67-D5749ED8296E}" type="presOf" srcId="{5B6666BB-45FD-4AE7-96E6-BA5E69E63660}" destId="{728363E0-4DCD-4346-B262-7772C107A315}" srcOrd="0" destOrd="0" presId="urn:microsoft.com/office/officeart/2005/8/layout/vProcess5"/>
    <dgm:cxn modelId="{50E8A85D-7B79-4AD7-9A7E-AA32399E1CF5}" type="presOf" srcId="{F1D2F535-7620-43FA-ADE7-72A7EB830ACA}" destId="{4F8EDBCB-D1BB-4E46-BA3A-3E10C0FE0954}" srcOrd="1" destOrd="1" presId="urn:microsoft.com/office/officeart/2005/8/layout/vProcess5"/>
    <dgm:cxn modelId="{448E2BBF-D825-4CC8-80E7-388CF1925367}" type="presOf" srcId="{916754D5-6E4C-46E5-B9F4-87DF17510849}" destId="{4F8EDBCB-D1BB-4E46-BA3A-3E10C0FE0954}" srcOrd="1" destOrd="2" presId="urn:microsoft.com/office/officeart/2005/8/layout/vProcess5"/>
    <dgm:cxn modelId="{A3D9A04B-B986-49AB-BCFD-2F50C37B0316}" type="presOf" srcId="{96ED71CD-A772-4E5D-81B3-2FE34120EE00}" destId="{3F7973E2-2576-479A-A5C0-66CD4EF8AEFB}" srcOrd="1" destOrd="1" presId="urn:microsoft.com/office/officeart/2005/8/layout/vProcess5"/>
    <dgm:cxn modelId="{CE594D2D-2EA7-45FC-B853-287BF18FDD87}" type="presOf" srcId="{A76F304D-DD2F-48BB-BF99-69DC708B06B4}" destId="{AC3A79BF-C95C-4C76-A8A9-1F0585EC26EC}" srcOrd="0" destOrd="0" presId="urn:microsoft.com/office/officeart/2005/8/layout/vProcess5"/>
    <dgm:cxn modelId="{EAF4A6EB-92FF-4F1E-B337-307F55E3614F}" type="presOf" srcId="{1796E825-B708-46E4-A8AE-74983769EDFC}" destId="{72756A44-7263-4BF3-9273-250CF88730B7}" srcOrd="0" destOrd="0" presId="urn:microsoft.com/office/officeart/2005/8/layout/vProcess5"/>
    <dgm:cxn modelId="{A73C7AAF-6F61-4BC3-B49D-07493498C543}" type="presOf" srcId="{AECF3854-3302-4C86-A4D8-F9CC7179B2AC}" destId="{474214CC-11F2-4E04-8205-5017C01E110D}" srcOrd="1" destOrd="0" presId="urn:microsoft.com/office/officeart/2005/8/layout/vProcess5"/>
    <dgm:cxn modelId="{0E4C90F8-B159-4A34-90A9-3E81EEDFFB08}" type="presOf" srcId="{79E76527-A7A5-4009-B797-61D69614C29D}" destId="{6423C614-68CC-491B-A64C-9BD8AEA478BE}" srcOrd="0" destOrd="3" presId="urn:microsoft.com/office/officeart/2005/8/layout/vProcess5"/>
    <dgm:cxn modelId="{1C1630B1-307F-45B9-8806-1DF3CBFD8EA2}" type="presOf" srcId="{7C5E8CB4-88B7-4BB0-80C5-B0E5722F555A}" destId="{6423C614-68CC-491B-A64C-9BD8AEA478BE}" srcOrd="0" destOrd="0" presId="urn:microsoft.com/office/officeart/2005/8/layout/vProcess5"/>
    <dgm:cxn modelId="{234A8936-088A-487B-B316-31C09E8ABACC}" type="presOf" srcId="{309AF7A3-72A5-46FB-9885-4302CD8728B3}" destId="{0136F30D-E60E-4851-9AD2-C54E13F01E34}" srcOrd="0" destOrd="0" presId="urn:microsoft.com/office/officeart/2005/8/layout/vProcess5"/>
    <dgm:cxn modelId="{93AE1FE6-684E-4C67-AAD0-A1E59B5C58CC}" type="presOf" srcId="{79E76527-A7A5-4009-B797-61D69614C29D}" destId="{4F8EDBCB-D1BB-4E46-BA3A-3E10C0FE0954}" srcOrd="1" destOrd="3" presId="urn:microsoft.com/office/officeart/2005/8/layout/vProcess5"/>
    <dgm:cxn modelId="{AF8C9751-4CF5-4D8F-8980-BF05BEA02B1C}" type="presOf" srcId="{DCC9FDE5-BADC-4660-B099-A8AEF91EB2E1}" destId="{4E12BB31-DCB6-4542-BCAB-5F3922AEAEE3}" srcOrd="0" destOrd="0" presId="urn:microsoft.com/office/officeart/2005/8/layout/vProcess5"/>
    <dgm:cxn modelId="{FE312F1F-360B-4323-89F9-72F69D4A0E4F}" srcId="{309AF7A3-72A5-46FB-9885-4302CD8728B3}" destId="{AECF3854-3302-4C86-A4D8-F9CC7179B2AC}" srcOrd="2" destOrd="0" parTransId="{115B0DAC-C37D-4667-93A0-A747968F3EE8}" sibTransId="{DCC9FDE5-BADC-4660-B099-A8AEF91EB2E1}"/>
    <dgm:cxn modelId="{D7913601-F11E-476C-B08F-FEF241164FFB}" type="presOf" srcId="{AECF3854-3302-4C86-A4D8-F9CC7179B2AC}" destId="{893A1B7C-42CE-4F84-B535-22A4A48FB9CF}" srcOrd="0" destOrd="0" presId="urn:microsoft.com/office/officeart/2005/8/layout/vProcess5"/>
    <dgm:cxn modelId="{E5285511-F11F-42F2-A915-E6173D325683}" type="presOf" srcId="{B5E90EDF-ACFF-443E-8598-866C805219EC}" destId="{893A1B7C-42CE-4F84-B535-22A4A48FB9CF}" srcOrd="0" destOrd="1" presId="urn:microsoft.com/office/officeart/2005/8/layout/vProcess5"/>
    <dgm:cxn modelId="{DA6EEF49-A997-4A48-86FF-A0C9565BF6F8}" srcId="{AECF3854-3302-4C86-A4D8-F9CC7179B2AC}" destId="{B5E90EDF-ACFF-443E-8598-866C805219EC}" srcOrd="0" destOrd="0" parTransId="{1DE0A980-6590-4944-9F2E-E368DAF1CE2B}" sibTransId="{F988FC4D-8B6E-496A-A011-7518ACA2DDC0}"/>
    <dgm:cxn modelId="{5D5B8598-467D-4794-929B-9D2DE6F130C6}" srcId="{5B6666BB-45FD-4AE7-96E6-BA5E69E63660}" destId="{71BE5D6A-ACC5-4E31-B60B-D55280A2B0AB}" srcOrd="0" destOrd="0" parTransId="{794B528C-6158-48EA-A88C-36A5667BA073}" sibTransId="{07E6EF14-983D-41D2-933C-89C3B7718B85}"/>
    <dgm:cxn modelId="{E704A3D0-4800-4979-815C-2185C4963920}" srcId="{309AF7A3-72A5-46FB-9885-4302CD8728B3}" destId="{7C5E8CB4-88B7-4BB0-80C5-B0E5722F555A}" srcOrd="3" destOrd="0" parTransId="{6D97F490-179C-4E12-82AA-697E51FD53ED}" sibTransId="{839CB035-8CB8-4EBB-9423-7D8449FD3777}"/>
    <dgm:cxn modelId="{F031E840-8051-4E3B-AD4F-55CD377888E5}" srcId="{309AF7A3-72A5-46FB-9885-4302CD8728B3}" destId="{5B6666BB-45FD-4AE7-96E6-BA5E69E63660}" srcOrd="1" destOrd="0" parTransId="{4060ED10-B86E-47A9-841E-24D5B73C0ED8}" sibTransId="{1796E825-B708-46E4-A8AE-74983769EDFC}"/>
    <dgm:cxn modelId="{667C2B02-A556-4727-B16D-87BB17C25422}" type="presOf" srcId="{71BE5D6A-ACC5-4E31-B60B-D55280A2B0AB}" destId="{0C56D2F8-8CE2-46DB-8AEC-42D0B621AD44}" srcOrd="1" destOrd="1" presId="urn:microsoft.com/office/officeart/2005/8/layout/vProcess5"/>
    <dgm:cxn modelId="{E11A7F81-2B1F-47D6-AA8E-F41EA54A9BEA}" srcId="{A76F304D-DD2F-48BB-BF99-69DC708B06B4}" destId="{96ED71CD-A772-4E5D-81B3-2FE34120EE00}" srcOrd="0" destOrd="0" parTransId="{119EE1FE-3E71-491C-92C5-D3E850238209}" sibTransId="{AC3E3996-0947-431B-9EAE-FAA7A32134B3}"/>
    <dgm:cxn modelId="{B34513D6-FAF3-4C59-BAAD-C9F6D4C02E92}" srcId="{A76F304D-DD2F-48BB-BF99-69DC708B06B4}" destId="{2798CEF6-EA27-41AE-9828-3A02D6771D76}" srcOrd="1" destOrd="0" parTransId="{A6CA2C7D-C1C0-4EC7-9B31-7CD37E5AF729}" sibTransId="{07E60B95-E1DF-4EA5-9B05-C07CF10149E1}"/>
    <dgm:cxn modelId="{77536157-27AF-4383-9251-180438C8B73B}" type="presOf" srcId="{5B6666BB-45FD-4AE7-96E6-BA5E69E63660}" destId="{0C56D2F8-8CE2-46DB-8AEC-42D0B621AD44}" srcOrd="1" destOrd="0" presId="urn:microsoft.com/office/officeart/2005/8/layout/vProcess5"/>
    <dgm:cxn modelId="{EE86DA2D-9908-4E2D-8AC6-86C108B61FDF}" type="presOf" srcId="{2798CEF6-EA27-41AE-9828-3A02D6771D76}" destId="{AC3A79BF-C95C-4C76-A8A9-1F0585EC26EC}" srcOrd="0" destOrd="2" presId="urn:microsoft.com/office/officeart/2005/8/layout/vProcess5"/>
    <dgm:cxn modelId="{62396789-4C69-49AD-A664-EA72E6D30934}" srcId="{AECF3854-3302-4C86-A4D8-F9CC7179B2AC}" destId="{8258153A-FCB1-421A-BEBD-C4D52E95050C}" srcOrd="1" destOrd="0" parTransId="{99BA6112-03B7-4A30-B0BC-BA95799BDE61}" sibTransId="{E9E6D911-91D9-4272-A4F9-B3AC061BBB6F}"/>
    <dgm:cxn modelId="{B2048FFF-D8EF-423B-B6F3-BAD768F51F0A}" srcId="{7C5E8CB4-88B7-4BB0-80C5-B0E5722F555A}" destId="{916754D5-6E4C-46E5-B9F4-87DF17510849}" srcOrd="1" destOrd="0" parTransId="{B0230B96-D638-4E0A-966E-26D176E9EBBE}" sibTransId="{0D16BE04-89F5-4AAC-8C72-985974F9ECB8}"/>
    <dgm:cxn modelId="{BD82053F-D1EC-4DA5-B3EC-359CC6F472D0}" srcId="{309AF7A3-72A5-46FB-9885-4302CD8728B3}" destId="{A76F304D-DD2F-48BB-BF99-69DC708B06B4}" srcOrd="0" destOrd="0" parTransId="{8591234C-E5B4-47A5-BB1F-3FD63121102B}" sibTransId="{DAA327BD-3077-4F26-BFF5-378AA35B9DD0}"/>
    <dgm:cxn modelId="{570C54F0-8573-4718-9B62-28E8800DE352}" srcId="{7C5E8CB4-88B7-4BB0-80C5-B0E5722F555A}" destId="{F1D2F535-7620-43FA-ADE7-72A7EB830ACA}" srcOrd="0" destOrd="0" parTransId="{AE8624CD-6B6C-45CF-A6C4-C4CDE0FF5F55}" sibTransId="{A61BE77D-1340-4FCC-ADF5-AC35F7C543A7}"/>
    <dgm:cxn modelId="{63A40310-5247-4E99-8A36-58E7A8F6771C}" type="presOf" srcId="{F1D2F535-7620-43FA-ADE7-72A7EB830ACA}" destId="{6423C614-68CC-491B-A64C-9BD8AEA478BE}" srcOrd="0" destOrd="1" presId="urn:microsoft.com/office/officeart/2005/8/layout/vProcess5"/>
    <dgm:cxn modelId="{9D29F834-1697-43C3-B0F5-E67924CE2B3B}" type="presOf" srcId="{916754D5-6E4C-46E5-B9F4-87DF17510849}" destId="{6423C614-68CC-491B-A64C-9BD8AEA478BE}" srcOrd="0" destOrd="2" presId="urn:microsoft.com/office/officeart/2005/8/layout/vProcess5"/>
    <dgm:cxn modelId="{E6BD2A72-7071-4CC1-B946-92CD56ADB38E}" type="presOf" srcId="{B5E90EDF-ACFF-443E-8598-866C805219EC}" destId="{474214CC-11F2-4E04-8205-5017C01E110D}" srcOrd="1" destOrd="1" presId="urn:microsoft.com/office/officeart/2005/8/layout/vProcess5"/>
    <dgm:cxn modelId="{18198AC0-0C7F-4CC8-B242-EBCF521191F6}" type="presOf" srcId="{A76F304D-DD2F-48BB-BF99-69DC708B06B4}" destId="{3F7973E2-2576-479A-A5C0-66CD4EF8AEFB}" srcOrd="1" destOrd="0" presId="urn:microsoft.com/office/officeart/2005/8/layout/vProcess5"/>
    <dgm:cxn modelId="{CEF97D69-0FA0-4980-A290-2E94C65F08C5}" type="presOf" srcId="{DAA327BD-3077-4F26-BFF5-378AA35B9DD0}" destId="{4AC19683-CAA6-46E5-A2DB-F51E3F7FE70A}" srcOrd="0" destOrd="0" presId="urn:microsoft.com/office/officeart/2005/8/layout/vProcess5"/>
    <dgm:cxn modelId="{CDBAE9BA-1507-4044-82BF-EFE95480122D}" type="presParOf" srcId="{0136F30D-E60E-4851-9AD2-C54E13F01E34}" destId="{E89A35DD-AF60-49EE-913B-2A5A9046E0E6}" srcOrd="0" destOrd="0" presId="urn:microsoft.com/office/officeart/2005/8/layout/vProcess5"/>
    <dgm:cxn modelId="{52B6FE31-2533-43EE-8447-F2D09C53BC34}" type="presParOf" srcId="{0136F30D-E60E-4851-9AD2-C54E13F01E34}" destId="{AC3A79BF-C95C-4C76-A8A9-1F0585EC26EC}" srcOrd="1" destOrd="0" presId="urn:microsoft.com/office/officeart/2005/8/layout/vProcess5"/>
    <dgm:cxn modelId="{303FE58E-3FFA-4843-9B93-605D45EBA233}" type="presParOf" srcId="{0136F30D-E60E-4851-9AD2-C54E13F01E34}" destId="{728363E0-4DCD-4346-B262-7772C107A315}" srcOrd="2" destOrd="0" presId="urn:microsoft.com/office/officeart/2005/8/layout/vProcess5"/>
    <dgm:cxn modelId="{FB0FD614-B277-4663-AEDC-0E7FB17B5321}" type="presParOf" srcId="{0136F30D-E60E-4851-9AD2-C54E13F01E34}" destId="{893A1B7C-42CE-4F84-B535-22A4A48FB9CF}" srcOrd="3" destOrd="0" presId="urn:microsoft.com/office/officeart/2005/8/layout/vProcess5"/>
    <dgm:cxn modelId="{97B4BBDC-29B0-4FF8-B2D4-F59265003EA6}" type="presParOf" srcId="{0136F30D-E60E-4851-9AD2-C54E13F01E34}" destId="{6423C614-68CC-491B-A64C-9BD8AEA478BE}" srcOrd="4" destOrd="0" presId="urn:microsoft.com/office/officeart/2005/8/layout/vProcess5"/>
    <dgm:cxn modelId="{1E2E0111-B708-4DA3-AA80-DB3A49AB7E71}" type="presParOf" srcId="{0136F30D-E60E-4851-9AD2-C54E13F01E34}" destId="{4AC19683-CAA6-46E5-A2DB-F51E3F7FE70A}" srcOrd="5" destOrd="0" presId="urn:microsoft.com/office/officeart/2005/8/layout/vProcess5"/>
    <dgm:cxn modelId="{54DAF9B3-4245-416A-8F6E-E5C9B2E817CB}" type="presParOf" srcId="{0136F30D-E60E-4851-9AD2-C54E13F01E34}" destId="{72756A44-7263-4BF3-9273-250CF88730B7}" srcOrd="6" destOrd="0" presId="urn:microsoft.com/office/officeart/2005/8/layout/vProcess5"/>
    <dgm:cxn modelId="{E5140466-3717-4C38-B235-EDF75C027331}" type="presParOf" srcId="{0136F30D-E60E-4851-9AD2-C54E13F01E34}" destId="{4E12BB31-DCB6-4542-BCAB-5F3922AEAEE3}" srcOrd="7" destOrd="0" presId="urn:microsoft.com/office/officeart/2005/8/layout/vProcess5"/>
    <dgm:cxn modelId="{59A51332-EE94-4B49-ABBC-9467D0182DCB}" type="presParOf" srcId="{0136F30D-E60E-4851-9AD2-C54E13F01E34}" destId="{3F7973E2-2576-479A-A5C0-66CD4EF8AEFB}" srcOrd="8" destOrd="0" presId="urn:microsoft.com/office/officeart/2005/8/layout/vProcess5"/>
    <dgm:cxn modelId="{1F39EDA1-312C-44BF-AE28-28A0CA817F50}" type="presParOf" srcId="{0136F30D-E60E-4851-9AD2-C54E13F01E34}" destId="{0C56D2F8-8CE2-46DB-8AEC-42D0B621AD44}" srcOrd="9" destOrd="0" presId="urn:microsoft.com/office/officeart/2005/8/layout/vProcess5"/>
    <dgm:cxn modelId="{13683A84-2CD1-4897-BB8F-72372D6761EF}" type="presParOf" srcId="{0136F30D-E60E-4851-9AD2-C54E13F01E34}" destId="{474214CC-11F2-4E04-8205-5017C01E110D}" srcOrd="10" destOrd="0" presId="urn:microsoft.com/office/officeart/2005/8/layout/vProcess5"/>
    <dgm:cxn modelId="{3A773E4A-0827-4DF0-A83B-AC4D2E6DA2F6}" type="presParOf" srcId="{0136F30D-E60E-4851-9AD2-C54E13F01E34}" destId="{4F8EDBCB-D1BB-4E46-BA3A-3E10C0FE0954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8AFE6F5-5791-41FE-AD06-A7D6CB0C31B8}" type="doc">
      <dgm:prSet loTypeId="urn:microsoft.com/office/officeart/2005/8/layout/h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F3BB3069-86E6-4F51-ABF2-CC2873C51995}">
      <dgm:prSet phldrT="[Text]"/>
      <dgm:spPr/>
      <dgm:t>
        <a:bodyPr/>
        <a:lstStyle/>
        <a:p>
          <a:r>
            <a:rPr lang="en-GB"/>
            <a:t>Egluro pam fod cefnogi'r berthynas </a:t>
          </a:r>
          <a:r>
            <a:rPr lang="en-GB">
              <a:latin typeface="Calibri" panose="020F0502020204030204" pitchFamily="34" charset="0"/>
              <a:cs typeface="Calibri" panose="020F0502020204030204" pitchFamily="34" charset="0"/>
            </a:rPr>
            <a:t>â theulu a chyfeillion agos yn bwysig.</a:t>
          </a:r>
          <a:endParaRPr lang="en-GB"/>
        </a:p>
      </dgm:t>
    </dgm:pt>
    <dgm:pt modelId="{4BED559F-479C-4184-B048-D1C2B61C5BA4}" type="parTrans" cxnId="{EBBDD20D-9586-4B64-965C-C282DABA8A5D}">
      <dgm:prSet/>
      <dgm:spPr/>
      <dgm:t>
        <a:bodyPr/>
        <a:lstStyle/>
        <a:p>
          <a:endParaRPr lang="en-GB"/>
        </a:p>
      </dgm:t>
    </dgm:pt>
    <dgm:pt modelId="{1101C5BD-D524-40EE-AB93-617C4C564A5D}" type="sibTrans" cxnId="{EBBDD20D-9586-4B64-965C-C282DABA8A5D}">
      <dgm:prSet/>
      <dgm:spPr/>
      <dgm:t>
        <a:bodyPr/>
        <a:lstStyle/>
        <a:p>
          <a:endParaRPr lang="en-GB"/>
        </a:p>
      </dgm:t>
    </dgm:pt>
    <dgm:pt modelId="{5BD4B2ED-37E0-40D8-92F4-CD62DF3406D2}">
      <dgm:prSet phldrT="[Text]"/>
      <dgm:spPr/>
      <dgm:t>
        <a:bodyPr/>
        <a:lstStyle/>
        <a:p>
          <a:r>
            <a:rPr lang="en-GB"/>
            <a:t>Egluro'r gefnogaeth y gall pobl a'u teuluoedd ei disgwyl gan y Gwasanaeth Carchardai a Phrawf yng Nghymru.</a:t>
          </a:r>
        </a:p>
      </dgm:t>
    </dgm:pt>
    <dgm:pt modelId="{23114883-F682-4054-B183-4DC0E768260C}" type="parTrans" cxnId="{54C83AA1-D9FC-4B10-A913-FD62BD7D0AF2}">
      <dgm:prSet/>
      <dgm:spPr/>
      <dgm:t>
        <a:bodyPr/>
        <a:lstStyle/>
        <a:p>
          <a:endParaRPr lang="en-GB"/>
        </a:p>
      </dgm:t>
    </dgm:pt>
    <dgm:pt modelId="{0392809F-7400-44BA-A0C4-5121139213FC}" type="sibTrans" cxnId="{54C83AA1-D9FC-4B10-A913-FD62BD7D0AF2}">
      <dgm:prSet/>
      <dgm:spPr/>
      <dgm:t>
        <a:bodyPr/>
        <a:lstStyle/>
        <a:p>
          <a:endParaRPr lang="en-GB"/>
        </a:p>
      </dgm:t>
    </dgm:pt>
    <dgm:pt modelId="{60CF8A2F-0365-453E-9A93-BA5415F3890B}">
      <dgm:prSet phldrT="[Text]"/>
      <dgm:spPr/>
      <dgm:t>
        <a:bodyPr/>
        <a:lstStyle/>
        <a:p>
          <a:r>
            <a:rPr lang="en-GB"/>
            <a:t>Amlinellu sut y byddwn yn gweithio gyda'n partneriaid i sicrhau ein bod yn cywiro ein haddewid</a:t>
          </a:r>
        </a:p>
      </dgm:t>
    </dgm:pt>
    <dgm:pt modelId="{5D6F0E2B-2495-4A49-9725-88E889605614}" type="parTrans" cxnId="{0B5E9D0A-E5A6-49CC-952C-6ECDE2872624}">
      <dgm:prSet/>
      <dgm:spPr/>
      <dgm:t>
        <a:bodyPr/>
        <a:lstStyle/>
        <a:p>
          <a:endParaRPr lang="en-GB"/>
        </a:p>
      </dgm:t>
    </dgm:pt>
    <dgm:pt modelId="{A198124B-F017-4AD7-AB99-5C8A6CB5964A}" type="sibTrans" cxnId="{0B5E9D0A-E5A6-49CC-952C-6ECDE2872624}">
      <dgm:prSet/>
      <dgm:spPr/>
      <dgm:t>
        <a:bodyPr/>
        <a:lstStyle/>
        <a:p>
          <a:endParaRPr lang="en-GB"/>
        </a:p>
      </dgm:t>
    </dgm:pt>
    <dgm:pt modelId="{D6D21052-2096-4E38-9E88-D51B73815FE8}" type="pres">
      <dgm:prSet presAssocID="{78AFE6F5-5791-41FE-AD06-A7D6CB0C31B8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CBC4D52A-3FC0-47E3-AAE0-AA8485FA78D0}" type="pres">
      <dgm:prSet presAssocID="{F3BB3069-86E6-4F51-ABF2-CC2873C51995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3CE9AB4-20AE-4540-AC37-C4CA0BFD91B6}" type="pres">
      <dgm:prSet presAssocID="{1101C5BD-D524-40EE-AB93-617C4C564A5D}" presName="sibTrans" presStyleCnt="0"/>
      <dgm:spPr/>
    </dgm:pt>
    <dgm:pt modelId="{701391DE-4EBA-4B99-99CA-538E0E68EB92}" type="pres">
      <dgm:prSet presAssocID="{5BD4B2ED-37E0-40D8-92F4-CD62DF3406D2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2BD89D8-6287-42D4-9671-BE17925DCC0C}" type="pres">
      <dgm:prSet presAssocID="{0392809F-7400-44BA-A0C4-5121139213FC}" presName="sibTrans" presStyleCnt="0"/>
      <dgm:spPr/>
    </dgm:pt>
    <dgm:pt modelId="{95010AFD-27DB-4523-BEAA-E45CC0F5ADAA}" type="pres">
      <dgm:prSet presAssocID="{60CF8A2F-0365-453E-9A93-BA5415F3890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D65C2A08-3865-4B15-A2E9-0602F6ACF849}" type="presOf" srcId="{5BD4B2ED-37E0-40D8-92F4-CD62DF3406D2}" destId="{701391DE-4EBA-4B99-99CA-538E0E68EB92}" srcOrd="0" destOrd="0" presId="urn:microsoft.com/office/officeart/2005/8/layout/hList6"/>
    <dgm:cxn modelId="{54C83AA1-D9FC-4B10-A913-FD62BD7D0AF2}" srcId="{78AFE6F5-5791-41FE-AD06-A7D6CB0C31B8}" destId="{5BD4B2ED-37E0-40D8-92F4-CD62DF3406D2}" srcOrd="1" destOrd="0" parTransId="{23114883-F682-4054-B183-4DC0E768260C}" sibTransId="{0392809F-7400-44BA-A0C4-5121139213FC}"/>
    <dgm:cxn modelId="{581FC3C0-B541-46C7-AE87-7BC07C1AE1ED}" type="presOf" srcId="{F3BB3069-86E6-4F51-ABF2-CC2873C51995}" destId="{CBC4D52A-3FC0-47E3-AAE0-AA8485FA78D0}" srcOrd="0" destOrd="0" presId="urn:microsoft.com/office/officeart/2005/8/layout/hList6"/>
    <dgm:cxn modelId="{EBBDD20D-9586-4B64-965C-C282DABA8A5D}" srcId="{78AFE6F5-5791-41FE-AD06-A7D6CB0C31B8}" destId="{F3BB3069-86E6-4F51-ABF2-CC2873C51995}" srcOrd="0" destOrd="0" parTransId="{4BED559F-479C-4184-B048-D1C2B61C5BA4}" sibTransId="{1101C5BD-D524-40EE-AB93-617C4C564A5D}"/>
    <dgm:cxn modelId="{0B5E9D0A-E5A6-49CC-952C-6ECDE2872624}" srcId="{78AFE6F5-5791-41FE-AD06-A7D6CB0C31B8}" destId="{60CF8A2F-0365-453E-9A93-BA5415F3890B}" srcOrd="2" destOrd="0" parTransId="{5D6F0E2B-2495-4A49-9725-88E889605614}" sibTransId="{A198124B-F017-4AD7-AB99-5C8A6CB5964A}"/>
    <dgm:cxn modelId="{98A005D5-A814-4026-A537-CBD0A46BC26E}" type="presOf" srcId="{78AFE6F5-5791-41FE-AD06-A7D6CB0C31B8}" destId="{D6D21052-2096-4E38-9E88-D51B73815FE8}" srcOrd="0" destOrd="0" presId="urn:microsoft.com/office/officeart/2005/8/layout/hList6"/>
    <dgm:cxn modelId="{67D1C7EB-8ADF-47F1-BC35-05019A40A50F}" type="presOf" srcId="{60CF8A2F-0365-453E-9A93-BA5415F3890B}" destId="{95010AFD-27DB-4523-BEAA-E45CC0F5ADAA}" srcOrd="0" destOrd="0" presId="urn:microsoft.com/office/officeart/2005/8/layout/hList6"/>
    <dgm:cxn modelId="{28A75310-E220-44E4-BA22-190198B4D52C}" type="presParOf" srcId="{D6D21052-2096-4E38-9E88-D51B73815FE8}" destId="{CBC4D52A-3FC0-47E3-AAE0-AA8485FA78D0}" srcOrd="0" destOrd="0" presId="urn:microsoft.com/office/officeart/2005/8/layout/hList6"/>
    <dgm:cxn modelId="{CC00D8FE-1721-4916-A175-89FF5943F731}" type="presParOf" srcId="{D6D21052-2096-4E38-9E88-D51B73815FE8}" destId="{F3CE9AB4-20AE-4540-AC37-C4CA0BFD91B6}" srcOrd="1" destOrd="0" presId="urn:microsoft.com/office/officeart/2005/8/layout/hList6"/>
    <dgm:cxn modelId="{D74B6491-039A-4A2A-A9B6-304AFF1C602F}" type="presParOf" srcId="{D6D21052-2096-4E38-9E88-D51B73815FE8}" destId="{701391DE-4EBA-4B99-99CA-538E0E68EB92}" srcOrd="2" destOrd="0" presId="urn:microsoft.com/office/officeart/2005/8/layout/hList6"/>
    <dgm:cxn modelId="{672E77D7-A673-4827-8A20-D326644C0994}" type="presParOf" srcId="{D6D21052-2096-4E38-9E88-D51B73815FE8}" destId="{42BD89D8-6287-42D4-9671-BE17925DCC0C}" srcOrd="3" destOrd="0" presId="urn:microsoft.com/office/officeart/2005/8/layout/hList6"/>
    <dgm:cxn modelId="{4BF3C92E-1076-4151-9226-8364C4BCA6A8}" type="presParOf" srcId="{D6D21052-2096-4E38-9E88-D51B73815FE8}" destId="{95010AFD-27DB-4523-BEAA-E45CC0F5ADAA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3416239-9C37-4083-80C3-EC1F0125FB19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9FFE0D4-2DAC-4135-927B-B6D229536B89}">
      <dgm:prSet phldrT="[Text]"/>
      <dgm:spPr/>
      <dgm:t>
        <a:bodyPr/>
        <a:lstStyle/>
        <a:p>
          <a:r>
            <a:rPr lang="en-GB"/>
            <a:t>Y Gwasanaeth Prawf Cenedlaethol (NPS) yng Nghymru</a:t>
          </a:r>
        </a:p>
      </dgm:t>
    </dgm:pt>
    <dgm:pt modelId="{4AA8E564-6F6D-4B63-B8D5-2FEE4550AB8D}" type="parTrans" cxnId="{500D5D4B-CA26-430C-95FC-1AA8C2EDCBA2}">
      <dgm:prSet/>
      <dgm:spPr/>
      <dgm:t>
        <a:bodyPr/>
        <a:lstStyle/>
        <a:p>
          <a:endParaRPr lang="en-GB"/>
        </a:p>
      </dgm:t>
    </dgm:pt>
    <dgm:pt modelId="{8A5FC1FB-B59E-4461-87B5-C87D9621729C}" type="sibTrans" cxnId="{500D5D4B-CA26-430C-95FC-1AA8C2EDCBA2}">
      <dgm:prSet/>
      <dgm:spPr/>
      <dgm:t>
        <a:bodyPr/>
        <a:lstStyle/>
        <a:p>
          <a:endParaRPr lang="en-GB"/>
        </a:p>
      </dgm:t>
    </dgm:pt>
    <dgm:pt modelId="{AA713132-A948-4C3C-A91B-D24EA3B3FECC}">
      <dgm:prSet/>
      <dgm:spPr/>
      <dgm:t>
        <a:bodyPr/>
        <a:lstStyle/>
        <a:p>
          <a:r>
            <a:rPr lang="en-GB"/>
            <a:t>Carchardai'r Sector Gyhoeddus yng Nghymru (Berwyn, Caerdydd, Abertawe a Brynbyga a Phrescoed)</a:t>
          </a:r>
        </a:p>
      </dgm:t>
    </dgm:pt>
    <dgm:pt modelId="{B2CB86B1-BC3E-4C0B-AB81-28E5CF8C7E49}" type="parTrans" cxnId="{5B983BB9-8B9C-410D-984B-FB4BA43EC8E7}">
      <dgm:prSet/>
      <dgm:spPr/>
      <dgm:t>
        <a:bodyPr/>
        <a:lstStyle/>
        <a:p>
          <a:endParaRPr lang="en-GB"/>
        </a:p>
      </dgm:t>
    </dgm:pt>
    <dgm:pt modelId="{5038AE5F-7BE4-40CB-A076-A8092053D939}" type="sibTrans" cxnId="{5B983BB9-8B9C-410D-984B-FB4BA43EC8E7}">
      <dgm:prSet/>
      <dgm:spPr/>
      <dgm:t>
        <a:bodyPr/>
        <a:lstStyle/>
        <a:p>
          <a:endParaRPr lang="en-GB"/>
        </a:p>
      </dgm:t>
    </dgm:pt>
    <dgm:pt modelId="{D4A937AE-5D3C-47FF-9098-4FE273D451F2}">
      <dgm:prSet/>
      <dgm:spPr/>
      <dgm:t>
        <a:bodyPr/>
        <a:lstStyle/>
        <a:p>
          <a:r>
            <a:rPr lang="en-GB"/>
            <a:t>Eiddo cymeradwyedig yng Nghymru (T</a:t>
          </a:r>
          <a:r>
            <a:rPr lang="cy-GB">
              <a:latin typeface="Calibri" panose="020F0502020204030204" pitchFamily="34" charset="0"/>
              <a:cs typeface="Calibri" panose="020F0502020204030204" pitchFamily="34" charset="0"/>
            </a:rPr>
            <a:t>ŷ</a:t>
          </a:r>
          <a:r>
            <a:rPr lang="en-GB"/>
            <a:t> Newydd, Plas y Wern, Quay House a Mandeville House)</a:t>
          </a:r>
        </a:p>
      </dgm:t>
    </dgm:pt>
    <dgm:pt modelId="{46CC8F2D-FDFE-4B7A-9E4F-08E0EFC8DCEF}" type="parTrans" cxnId="{5F192AA2-0602-48B0-AAEC-D94C796D7F8D}">
      <dgm:prSet/>
      <dgm:spPr/>
      <dgm:t>
        <a:bodyPr/>
        <a:lstStyle/>
        <a:p>
          <a:endParaRPr lang="en-GB"/>
        </a:p>
      </dgm:t>
    </dgm:pt>
    <dgm:pt modelId="{E593A2FB-2903-46CA-96CD-EA031FC3AFD5}" type="sibTrans" cxnId="{5F192AA2-0602-48B0-AAEC-D94C796D7F8D}">
      <dgm:prSet/>
      <dgm:spPr/>
      <dgm:t>
        <a:bodyPr/>
        <a:lstStyle/>
        <a:p>
          <a:endParaRPr lang="en-GB"/>
        </a:p>
      </dgm:t>
    </dgm:pt>
    <dgm:pt modelId="{8F475BBB-8756-4B3C-AF09-3E3F298D0AD9}" type="pres">
      <dgm:prSet presAssocID="{C3416239-9C37-4083-80C3-EC1F0125FB1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E2EA3CBA-B900-4B86-AE34-E9CBD24BE551}" type="pres">
      <dgm:prSet presAssocID="{E9FFE0D4-2DAC-4135-927B-B6D229536B8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BE71FCB-879E-450F-82D8-1859F6AFFE55}" type="pres">
      <dgm:prSet presAssocID="{8A5FC1FB-B59E-4461-87B5-C87D9621729C}" presName="sibTrans" presStyleCnt="0"/>
      <dgm:spPr/>
    </dgm:pt>
    <dgm:pt modelId="{91E24A90-DB69-4FBF-9A96-847743C0A338}" type="pres">
      <dgm:prSet presAssocID="{AA713132-A948-4C3C-A91B-D24EA3B3FEC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2B66B39-8DBD-49DA-9E84-5C010D586EE1}" type="pres">
      <dgm:prSet presAssocID="{5038AE5F-7BE4-40CB-A076-A8092053D939}" presName="sibTrans" presStyleCnt="0"/>
      <dgm:spPr/>
    </dgm:pt>
    <dgm:pt modelId="{D295FC7F-7676-4D97-B3C1-BC0004EB5358}" type="pres">
      <dgm:prSet presAssocID="{D4A937AE-5D3C-47FF-9098-4FE273D451F2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00D5D4B-CA26-430C-95FC-1AA8C2EDCBA2}" srcId="{C3416239-9C37-4083-80C3-EC1F0125FB19}" destId="{E9FFE0D4-2DAC-4135-927B-B6D229536B89}" srcOrd="0" destOrd="0" parTransId="{4AA8E564-6F6D-4B63-B8D5-2FEE4550AB8D}" sibTransId="{8A5FC1FB-B59E-4461-87B5-C87D9621729C}"/>
    <dgm:cxn modelId="{DD3FF375-4BF4-4061-BECC-80F58F638135}" type="presOf" srcId="{AA713132-A948-4C3C-A91B-D24EA3B3FECC}" destId="{91E24A90-DB69-4FBF-9A96-847743C0A338}" srcOrd="0" destOrd="0" presId="urn:microsoft.com/office/officeart/2005/8/layout/default"/>
    <dgm:cxn modelId="{15A840E4-9D58-47B4-82E2-90C6D830950D}" type="presOf" srcId="{E9FFE0D4-2DAC-4135-927B-B6D229536B89}" destId="{E2EA3CBA-B900-4B86-AE34-E9CBD24BE551}" srcOrd="0" destOrd="0" presId="urn:microsoft.com/office/officeart/2005/8/layout/default"/>
    <dgm:cxn modelId="{EFD40D47-0156-4A07-9962-47145C6BA871}" type="presOf" srcId="{C3416239-9C37-4083-80C3-EC1F0125FB19}" destId="{8F475BBB-8756-4B3C-AF09-3E3F298D0AD9}" srcOrd="0" destOrd="0" presId="urn:microsoft.com/office/officeart/2005/8/layout/default"/>
    <dgm:cxn modelId="{C98C5923-39E6-48C8-B6C9-93721DDD2D1C}" type="presOf" srcId="{D4A937AE-5D3C-47FF-9098-4FE273D451F2}" destId="{D295FC7F-7676-4D97-B3C1-BC0004EB5358}" srcOrd="0" destOrd="0" presId="urn:microsoft.com/office/officeart/2005/8/layout/default"/>
    <dgm:cxn modelId="{5B983BB9-8B9C-410D-984B-FB4BA43EC8E7}" srcId="{C3416239-9C37-4083-80C3-EC1F0125FB19}" destId="{AA713132-A948-4C3C-A91B-D24EA3B3FECC}" srcOrd="1" destOrd="0" parTransId="{B2CB86B1-BC3E-4C0B-AB81-28E5CF8C7E49}" sibTransId="{5038AE5F-7BE4-40CB-A076-A8092053D939}"/>
    <dgm:cxn modelId="{5F192AA2-0602-48B0-AAEC-D94C796D7F8D}" srcId="{C3416239-9C37-4083-80C3-EC1F0125FB19}" destId="{D4A937AE-5D3C-47FF-9098-4FE273D451F2}" srcOrd="2" destOrd="0" parTransId="{46CC8F2D-FDFE-4B7A-9E4F-08E0EFC8DCEF}" sibTransId="{E593A2FB-2903-46CA-96CD-EA031FC3AFD5}"/>
    <dgm:cxn modelId="{1E7834E9-9F58-4AC1-9021-687D04283259}" type="presParOf" srcId="{8F475BBB-8756-4B3C-AF09-3E3F298D0AD9}" destId="{E2EA3CBA-B900-4B86-AE34-E9CBD24BE551}" srcOrd="0" destOrd="0" presId="urn:microsoft.com/office/officeart/2005/8/layout/default"/>
    <dgm:cxn modelId="{BA7DFC39-3DBC-422B-83C5-B2D9AC077629}" type="presParOf" srcId="{8F475BBB-8756-4B3C-AF09-3E3F298D0AD9}" destId="{0BE71FCB-879E-450F-82D8-1859F6AFFE55}" srcOrd="1" destOrd="0" presId="urn:microsoft.com/office/officeart/2005/8/layout/default"/>
    <dgm:cxn modelId="{D7C4D5CD-0C4C-45C6-82AB-F623DB82CE07}" type="presParOf" srcId="{8F475BBB-8756-4B3C-AF09-3E3F298D0AD9}" destId="{91E24A90-DB69-4FBF-9A96-847743C0A338}" srcOrd="2" destOrd="0" presId="urn:microsoft.com/office/officeart/2005/8/layout/default"/>
    <dgm:cxn modelId="{1AB7D42F-84E8-4633-A8A2-EEFB5D789B14}" type="presParOf" srcId="{8F475BBB-8756-4B3C-AF09-3E3F298D0AD9}" destId="{62B66B39-8DBD-49DA-9E84-5C010D586EE1}" srcOrd="3" destOrd="0" presId="urn:microsoft.com/office/officeart/2005/8/layout/default"/>
    <dgm:cxn modelId="{F604E17E-68BF-4436-809F-43116BFAF28F}" type="presParOf" srcId="{8F475BBB-8756-4B3C-AF09-3E3F298D0AD9}" destId="{D295FC7F-7676-4D97-B3C1-BC0004EB5358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52AD58C-A909-496D-9858-B27468F3EF8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03E0527-8F5B-4A52-9E3A-D3246BACFE89}">
      <dgm:prSet phldrT="[Text]"/>
      <dgm:spPr>
        <a:solidFill>
          <a:srgbClr val="E8D1FF"/>
        </a:solidFill>
        <a:ln>
          <a:solidFill>
            <a:srgbClr val="7030A0"/>
          </a:solidFill>
        </a:ln>
      </dgm:spPr>
      <dgm:t>
        <a:bodyPr/>
        <a:lstStyle/>
        <a:p>
          <a:r>
            <a:rPr lang="en-GB">
              <a:solidFill>
                <a:sysClr val="windowText" lastClr="000000"/>
              </a:solidFill>
            </a:rPr>
            <a:t>Dadansoddi data a chwblhau ymchwil i wella ein dealltwriaeth o'r rhai sydd wedi gadael gofal yr ydym yn gofalu amdanynt</a:t>
          </a:r>
        </a:p>
      </dgm:t>
    </dgm:pt>
    <dgm:pt modelId="{AA208183-EBEF-4382-BF7E-4B91EE33E48B}" type="parTrans" cxnId="{B6753CC9-4AAD-411B-865F-4D585B9A5471}">
      <dgm:prSet/>
      <dgm:spPr/>
      <dgm:t>
        <a:bodyPr/>
        <a:lstStyle/>
        <a:p>
          <a:endParaRPr lang="en-GB"/>
        </a:p>
      </dgm:t>
    </dgm:pt>
    <dgm:pt modelId="{3198BA22-56A7-4C8F-9475-936754A85BC5}" type="sibTrans" cxnId="{B6753CC9-4AAD-411B-865F-4D585B9A5471}">
      <dgm:prSet/>
      <dgm:spPr/>
      <dgm:t>
        <a:bodyPr/>
        <a:lstStyle/>
        <a:p>
          <a:endParaRPr lang="en-GB"/>
        </a:p>
      </dgm:t>
    </dgm:pt>
    <dgm:pt modelId="{3A511D60-2CBA-42E5-9393-5B1EBA096C00}">
      <dgm:prSet/>
      <dgm:spPr>
        <a:solidFill>
          <a:srgbClr val="E8D1FF"/>
        </a:solidFill>
        <a:ln>
          <a:solidFill>
            <a:srgbClr val="7030A0"/>
          </a:solidFill>
        </a:ln>
      </dgm:spPr>
      <dgm:t>
        <a:bodyPr/>
        <a:lstStyle/>
        <a:p>
          <a:r>
            <a:rPr lang="en-GB">
              <a:solidFill>
                <a:sysClr val="windowText" lastClr="000000"/>
              </a:solidFill>
            </a:rPr>
            <a:t>Sicrhau bod awdurdodau cyfrifol yn darparu rhagor o gefnogaeth gydag addysg, hyfforddiant a chyflogaeth</a:t>
          </a:r>
        </a:p>
      </dgm:t>
    </dgm:pt>
    <dgm:pt modelId="{6E788675-2552-4785-A69E-99A3480C87AB}" type="parTrans" cxnId="{286E3024-B086-401F-8417-F044686576EF}">
      <dgm:prSet/>
      <dgm:spPr/>
      <dgm:t>
        <a:bodyPr/>
        <a:lstStyle/>
        <a:p>
          <a:endParaRPr lang="en-GB"/>
        </a:p>
      </dgm:t>
    </dgm:pt>
    <dgm:pt modelId="{D32E8C53-BE5A-4FA2-B4E7-21DC9143B2D4}" type="sibTrans" cxnId="{286E3024-B086-401F-8417-F044686576EF}">
      <dgm:prSet/>
      <dgm:spPr/>
      <dgm:t>
        <a:bodyPr/>
        <a:lstStyle/>
        <a:p>
          <a:endParaRPr lang="en-GB"/>
        </a:p>
      </dgm:t>
    </dgm:pt>
    <dgm:pt modelId="{CE972CC5-B31F-4E3E-B733-5CA9067DF934}">
      <dgm:prSet/>
      <dgm:spPr>
        <a:solidFill>
          <a:srgbClr val="E8D1FF"/>
        </a:solidFill>
        <a:ln>
          <a:solidFill>
            <a:srgbClr val="7030A0"/>
          </a:solidFill>
        </a:ln>
      </dgm:spPr>
      <dgm:t>
        <a:bodyPr/>
        <a:lstStyle/>
        <a:p>
          <a:r>
            <a:rPr lang="en-GB">
              <a:solidFill>
                <a:sysClr val="windowText" lastClr="000000"/>
              </a:solidFill>
            </a:rPr>
            <a:t>Darparu cefnogaeth fwy hygyrch wrth i bobl ieuainc a'r rhai sydd wedi gadael gofal symud o'r carchar i'r gymuned</a:t>
          </a:r>
        </a:p>
      </dgm:t>
    </dgm:pt>
    <dgm:pt modelId="{555FB2FF-4756-4001-840E-98B52E64E318}" type="parTrans" cxnId="{9FF024B0-EF02-48A8-8FCB-36811F6AA550}">
      <dgm:prSet/>
      <dgm:spPr/>
      <dgm:t>
        <a:bodyPr/>
        <a:lstStyle/>
        <a:p>
          <a:endParaRPr lang="en-GB"/>
        </a:p>
      </dgm:t>
    </dgm:pt>
    <dgm:pt modelId="{92575FE9-D7B9-44C1-BD14-3840BB95964E}" type="sibTrans" cxnId="{9FF024B0-EF02-48A8-8FCB-36811F6AA550}">
      <dgm:prSet/>
      <dgm:spPr/>
      <dgm:t>
        <a:bodyPr/>
        <a:lstStyle/>
        <a:p>
          <a:endParaRPr lang="en-GB"/>
        </a:p>
      </dgm:t>
    </dgm:pt>
    <dgm:pt modelId="{6825E273-F094-4362-8BF9-5D3AB14D9145}">
      <dgm:prSet/>
      <dgm:spPr>
        <a:solidFill>
          <a:srgbClr val="E8D1FF"/>
        </a:solidFill>
        <a:ln>
          <a:solidFill>
            <a:srgbClr val="7030A0"/>
          </a:solidFill>
        </a:ln>
      </dgm:spPr>
      <dgm:t>
        <a:bodyPr/>
        <a:lstStyle/>
        <a:p>
          <a:r>
            <a:rPr lang="en-GB">
              <a:solidFill>
                <a:sysClr val="windowText" lastClr="000000"/>
              </a:solidFill>
            </a:rPr>
            <a:t>Creu man diogel i droseddwyr rannu eu profiadau o fod mewn gofal</a:t>
          </a:r>
        </a:p>
      </dgm:t>
    </dgm:pt>
    <dgm:pt modelId="{AF29F1D8-6B25-46CA-A6D0-A14D6DCB392B}" type="parTrans" cxnId="{E8DD58E1-D3EE-4863-A97F-F5CDC12F8321}">
      <dgm:prSet/>
      <dgm:spPr/>
      <dgm:t>
        <a:bodyPr/>
        <a:lstStyle/>
        <a:p>
          <a:endParaRPr lang="en-GB"/>
        </a:p>
      </dgm:t>
    </dgm:pt>
    <dgm:pt modelId="{B047B620-AB67-4407-83C6-0D57FCC90BB0}" type="sibTrans" cxnId="{E8DD58E1-D3EE-4863-A97F-F5CDC12F8321}">
      <dgm:prSet/>
      <dgm:spPr/>
      <dgm:t>
        <a:bodyPr/>
        <a:lstStyle/>
        <a:p>
          <a:endParaRPr lang="en-GB"/>
        </a:p>
      </dgm:t>
    </dgm:pt>
    <dgm:pt modelId="{F1317A4A-2CD1-4D86-8D80-66765AB020EE}">
      <dgm:prSet/>
      <dgm:spPr>
        <a:solidFill>
          <a:srgbClr val="E8D1FF"/>
        </a:solidFill>
        <a:ln>
          <a:solidFill>
            <a:srgbClr val="7030A0"/>
          </a:solidFill>
        </a:ln>
      </dgm:spPr>
      <dgm:t>
        <a:bodyPr/>
        <a:lstStyle/>
        <a:p>
          <a:r>
            <a:rPr lang="en-GB">
              <a:solidFill>
                <a:sysClr val="windowText" lastClr="000000"/>
              </a:solidFill>
            </a:rPr>
            <a:t>Gwella sut yr ydym yn adnabod oedolion ieuainc a'r rhai sy'n gadael gofal</a:t>
          </a:r>
        </a:p>
      </dgm:t>
    </dgm:pt>
    <dgm:pt modelId="{01BF017C-7FD7-4587-9A7B-3F085274DCF0}" type="sibTrans" cxnId="{8810CB3A-5AB7-4DDE-9CBD-88113CFCB175}">
      <dgm:prSet/>
      <dgm:spPr/>
      <dgm:t>
        <a:bodyPr/>
        <a:lstStyle/>
        <a:p>
          <a:endParaRPr lang="en-GB"/>
        </a:p>
      </dgm:t>
    </dgm:pt>
    <dgm:pt modelId="{E22C4A1C-D143-47DA-B936-CD030743419D}" type="parTrans" cxnId="{8810CB3A-5AB7-4DDE-9CBD-88113CFCB175}">
      <dgm:prSet/>
      <dgm:spPr/>
      <dgm:t>
        <a:bodyPr/>
        <a:lstStyle/>
        <a:p>
          <a:endParaRPr lang="en-GB"/>
        </a:p>
      </dgm:t>
    </dgm:pt>
    <dgm:pt modelId="{306CEEC2-461C-4A3A-85B1-1BE25306765C}">
      <dgm:prSet/>
      <dgm:spPr>
        <a:solidFill>
          <a:srgbClr val="E8D1FF"/>
        </a:solidFill>
        <a:ln>
          <a:solidFill>
            <a:srgbClr val="7030A0"/>
          </a:solidFill>
        </a:ln>
      </dgm:spPr>
      <dgm:t>
        <a:bodyPr/>
        <a:lstStyle/>
        <a:p>
          <a:r>
            <a:rPr lang="en-GB">
              <a:solidFill>
                <a:sysClr val="windowText" lastClr="000000"/>
              </a:solidFill>
            </a:rPr>
            <a:t>Adnabod rhaglenni a gwasanaethau strwythuredig i helpu pobl ieuainc a'r rhai sydd wedi gadael gofal feithrin eu sgiliau</a:t>
          </a:r>
        </a:p>
      </dgm:t>
    </dgm:pt>
    <dgm:pt modelId="{610EA221-CCDC-4ABD-BC31-99107A7C0B82}" type="parTrans" cxnId="{0969D7E3-FDF0-4739-AA17-CD08AC0EC61A}">
      <dgm:prSet/>
      <dgm:spPr/>
      <dgm:t>
        <a:bodyPr/>
        <a:lstStyle/>
        <a:p>
          <a:endParaRPr lang="en-GB"/>
        </a:p>
      </dgm:t>
    </dgm:pt>
    <dgm:pt modelId="{1A1AC22F-C509-43DC-BB18-F0CBBCD33793}" type="sibTrans" cxnId="{0969D7E3-FDF0-4739-AA17-CD08AC0EC61A}">
      <dgm:prSet/>
      <dgm:spPr/>
      <dgm:t>
        <a:bodyPr/>
        <a:lstStyle/>
        <a:p>
          <a:endParaRPr lang="en-GB"/>
        </a:p>
      </dgm:t>
    </dgm:pt>
    <dgm:pt modelId="{2FADFAC5-BA6C-4A15-AD27-5CA2510AF55E}" type="pres">
      <dgm:prSet presAssocID="{A52AD58C-A909-496D-9858-B27468F3EF8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D9655D67-206F-48FC-9A36-201F711E2603}" type="pres">
      <dgm:prSet presAssocID="{D03E0527-8F5B-4A52-9E3A-D3246BACFE89}" presName="parentText" presStyleLbl="node1" presStyleIdx="0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7C20D21-1983-443E-A20D-B5564C7C462A}" type="pres">
      <dgm:prSet presAssocID="{3198BA22-56A7-4C8F-9475-936754A85BC5}" presName="spacer" presStyleCnt="0"/>
      <dgm:spPr/>
    </dgm:pt>
    <dgm:pt modelId="{2178C20E-3FEE-42AE-9668-B0F5D8FD9632}" type="pres">
      <dgm:prSet presAssocID="{F1317A4A-2CD1-4D86-8D80-66765AB020EE}" presName="parentText" presStyleLbl="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3D29351-D180-4D5C-859B-15B7A772C5D9}" type="pres">
      <dgm:prSet presAssocID="{01BF017C-7FD7-4587-9A7B-3F085274DCF0}" presName="spacer" presStyleCnt="0"/>
      <dgm:spPr/>
    </dgm:pt>
    <dgm:pt modelId="{746980A9-861A-4574-8D1A-1B2A0B02AB39}" type="pres">
      <dgm:prSet presAssocID="{3A511D60-2CBA-42E5-9393-5B1EBA096C00}" presName="parentText" presStyleLbl="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DC66AAD-E962-4119-917B-AD91FD8E19D8}" type="pres">
      <dgm:prSet presAssocID="{D32E8C53-BE5A-4FA2-B4E7-21DC9143B2D4}" presName="spacer" presStyleCnt="0"/>
      <dgm:spPr/>
    </dgm:pt>
    <dgm:pt modelId="{AC86023F-D621-4497-BAEB-A3C2C56A4E6D}" type="pres">
      <dgm:prSet presAssocID="{CE972CC5-B31F-4E3E-B733-5CA9067DF934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982AFE9-5892-4108-BCB0-61693D363538}" type="pres">
      <dgm:prSet presAssocID="{92575FE9-D7B9-44C1-BD14-3840BB95964E}" presName="spacer" presStyleCnt="0"/>
      <dgm:spPr/>
    </dgm:pt>
    <dgm:pt modelId="{18E69E24-95BE-4F57-96F4-E257D8BB2F2B}" type="pres">
      <dgm:prSet presAssocID="{306CEEC2-461C-4A3A-85B1-1BE25306765C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6A0FFA7-9020-4A96-8918-AD4673CE2FFB}" type="pres">
      <dgm:prSet presAssocID="{1A1AC22F-C509-43DC-BB18-F0CBBCD33793}" presName="spacer" presStyleCnt="0"/>
      <dgm:spPr/>
    </dgm:pt>
    <dgm:pt modelId="{05EBB589-1526-4EF2-96B7-E907E41214B2}" type="pres">
      <dgm:prSet presAssocID="{6825E273-F094-4362-8BF9-5D3AB14D9145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810CB3A-5AB7-4DDE-9CBD-88113CFCB175}" srcId="{A52AD58C-A909-496D-9858-B27468F3EF8A}" destId="{F1317A4A-2CD1-4D86-8D80-66765AB020EE}" srcOrd="1" destOrd="0" parTransId="{E22C4A1C-D143-47DA-B936-CD030743419D}" sibTransId="{01BF017C-7FD7-4587-9A7B-3F085274DCF0}"/>
    <dgm:cxn modelId="{9FF024B0-EF02-48A8-8FCB-36811F6AA550}" srcId="{A52AD58C-A909-496D-9858-B27468F3EF8A}" destId="{CE972CC5-B31F-4E3E-B733-5CA9067DF934}" srcOrd="3" destOrd="0" parTransId="{555FB2FF-4756-4001-840E-98B52E64E318}" sibTransId="{92575FE9-D7B9-44C1-BD14-3840BB95964E}"/>
    <dgm:cxn modelId="{CAA10D9A-BA4B-46F5-98F9-F4687753B567}" type="presOf" srcId="{F1317A4A-2CD1-4D86-8D80-66765AB020EE}" destId="{2178C20E-3FEE-42AE-9668-B0F5D8FD9632}" srcOrd="0" destOrd="0" presId="urn:microsoft.com/office/officeart/2005/8/layout/vList2"/>
    <dgm:cxn modelId="{0969D7E3-FDF0-4739-AA17-CD08AC0EC61A}" srcId="{A52AD58C-A909-496D-9858-B27468F3EF8A}" destId="{306CEEC2-461C-4A3A-85B1-1BE25306765C}" srcOrd="4" destOrd="0" parTransId="{610EA221-CCDC-4ABD-BC31-99107A7C0B82}" sibTransId="{1A1AC22F-C509-43DC-BB18-F0CBBCD33793}"/>
    <dgm:cxn modelId="{286E3024-B086-401F-8417-F044686576EF}" srcId="{A52AD58C-A909-496D-9858-B27468F3EF8A}" destId="{3A511D60-2CBA-42E5-9393-5B1EBA096C00}" srcOrd="2" destOrd="0" parTransId="{6E788675-2552-4785-A69E-99A3480C87AB}" sibTransId="{D32E8C53-BE5A-4FA2-B4E7-21DC9143B2D4}"/>
    <dgm:cxn modelId="{A2F2D889-D8BB-4959-BD3E-534FA4226B8A}" type="presOf" srcId="{306CEEC2-461C-4A3A-85B1-1BE25306765C}" destId="{18E69E24-95BE-4F57-96F4-E257D8BB2F2B}" srcOrd="0" destOrd="0" presId="urn:microsoft.com/office/officeart/2005/8/layout/vList2"/>
    <dgm:cxn modelId="{E8DD58E1-D3EE-4863-A97F-F5CDC12F8321}" srcId="{A52AD58C-A909-496D-9858-B27468F3EF8A}" destId="{6825E273-F094-4362-8BF9-5D3AB14D9145}" srcOrd="5" destOrd="0" parTransId="{AF29F1D8-6B25-46CA-A6D0-A14D6DCB392B}" sibTransId="{B047B620-AB67-4407-83C6-0D57FCC90BB0}"/>
    <dgm:cxn modelId="{076B90C8-3DE5-460E-832C-354585FC4CC4}" type="presOf" srcId="{D03E0527-8F5B-4A52-9E3A-D3246BACFE89}" destId="{D9655D67-206F-48FC-9A36-201F711E2603}" srcOrd="0" destOrd="0" presId="urn:microsoft.com/office/officeart/2005/8/layout/vList2"/>
    <dgm:cxn modelId="{6373800F-1F48-4FAD-BC8F-6437A4E6950E}" type="presOf" srcId="{A52AD58C-A909-496D-9858-B27468F3EF8A}" destId="{2FADFAC5-BA6C-4A15-AD27-5CA2510AF55E}" srcOrd="0" destOrd="0" presId="urn:microsoft.com/office/officeart/2005/8/layout/vList2"/>
    <dgm:cxn modelId="{21378F12-F9BE-499E-A6D5-A5B9E7CB5085}" type="presOf" srcId="{CE972CC5-B31F-4E3E-B733-5CA9067DF934}" destId="{AC86023F-D621-4497-BAEB-A3C2C56A4E6D}" srcOrd="0" destOrd="0" presId="urn:microsoft.com/office/officeart/2005/8/layout/vList2"/>
    <dgm:cxn modelId="{376BCB45-03BA-4E4A-AEEB-F3A375B1E922}" type="presOf" srcId="{6825E273-F094-4362-8BF9-5D3AB14D9145}" destId="{05EBB589-1526-4EF2-96B7-E907E41214B2}" srcOrd="0" destOrd="0" presId="urn:microsoft.com/office/officeart/2005/8/layout/vList2"/>
    <dgm:cxn modelId="{B6753CC9-4AAD-411B-865F-4D585B9A5471}" srcId="{A52AD58C-A909-496D-9858-B27468F3EF8A}" destId="{D03E0527-8F5B-4A52-9E3A-D3246BACFE89}" srcOrd="0" destOrd="0" parTransId="{AA208183-EBEF-4382-BF7E-4B91EE33E48B}" sibTransId="{3198BA22-56A7-4C8F-9475-936754A85BC5}"/>
    <dgm:cxn modelId="{7A908366-7735-4D3C-87D0-FD45762EB08A}" type="presOf" srcId="{3A511D60-2CBA-42E5-9393-5B1EBA096C00}" destId="{746980A9-861A-4574-8D1A-1B2A0B02AB39}" srcOrd="0" destOrd="0" presId="urn:microsoft.com/office/officeart/2005/8/layout/vList2"/>
    <dgm:cxn modelId="{02781338-F2E6-42DF-996E-D6EBD2867952}" type="presParOf" srcId="{2FADFAC5-BA6C-4A15-AD27-5CA2510AF55E}" destId="{D9655D67-206F-48FC-9A36-201F711E2603}" srcOrd="0" destOrd="0" presId="urn:microsoft.com/office/officeart/2005/8/layout/vList2"/>
    <dgm:cxn modelId="{1818691C-512C-49F7-BEFB-E717AB7CC8E4}" type="presParOf" srcId="{2FADFAC5-BA6C-4A15-AD27-5CA2510AF55E}" destId="{37C20D21-1983-443E-A20D-B5564C7C462A}" srcOrd="1" destOrd="0" presId="urn:microsoft.com/office/officeart/2005/8/layout/vList2"/>
    <dgm:cxn modelId="{4045E2C7-9160-48B9-A524-33E9FA9CD6BA}" type="presParOf" srcId="{2FADFAC5-BA6C-4A15-AD27-5CA2510AF55E}" destId="{2178C20E-3FEE-42AE-9668-B0F5D8FD9632}" srcOrd="2" destOrd="0" presId="urn:microsoft.com/office/officeart/2005/8/layout/vList2"/>
    <dgm:cxn modelId="{3CBAD06F-A1A4-40BF-AF82-D87B736020E9}" type="presParOf" srcId="{2FADFAC5-BA6C-4A15-AD27-5CA2510AF55E}" destId="{63D29351-D180-4D5C-859B-15B7A772C5D9}" srcOrd="3" destOrd="0" presId="urn:microsoft.com/office/officeart/2005/8/layout/vList2"/>
    <dgm:cxn modelId="{4E9F849D-BBA9-47C7-B9B6-C9826DFB0880}" type="presParOf" srcId="{2FADFAC5-BA6C-4A15-AD27-5CA2510AF55E}" destId="{746980A9-861A-4574-8D1A-1B2A0B02AB39}" srcOrd="4" destOrd="0" presId="urn:microsoft.com/office/officeart/2005/8/layout/vList2"/>
    <dgm:cxn modelId="{0F3F6B2E-A5C0-4A93-9214-F8A56C403A3D}" type="presParOf" srcId="{2FADFAC5-BA6C-4A15-AD27-5CA2510AF55E}" destId="{1DC66AAD-E962-4119-917B-AD91FD8E19D8}" srcOrd="5" destOrd="0" presId="urn:microsoft.com/office/officeart/2005/8/layout/vList2"/>
    <dgm:cxn modelId="{FD8BD7D6-EEB2-48FC-A494-20CA135F5F5F}" type="presParOf" srcId="{2FADFAC5-BA6C-4A15-AD27-5CA2510AF55E}" destId="{AC86023F-D621-4497-BAEB-A3C2C56A4E6D}" srcOrd="6" destOrd="0" presId="urn:microsoft.com/office/officeart/2005/8/layout/vList2"/>
    <dgm:cxn modelId="{C4F3E759-2CD6-41B2-8AE5-BFA6D4F6100C}" type="presParOf" srcId="{2FADFAC5-BA6C-4A15-AD27-5CA2510AF55E}" destId="{4982AFE9-5892-4108-BCB0-61693D363538}" srcOrd="7" destOrd="0" presId="urn:microsoft.com/office/officeart/2005/8/layout/vList2"/>
    <dgm:cxn modelId="{FDE50388-4E06-41A1-8756-7AF3A7F0CF55}" type="presParOf" srcId="{2FADFAC5-BA6C-4A15-AD27-5CA2510AF55E}" destId="{18E69E24-95BE-4F57-96F4-E257D8BB2F2B}" srcOrd="8" destOrd="0" presId="urn:microsoft.com/office/officeart/2005/8/layout/vList2"/>
    <dgm:cxn modelId="{560C46C8-22E2-4F27-B719-BB88FD48801C}" type="presParOf" srcId="{2FADFAC5-BA6C-4A15-AD27-5CA2510AF55E}" destId="{E6A0FFA7-9020-4A96-8918-AD4673CE2FFB}" srcOrd="9" destOrd="0" presId="urn:microsoft.com/office/officeart/2005/8/layout/vList2"/>
    <dgm:cxn modelId="{F470C9B3-B160-4351-9332-1CED9EDE427B}" type="presParOf" srcId="{2FADFAC5-BA6C-4A15-AD27-5CA2510AF55E}" destId="{05EBB589-1526-4EF2-96B7-E907E41214B2}" srcOrd="1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84442B6-85FD-4AD0-84C9-C4C9FB777C33}" type="doc">
      <dgm:prSet loTypeId="urn:microsoft.com/office/officeart/2005/8/layout/hList6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en-GB"/>
        </a:p>
      </dgm:t>
    </dgm:pt>
    <dgm:pt modelId="{6E09FA7B-9690-43FF-B398-8E9604ED3138}">
      <dgm:prSet phldrT="[Text]"/>
      <dgm:spPr/>
      <dgm:t>
        <a:bodyPr/>
        <a:lstStyle/>
        <a:p>
          <a:r>
            <a:rPr lang="en-GB"/>
            <a:t>Lleihau aildroseddu o genhedlaeth i genhedlaeth</a:t>
          </a:r>
        </a:p>
      </dgm:t>
    </dgm:pt>
    <dgm:pt modelId="{CC0A3E81-1522-48F4-9BB2-A2F442DED4C3}" type="parTrans" cxnId="{923A051B-F872-4E23-B78E-5100D8CBDBAF}">
      <dgm:prSet/>
      <dgm:spPr/>
      <dgm:t>
        <a:bodyPr/>
        <a:lstStyle/>
        <a:p>
          <a:endParaRPr lang="en-GB"/>
        </a:p>
      </dgm:t>
    </dgm:pt>
    <dgm:pt modelId="{881443D9-8971-47E8-8E01-7DE5BB1F6558}" type="sibTrans" cxnId="{923A051B-F872-4E23-B78E-5100D8CBDBAF}">
      <dgm:prSet/>
      <dgm:spPr/>
      <dgm:t>
        <a:bodyPr/>
        <a:lstStyle/>
        <a:p>
          <a:endParaRPr lang="en-GB"/>
        </a:p>
      </dgm:t>
    </dgm:pt>
    <dgm:pt modelId="{B90908DE-8F29-4409-9B2F-81DB954CF159}">
      <dgm:prSet phldrT="[Text]"/>
      <dgm:spPr/>
      <dgm:t>
        <a:bodyPr/>
        <a:lstStyle/>
        <a:p>
          <a:r>
            <a:rPr lang="en-GB"/>
            <a:t>Darparu cefnogaeth i deuluoedd y mae carchariad yn effeithio arnynt</a:t>
          </a:r>
        </a:p>
      </dgm:t>
    </dgm:pt>
    <dgm:pt modelId="{F949C4B5-F361-4309-9C1B-13CFFEF8615D}" type="parTrans" cxnId="{B2871387-BE6F-45D8-9AA6-9D24EB2CFB9B}">
      <dgm:prSet/>
      <dgm:spPr/>
      <dgm:t>
        <a:bodyPr/>
        <a:lstStyle/>
        <a:p>
          <a:endParaRPr lang="en-GB"/>
        </a:p>
      </dgm:t>
    </dgm:pt>
    <dgm:pt modelId="{9C9F5A41-D9B5-47C8-A2A9-17D0161B8434}" type="sibTrans" cxnId="{B2871387-BE6F-45D8-9AA6-9D24EB2CFB9B}">
      <dgm:prSet/>
      <dgm:spPr/>
      <dgm:t>
        <a:bodyPr/>
        <a:lstStyle/>
        <a:p>
          <a:endParaRPr lang="en-GB"/>
        </a:p>
      </dgm:t>
    </dgm:pt>
    <dgm:pt modelId="{611063A5-70EC-4A19-8B35-D92EBBB83E56}">
      <dgm:prSet phldrT="[Text]"/>
      <dgm:spPr/>
      <dgm:t>
        <a:bodyPr/>
        <a:lstStyle/>
        <a:p>
          <a:r>
            <a:rPr lang="en-GB"/>
            <a:t>Datblygu pecyn adnoddau ar gyfer ysgolion ac asiantaethau</a:t>
          </a:r>
        </a:p>
      </dgm:t>
    </dgm:pt>
    <dgm:pt modelId="{9A9808C0-77A4-443A-BB1B-484119B725E6}" type="parTrans" cxnId="{5ED8B2C6-3B90-4E9C-8EFB-C164DF881D1B}">
      <dgm:prSet/>
      <dgm:spPr/>
      <dgm:t>
        <a:bodyPr/>
        <a:lstStyle/>
        <a:p>
          <a:endParaRPr lang="en-GB"/>
        </a:p>
      </dgm:t>
    </dgm:pt>
    <dgm:pt modelId="{A8A1187E-9E75-40B8-AEB8-C190EA54F266}" type="sibTrans" cxnId="{5ED8B2C6-3B90-4E9C-8EFB-C164DF881D1B}">
      <dgm:prSet/>
      <dgm:spPr/>
      <dgm:t>
        <a:bodyPr/>
        <a:lstStyle/>
        <a:p>
          <a:endParaRPr lang="en-GB"/>
        </a:p>
      </dgm:t>
    </dgm:pt>
    <dgm:pt modelId="{9C7A5F48-83B7-4C1F-90E0-19DC53892ACD}">
      <dgm:prSet phldrT="[Text]"/>
      <dgm:spPr/>
      <dgm:t>
        <a:bodyPr/>
        <a:lstStyle/>
        <a:p>
          <a:r>
            <a:rPr lang="en-GB"/>
            <a:t>Gwneud ysgolion yn llefydd brafiach ar gyfer plant y mae eu rhieni yng ngharchar</a:t>
          </a:r>
        </a:p>
      </dgm:t>
    </dgm:pt>
    <dgm:pt modelId="{06A59E13-58C8-4804-B669-7F19D5443BF9}" type="parTrans" cxnId="{15271EAA-8C7A-455F-B982-4F4092F44984}">
      <dgm:prSet/>
      <dgm:spPr/>
      <dgm:t>
        <a:bodyPr/>
        <a:lstStyle/>
        <a:p>
          <a:endParaRPr lang="en-GB"/>
        </a:p>
      </dgm:t>
    </dgm:pt>
    <dgm:pt modelId="{C07A8F77-66D2-494A-85DF-712B7C68F0F9}" type="sibTrans" cxnId="{15271EAA-8C7A-455F-B982-4F4092F44984}">
      <dgm:prSet/>
      <dgm:spPr/>
      <dgm:t>
        <a:bodyPr/>
        <a:lstStyle/>
        <a:p>
          <a:endParaRPr lang="en-GB"/>
        </a:p>
      </dgm:t>
    </dgm:pt>
    <dgm:pt modelId="{A88A9CBF-B69B-469B-B7CE-BB0E7EEB9B87}">
      <dgm:prSet phldrT="[Text]"/>
      <dgm:spPr/>
      <dgm:t>
        <a:bodyPr/>
        <a:lstStyle/>
        <a:p>
          <a:r>
            <a:rPr lang="en-GB"/>
            <a:t>Helpu plant a theuluoedd i wireddu eu llawn botensial</a:t>
          </a:r>
        </a:p>
      </dgm:t>
    </dgm:pt>
    <dgm:pt modelId="{65397FE3-B446-4541-9202-F20A2344349D}" type="parTrans" cxnId="{FB2225DE-A726-4F12-9A8A-638DB3F51172}">
      <dgm:prSet/>
      <dgm:spPr/>
      <dgm:t>
        <a:bodyPr/>
        <a:lstStyle/>
        <a:p>
          <a:endParaRPr lang="en-GB"/>
        </a:p>
      </dgm:t>
    </dgm:pt>
    <dgm:pt modelId="{F8493BD0-ED33-4B73-9CD0-1D2A26B67E70}" type="sibTrans" cxnId="{FB2225DE-A726-4F12-9A8A-638DB3F51172}">
      <dgm:prSet/>
      <dgm:spPr/>
      <dgm:t>
        <a:bodyPr/>
        <a:lstStyle/>
        <a:p>
          <a:endParaRPr lang="en-GB"/>
        </a:p>
      </dgm:t>
    </dgm:pt>
    <dgm:pt modelId="{C0C7475A-F779-4C5F-BE28-BF568A700EA0}" type="pres">
      <dgm:prSet presAssocID="{D84442B6-85FD-4AD0-84C9-C4C9FB777C33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8CA34B10-F3BE-4705-B9AB-F709F39BB869}" type="pres">
      <dgm:prSet presAssocID="{6E09FA7B-9690-43FF-B398-8E9604ED3138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0E9094C-0D2E-4F98-917A-F04718F455DC}" type="pres">
      <dgm:prSet presAssocID="{881443D9-8971-47E8-8E01-7DE5BB1F6558}" presName="sibTrans" presStyleCnt="0"/>
      <dgm:spPr/>
    </dgm:pt>
    <dgm:pt modelId="{D3CE058F-751C-456C-A2BC-B8259EE874A3}" type="pres">
      <dgm:prSet presAssocID="{B90908DE-8F29-4409-9B2F-81DB954CF15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3AA9BFD-A10D-4352-A00F-4ABF1B6ED670}" type="pres">
      <dgm:prSet presAssocID="{9C9F5A41-D9B5-47C8-A2A9-17D0161B8434}" presName="sibTrans" presStyleCnt="0"/>
      <dgm:spPr/>
    </dgm:pt>
    <dgm:pt modelId="{F71E73D9-33CE-4136-BD38-8E5D1F9CB729}" type="pres">
      <dgm:prSet presAssocID="{611063A5-70EC-4A19-8B35-D92EBBB83E56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B617894-E325-4A83-AA0E-16DE6E27F150}" type="pres">
      <dgm:prSet presAssocID="{A8A1187E-9E75-40B8-AEB8-C190EA54F266}" presName="sibTrans" presStyleCnt="0"/>
      <dgm:spPr/>
    </dgm:pt>
    <dgm:pt modelId="{32E6D900-B731-4C2E-90C7-F5B2B17F4B76}" type="pres">
      <dgm:prSet presAssocID="{9C7A5F48-83B7-4C1F-90E0-19DC53892ACD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6BACD35-90D6-4E59-8146-928A99D2F175}" type="pres">
      <dgm:prSet presAssocID="{C07A8F77-66D2-494A-85DF-712B7C68F0F9}" presName="sibTrans" presStyleCnt="0"/>
      <dgm:spPr/>
    </dgm:pt>
    <dgm:pt modelId="{BAC6AA79-A504-4A6D-A3A0-6CD8C8593108}" type="pres">
      <dgm:prSet presAssocID="{A88A9CBF-B69B-469B-B7CE-BB0E7EEB9B87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15271EAA-8C7A-455F-B982-4F4092F44984}" srcId="{D84442B6-85FD-4AD0-84C9-C4C9FB777C33}" destId="{9C7A5F48-83B7-4C1F-90E0-19DC53892ACD}" srcOrd="3" destOrd="0" parTransId="{06A59E13-58C8-4804-B669-7F19D5443BF9}" sibTransId="{C07A8F77-66D2-494A-85DF-712B7C68F0F9}"/>
    <dgm:cxn modelId="{24A6EA19-FBE7-4E7F-85C7-1FB2329415FE}" type="presOf" srcId="{611063A5-70EC-4A19-8B35-D92EBBB83E56}" destId="{F71E73D9-33CE-4136-BD38-8E5D1F9CB729}" srcOrd="0" destOrd="0" presId="urn:microsoft.com/office/officeart/2005/8/layout/hList6"/>
    <dgm:cxn modelId="{AB7C0988-1032-40A6-8308-782BE1474E50}" type="presOf" srcId="{A88A9CBF-B69B-469B-B7CE-BB0E7EEB9B87}" destId="{BAC6AA79-A504-4A6D-A3A0-6CD8C8593108}" srcOrd="0" destOrd="0" presId="urn:microsoft.com/office/officeart/2005/8/layout/hList6"/>
    <dgm:cxn modelId="{400CDE9D-511A-4221-9C76-1262B64942BA}" type="presOf" srcId="{6E09FA7B-9690-43FF-B398-8E9604ED3138}" destId="{8CA34B10-F3BE-4705-B9AB-F709F39BB869}" srcOrd="0" destOrd="0" presId="urn:microsoft.com/office/officeart/2005/8/layout/hList6"/>
    <dgm:cxn modelId="{923A051B-F872-4E23-B78E-5100D8CBDBAF}" srcId="{D84442B6-85FD-4AD0-84C9-C4C9FB777C33}" destId="{6E09FA7B-9690-43FF-B398-8E9604ED3138}" srcOrd="0" destOrd="0" parTransId="{CC0A3E81-1522-48F4-9BB2-A2F442DED4C3}" sibTransId="{881443D9-8971-47E8-8E01-7DE5BB1F6558}"/>
    <dgm:cxn modelId="{36CE7B36-9319-427E-8777-AA1BEA128DE5}" type="presOf" srcId="{9C7A5F48-83B7-4C1F-90E0-19DC53892ACD}" destId="{32E6D900-B731-4C2E-90C7-F5B2B17F4B76}" srcOrd="0" destOrd="0" presId="urn:microsoft.com/office/officeart/2005/8/layout/hList6"/>
    <dgm:cxn modelId="{B2871387-BE6F-45D8-9AA6-9D24EB2CFB9B}" srcId="{D84442B6-85FD-4AD0-84C9-C4C9FB777C33}" destId="{B90908DE-8F29-4409-9B2F-81DB954CF159}" srcOrd="1" destOrd="0" parTransId="{F949C4B5-F361-4309-9C1B-13CFFEF8615D}" sibTransId="{9C9F5A41-D9B5-47C8-A2A9-17D0161B8434}"/>
    <dgm:cxn modelId="{30E26564-3613-4D0E-A966-1DB001F776D6}" type="presOf" srcId="{D84442B6-85FD-4AD0-84C9-C4C9FB777C33}" destId="{C0C7475A-F779-4C5F-BE28-BF568A700EA0}" srcOrd="0" destOrd="0" presId="urn:microsoft.com/office/officeart/2005/8/layout/hList6"/>
    <dgm:cxn modelId="{EFAD6049-5725-4557-BA17-E1D42FE075A5}" type="presOf" srcId="{B90908DE-8F29-4409-9B2F-81DB954CF159}" destId="{D3CE058F-751C-456C-A2BC-B8259EE874A3}" srcOrd="0" destOrd="0" presId="urn:microsoft.com/office/officeart/2005/8/layout/hList6"/>
    <dgm:cxn modelId="{FB2225DE-A726-4F12-9A8A-638DB3F51172}" srcId="{D84442B6-85FD-4AD0-84C9-C4C9FB777C33}" destId="{A88A9CBF-B69B-469B-B7CE-BB0E7EEB9B87}" srcOrd="4" destOrd="0" parTransId="{65397FE3-B446-4541-9202-F20A2344349D}" sibTransId="{F8493BD0-ED33-4B73-9CD0-1D2A26B67E70}"/>
    <dgm:cxn modelId="{5ED8B2C6-3B90-4E9C-8EFB-C164DF881D1B}" srcId="{D84442B6-85FD-4AD0-84C9-C4C9FB777C33}" destId="{611063A5-70EC-4A19-8B35-D92EBBB83E56}" srcOrd="2" destOrd="0" parTransId="{9A9808C0-77A4-443A-BB1B-484119B725E6}" sibTransId="{A8A1187E-9E75-40B8-AEB8-C190EA54F266}"/>
    <dgm:cxn modelId="{7E6EEE9C-1777-470F-916D-0B505547DF22}" type="presParOf" srcId="{C0C7475A-F779-4C5F-BE28-BF568A700EA0}" destId="{8CA34B10-F3BE-4705-B9AB-F709F39BB869}" srcOrd="0" destOrd="0" presId="urn:microsoft.com/office/officeart/2005/8/layout/hList6"/>
    <dgm:cxn modelId="{D1A5F0B6-5B05-4ADB-BC9F-61DBADBB955F}" type="presParOf" srcId="{C0C7475A-F779-4C5F-BE28-BF568A700EA0}" destId="{20E9094C-0D2E-4F98-917A-F04718F455DC}" srcOrd="1" destOrd="0" presId="urn:microsoft.com/office/officeart/2005/8/layout/hList6"/>
    <dgm:cxn modelId="{7855DC31-8F8E-4139-AAB1-26592E6A011C}" type="presParOf" srcId="{C0C7475A-F779-4C5F-BE28-BF568A700EA0}" destId="{D3CE058F-751C-456C-A2BC-B8259EE874A3}" srcOrd="2" destOrd="0" presId="urn:microsoft.com/office/officeart/2005/8/layout/hList6"/>
    <dgm:cxn modelId="{F0BE42DE-7BE0-479A-AB92-D694761614F7}" type="presParOf" srcId="{C0C7475A-F779-4C5F-BE28-BF568A700EA0}" destId="{53AA9BFD-A10D-4352-A00F-4ABF1B6ED670}" srcOrd="3" destOrd="0" presId="urn:microsoft.com/office/officeart/2005/8/layout/hList6"/>
    <dgm:cxn modelId="{4E8DB9F0-62D7-4186-9D01-13DAAD09F622}" type="presParOf" srcId="{C0C7475A-F779-4C5F-BE28-BF568A700EA0}" destId="{F71E73D9-33CE-4136-BD38-8E5D1F9CB729}" srcOrd="4" destOrd="0" presId="urn:microsoft.com/office/officeart/2005/8/layout/hList6"/>
    <dgm:cxn modelId="{15B928A5-9FD6-4A27-A7F6-949AC89CA0FC}" type="presParOf" srcId="{C0C7475A-F779-4C5F-BE28-BF568A700EA0}" destId="{8B617894-E325-4A83-AA0E-16DE6E27F150}" srcOrd="5" destOrd="0" presId="urn:microsoft.com/office/officeart/2005/8/layout/hList6"/>
    <dgm:cxn modelId="{709F34AB-5F1C-4879-A186-10EE0EBCBE7C}" type="presParOf" srcId="{C0C7475A-F779-4C5F-BE28-BF568A700EA0}" destId="{32E6D900-B731-4C2E-90C7-F5B2B17F4B76}" srcOrd="6" destOrd="0" presId="urn:microsoft.com/office/officeart/2005/8/layout/hList6"/>
    <dgm:cxn modelId="{F109C1E5-184A-4CA3-B5B9-F0F73A7D719E}" type="presParOf" srcId="{C0C7475A-F779-4C5F-BE28-BF568A700EA0}" destId="{B6BACD35-90D6-4E59-8146-928A99D2F175}" srcOrd="7" destOrd="0" presId="urn:microsoft.com/office/officeart/2005/8/layout/hList6"/>
    <dgm:cxn modelId="{53B7558B-E6FE-4DDE-ACE0-45FA52057D73}" type="presParOf" srcId="{C0C7475A-F779-4C5F-BE28-BF568A700EA0}" destId="{BAC6AA79-A504-4A6D-A3A0-6CD8C8593108}" srcOrd="8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0A9AE48-9763-4C87-8851-B12679FEBC3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BE1403F-D0F4-49D9-B521-AC10309FFC37}">
      <dgm:prSet phldrT="[Text]"/>
      <dgm:spPr/>
      <dgm:t>
        <a:bodyPr/>
        <a:lstStyle/>
        <a:p>
          <a:r>
            <a:rPr lang="en-GB" b="1"/>
            <a:t>Amser gyda'r plant:</a:t>
          </a:r>
          <a:r>
            <a:rPr lang="en-GB"/>
            <a:t> sy'n canolbwyntio ar r</a:t>
          </a:r>
          <a:r>
            <a:rPr lang="en-GB">
              <a:latin typeface="Calibri" panose="020F0502020204030204" pitchFamily="34" charset="0"/>
              <a:cs typeface="Calibri" panose="020F0502020204030204" pitchFamily="34" charset="0"/>
            </a:rPr>
            <a:t>ôl chwarae a phwysigrwydd </a:t>
          </a:r>
          <a:r>
            <a:rPr lang="en-GB"/>
            <a:t>rhiantu cadarnhaol</a:t>
          </a:r>
        </a:p>
      </dgm:t>
    </dgm:pt>
    <dgm:pt modelId="{0E654DD2-57CC-4C00-80B3-97EB5954145D}" type="parTrans" cxnId="{0A6B457D-A7A3-443B-99EC-472194CC55A7}">
      <dgm:prSet/>
      <dgm:spPr/>
      <dgm:t>
        <a:bodyPr/>
        <a:lstStyle/>
        <a:p>
          <a:endParaRPr lang="en-GB"/>
        </a:p>
      </dgm:t>
    </dgm:pt>
    <dgm:pt modelId="{D030A42A-BB04-4719-9ACD-67F3ED90F9F6}" type="sibTrans" cxnId="{0A6B457D-A7A3-443B-99EC-472194CC55A7}">
      <dgm:prSet/>
      <dgm:spPr/>
      <dgm:t>
        <a:bodyPr/>
        <a:lstStyle/>
        <a:p>
          <a:endParaRPr lang="en-GB"/>
        </a:p>
      </dgm:t>
    </dgm:pt>
    <dgm:pt modelId="{B2BFD292-EFC7-4E01-92B5-C2CD21F05F00}">
      <dgm:prSet/>
      <dgm:spPr/>
      <dgm:t>
        <a:bodyPr/>
        <a:lstStyle/>
        <a:p>
          <a:r>
            <a:rPr lang="en-GB" b="1"/>
            <a:t>Llythrennedd i'r teulu yn y carchar (FLiP</a:t>
          </a:r>
          <a:r>
            <a:rPr lang="en-GB"/>
            <a:t>): sy'n cael pawb i ymddiddori yn ymddygiad  y plentyn</a:t>
          </a:r>
        </a:p>
      </dgm:t>
    </dgm:pt>
    <dgm:pt modelId="{B809B789-40E0-4BC4-9972-67FE34D3E611}" type="parTrans" cxnId="{1C8BA1B7-68D0-4992-A2DA-EE28914B9D88}">
      <dgm:prSet/>
      <dgm:spPr/>
      <dgm:t>
        <a:bodyPr/>
        <a:lstStyle/>
        <a:p>
          <a:endParaRPr lang="en-GB"/>
        </a:p>
      </dgm:t>
    </dgm:pt>
    <dgm:pt modelId="{72F99C68-BC20-4AA9-9AC2-9060A7C5DF69}" type="sibTrans" cxnId="{1C8BA1B7-68D0-4992-A2DA-EE28914B9D88}">
      <dgm:prSet/>
      <dgm:spPr/>
      <dgm:t>
        <a:bodyPr/>
        <a:lstStyle/>
        <a:p>
          <a:endParaRPr lang="en-GB"/>
        </a:p>
      </dgm:t>
    </dgm:pt>
    <dgm:pt modelId="{AD2A174C-4D1D-4E85-822A-CD42CD7193BF}">
      <dgm:prSet/>
      <dgm:spPr/>
      <dgm:t>
        <a:bodyPr/>
        <a:lstStyle/>
        <a:p>
          <a:r>
            <a:rPr lang="en-GB" b="1"/>
            <a:t>O fewn fy nghyrraedd </a:t>
          </a:r>
          <a:r>
            <a:rPr lang="en-GB"/>
            <a:t>(ar gyfer dynion ieuainc)</a:t>
          </a:r>
          <a:r>
            <a:rPr lang="en-GB" b="1"/>
            <a:t>: </a:t>
          </a:r>
          <a:r>
            <a:rPr lang="en-GB"/>
            <a:t>sgiliau datrys anghydfod a gwneud penderfyniadau gwell</a:t>
          </a:r>
        </a:p>
      </dgm:t>
    </dgm:pt>
    <dgm:pt modelId="{6F540E19-9D04-4AAC-A716-836334E0074B}" type="parTrans" cxnId="{468B8FF1-99D9-46B6-97C7-F4EE4826AB65}">
      <dgm:prSet/>
      <dgm:spPr/>
      <dgm:t>
        <a:bodyPr/>
        <a:lstStyle/>
        <a:p>
          <a:endParaRPr lang="en-GB"/>
        </a:p>
      </dgm:t>
    </dgm:pt>
    <dgm:pt modelId="{A49F78B0-FEA2-448E-9105-63B30E72F1B4}" type="sibTrans" cxnId="{468B8FF1-99D9-46B6-97C7-F4EE4826AB65}">
      <dgm:prSet/>
      <dgm:spPr/>
      <dgm:t>
        <a:bodyPr/>
        <a:lstStyle/>
        <a:p>
          <a:endParaRPr lang="en-GB"/>
        </a:p>
      </dgm:t>
    </dgm:pt>
    <dgm:pt modelId="{75D8C9F4-995B-46FC-B3F0-BD9F6729407B}">
      <dgm:prSet/>
      <dgm:spPr/>
      <dgm:t>
        <a:bodyPr/>
        <a:lstStyle/>
        <a:p>
          <a:r>
            <a:rPr lang="en-GB" b="1"/>
            <a:t>Diogelwch, ymddiriedaeth a pharch (STAR): </a:t>
          </a:r>
          <a:r>
            <a:rPr lang="en-GB"/>
            <a:t>datblygu perthynas iach </a:t>
          </a:r>
          <a:r>
            <a:rPr lang="en-GB">
              <a:latin typeface="Calibri" panose="020F0502020204030204" pitchFamily="34" charset="0"/>
              <a:cs typeface="Calibri" panose="020F0502020204030204" pitchFamily="34" charset="0"/>
            </a:rPr>
            <a:t>â phobl eraill ac atal camdriniaeth</a:t>
          </a:r>
          <a:endParaRPr lang="en-GB"/>
        </a:p>
      </dgm:t>
    </dgm:pt>
    <dgm:pt modelId="{C1EF826A-98B6-404F-8662-B95621D48D3D}" type="parTrans" cxnId="{54C4F742-5C42-4CC8-AE42-2C9DAE8D4776}">
      <dgm:prSet/>
      <dgm:spPr/>
      <dgm:t>
        <a:bodyPr/>
        <a:lstStyle/>
        <a:p>
          <a:endParaRPr lang="en-GB"/>
        </a:p>
      </dgm:t>
    </dgm:pt>
    <dgm:pt modelId="{734335CB-C1F1-468D-9476-18E5EE8EAC81}" type="sibTrans" cxnId="{54C4F742-5C42-4CC8-AE42-2C9DAE8D4776}">
      <dgm:prSet/>
      <dgm:spPr/>
      <dgm:t>
        <a:bodyPr/>
        <a:lstStyle/>
        <a:p>
          <a:endParaRPr lang="en-GB"/>
        </a:p>
      </dgm:t>
    </dgm:pt>
    <dgm:pt modelId="{2365ED84-12B8-43BC-8DC0-250905AE4D81}">
      <dgm:prSet/>
      <dgm:spPr/>
      <dgm:t>
        <a:bodyPr/>
        <a:lstStyle/>
        <a:p>
          <a:r>
            <a:rPr lang="en-GB"/>
            <a:t>Stori gan Tada: Recordio stori amser gwely y gall plant wrando arni gartref</a:t>
          </a:r>
        </a:p>
      </dgm:t>
    </dgm:pt>
    <dgm:pt modelId="{8F73AE21-A137-4CDA-9062-AE35FD36F590}" type="parTrans" cxnId="{B873A849-C61A-4B9D-907C-323F2120DCF6}">
      <dgm:prSet/>
      <dgm:spPr/>
      <dgm:t>
        <a:bodyPr/>
        <a:lstStyle/>
        <a:p>
          <a:endParaRPr lang="en-GB"/>
        </a:p>
      </dgm:t>
    </dgm:pt>
    <dgm:pt modelId="{CA70897B-6335-4BFE-B7F5-77B34CD2DB2B}" type="sibTrans" cxnId="{B873A849-C61A-4B9D-907C-323F2120DCF6}">
      <dgm:prSet/>
      <dgm:spPr/>
      <dgm:t>
        <a:bodyPr/>
        <a:lstStyle/>
        <a:p>
          <a:endParaRPr lang="en-GB"/>
        </a:p>
      </dgm:t>
    </dgm:pt>
    <dgm:pt modelId="{D738119D-39E5-4646-902D-0B45514622F8}" type="pres">
      <dgm:prSet presAssocID="{20A9AE48-9763-4C87-8851-B12679FEBC3B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BC6ACF45-8FC5-49A3-8A51-F852EC3345F0}" type="pres">
      <dgm:prSet presAssocID="{3BE1403F-D0F4-49D9-B521-AC10309FFC37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9BE7E09-26CE-430D-ACE5-8192CEAECB88}" type="pres">
      <dgm:prSet presAssocID="{D030A42A-BB04-4719-9ACD-67F3ED90F9F6}" presName="spacer" presStyleCnt="0"/>
      <dgm:spPr/>
    </dgm:pt>
    <dgm:pt modelId="{9D1D3719-0C00-4CD9-BCAF-3DD7A4822F14}" type="pres">
      <dgm:prSet presAssocID="{B2BFD292-EFC7-4E01-92B5-C2CD21F05F00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FABE59D-4946-4975-A87E-33BF6889FC6D}" type="pres">
      <dgm:prSet presAssocID="{72F99C68-BC20-4AA9-9AC2-9060A7C5DF69}" presName="spacer" presStyleCnt="0"/>
      <dgm:spPr/>
    </dgm:pt>
    <dgm:pt modelId="{29C6EE86-2A59-4AFD-91C9-61B426A67D1E}" type="pres">
      <dgm:prSet presAssocID="{AD2A174C-4D1D-4E85-822A-CD42CD7193BF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8FCCCCB-8E76-4238-A5EC-85CE461A2BA5}" type="pres">
      <dgm:prSet presAssocID="{A49F78B0-FEA2-448E-9105-63B30E72F1B4}" presName="spacer" presStyleCnt="0"/>
      <dgm:spPr/>
    </dgm:pt>
    <dgm:pt modelId="{FA8800F3-1FE6-4AEA-A397-9D226E881C47}" type="pres">
      <dgm:prSet presAssocID="{75D8C9F4-995B-46FC-B3F0-BD9F6729407B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F2EE0F0-7565-41B1-A36E-B71B2A812FCD}" type="pres">
      <dgm:prSet presAssocID="{734335CB-C1F1-468D-9476-18E5EE8EAC81}" presName="spacer" presStyleCnt="0"/>
      <dgm:spPr/>
    </dgm:pt>
    <dgm:pt modelId="{4A3E67D5-795E-4F92-8384-214482B4AB56}" type="pres">
      <dgm:prSet presAssocID="{2365ED84-12B8-43BC-8DC0-250905AE4D81}" presName="parentText" presStyleLbl="node1" presStyleIdx="4" presStyleCnt="5" custScaleY="134418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B873A849-C61A-4B9D-907C-323F2120DCF6}" srcId="{20A9AE48-9763-4C87-8851-B12679FEBC3B}" destId="{2365ED84-12B8-43BC-8DC0-250905AE4D81}" srcOrd="4" destOrd="0" parTransId="{8F73AE21-A137-4CDA-9062-AE35FD36F590}" sibTransId="{CA70897B-6335-4BFE-B7F5-77B34CD2DB2B}"/>
    <dgm:cxn modelId="{4D7A3DB4-EEEC-4C7C-A41B-4B7287D8E2BC}" type="presOf" srcId="{B2BFD292-EFC7-4E01-92B5-C2CD21F05F00}" destId="{9D1D3719-0C00-4CD9-BCAF-3DD7A4822F14}" srcOrd="0" destOrd="0" presId="urn:microsoft.com/office/officeart/2005/8/layout/vList2"/>
    <dgm:cxn modelId="{BE30F77B-BBC8-41D9-BEA7-F7F7F2A45813}" type="presOf" srcId="{75D8C9F4-995B-46FC-B3F0-BD9F6729407B}" destId="{FA8800F3-1FE6-4AEA-A397-9D226E881C47}" srcOrd="0" destOrd="0" presId="urn:microsoft.com/office/officeart/2005/8/layout/vList2"/>
    <dgm:cxn modelId="{1C8BA1B7-68D0-4992-A2DA-EE28914B9D88}" srcId="{20A9AE48-9763-4C87-8851-B12679FEBC3B}" destId="{B2BFD292-EFC7-4E01-92B5-C2CD21F05F00}" srcOrd="1" destOrd="0" parTransId="{B809B789-40E0-4BC4-9972-67FE34D3E611}" sibTransId="{72F99C68-BC20-4AA9-9AC2-9060A7C5DF69}"/>
    <dgm:cxn modelId="{B79116E0-2DEF-4084-BF82-30EE998A2419}" type="presOf" srcId="{2365ED84-12B8-43BC-8DC0-250905AE4D81}" destId="{4A3E67D5-795E-4F92-8384-214482B4AB56}" srcOrd="0" destOrd="0" presId="urn:microsoft.com/office/officeart/2005/8/layout/vList2"/>
    <dgm:cxn modelId="{D2DBF143-D4A1-448B-BFB3-768F7C47B802}" type="presOf" srcId="{AD2A174C-4D1D-4E85-822A-CD42CD7193BF}" destId="{29C6EE86-2A59-4AFD-91C9-61B426A67D1E}" srcOrd="0" destOrd="0" presId="urn:microsoft.com/office/officeart/2005/8/layout/vList2"/>
    <dgm:cxn modelId="{54C4F742-5C42-4CC8-AE42-2C9DAE8D4776}" srcId="{20A9AE48-9763-4C87-8851-B12679FEBC3B}" destId="{75D8C9F4-995B-46FC-B3F0-BD9F6729407B}" srcOrd="3" destOrd="0" parTransId="{C1EF826A-98B6-404F-8662-B95621D48D3D}" sibTransId="{734335CB-C1F1-468D-9476-18E5EE8EAC81}"/>
    <dgm:cxn modelId="{A7008D63-12FB-4193-B186-4B1B50BBDBD0}" type="presOf" srcId="{20A9AE48-9763-4C87-8851-B12679FEBC3B}" destId="{D738119D-39E5-4646-902D-0B45514622F8}" srcOrd="0" destOrd="0" presId="urn:microsoft.com/office/officeart/2005/8/layout/vList2"/>
    <dgm:cxn modelId="{94D73C2D-11E4-4696-B063-40EFF3DB1880}" type="presOf" srcId="{3BE1403F-D0F4-49D9-B521-AC10309FFC37}" destId="{BC6ACF45-8FC5-49A3-8A51-F852EC3345F0}" srcOrd="0" destOrd="0" presId="urn:microsoft.com/office/officeart/2005/8/layout/vList2"/>
    <dgm:cxn modelId="{0A6B457D-A7A3-443B-99EC-472194CC55A7}" srcId="{20A9AE48-9763-4C87-8851-B12679FEBC3B}" destId="{3BE1403F-D0F4-49D9-B521-AC10309FFC37}" srcOrd="0" destOrd="0" parTransId="{0E654DD2-57CC-4C00-80B3-97EB5954145D}" sibTransId="{D030A42A-BB04-4719-9ACD-67F3ED90F9F6}"/>
    <dgm:cxn modelId="{468B8FF1-99D9-46B6-97C7-F4EE4826AB65}" srcId="{20A9AE48-9763-4C87-8851-B12679FEBC3B}" destId="{AD2A174C-4D1D-4E85-822A-CD42CD7193BF}" srcOrd="2" destOrd="0" parTransId="{6F540E19-9D04-4AAC-A716-836334E0074B}" sibTransId="{A49F78B0-FEA2-448E-9105-63B30E72F1B4}"/>
    <dgm:cxn modelId="{7C9796E7-6467-41AC-8480-A8E5EAAF2B97}" type="presParOf" srcId="{D738119D-39E5-4646-902D-0B45514622F8}" destId="{BC6ACF45-8FC5-49A3-8A51-F852EC3345F0}" srcOrd="0" destOrd="0" presId="urn:microsoft.com/office/officeart/2005/8/layout/vList2"/>
    <dgm:cxn modelId="{C7DAB56C-BB76-40CD-A187-5DA789BED459}" type="presParOf" srcId="{D738119D-39E5-4646-902D-0B45514622F8}" destId="{19BE7E09-26CE-430D-ACE5-8192CEAECB88}" srcOrd="1" destOrd="0" presId="urn:microsoft.com/office/officeart/2005/8/layout/vList2"/>
    <dgm:cxn modelId="{F41B1A64-1106-441A-AAD9-7C69EE8E8DB0}" type="presParOf" srcId="{D738119D-39E5-4646-902D-0B45514622F8}" destId="{9D1D3719-0C00-4CD9-BCAF-3DD7A4822F14}" srcOrd="2" destOrd="0" presId="urn:microsoft.com/office/officeart/2005/8/layout/vList2"/>
    <dgm:cxn modelId="{B273D106-AD4C-4B3E-87BF-ACA948C6A87C}" type="presParOf" srcId="{D738119D-39E5-4646-902D-0B45514622F8}" destId="{8FABE59D-4946-4975-A87E-33BF6889FC6D}" srcOrd="3" destOrd="0" presId="urn:microsoft.com/office/officeart/2005/8/layout/vList2"/>
    <dgm:cxn modelId="{BB481E22-560C-4607-B721-CBD2C4D44B94}" type="presParOf" srcId="{D738119D-39E5-4646-902D-0B45514622F8}" destId="{29C6EE86-2A59-4AFD-91C9-61B426A67D1E}" srcOrd="4" destOrd="0" presId="urn:microsoft.com/office/officeart/2005/8/layout/vList2"/>
    <dgm:cxn modelId="{8F9F0383-00C4-40B3-9778-DD16ACB37804}" type="presParOf" srcId="{D738119D-39E5-4646-902D-0B45514622F8}" destId="{B8FCCCCB-8E76-4238-A5EC-85CE461A2BA5}" srcOrd="5" destOrd="0" presId="urn:microsoft.com/office/officeart/2005/8/layout/vList2"/>
    <dgm:cxn modelId="{35AA3F52-3119-485E-9603-7F9CDCAE6048}" type="presParOf" srcId="{D738119D-39E5-4646-902D-0B45514622F8}" destId="{FA8800F3-1FE6-4AEA-A397-9D226E881C47}" srcOrd="6" destOrd="0" presId="urn:microsoft.com/office/officeart/2005/8/layout/vList2"/>
    <dgm:cxn modelId="{817B3191-C1CB-4D9B-8374-10A781D538ED}" type="presParOf" srcId="{D738119D-39E5-4646-902D-0B45514622F8}" destId="{8F2EE0F0-7565-41B1-A36E-B71B2A812FCD}" srcOrd="7" destOrd="0" presId="urn:microsoft.com/office/officeart/2005/8/layout/vList2"/>
    <dgm:cxn modelId="{8E01DF24-02A5-49D0-AAB1-16A8EA01527F}" type="presParOf" srcId="{D738119D-39E5-4646-902D-0B45514622F8}" destId="{4A3E67D5-795E-4F92-8384-214482B4AB56}" srcOrd="8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438803D-96D9-45F7-8766-95876B6D7E26}" type="doc">
      <dgm:prSet loTypeId="urn:microsoft.com/office/officeart/2008/layout/VerticalCurvedList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en-GB"/>
        </a:p>
      </dgm:t>
    </dgm:pt>
    <dgm:pt modelId="{FC6AB9E5-EAFC-4FB5-8443-2890651B5E71}">
      <dgm:prSet phldrT="[Text]"/>
      <dgm:spPr/>
      <dgm:t>
        <a:bodyPr/>
        <a:lstStyle/>
        <a:p>
          <a:r>
            <a:rPr lang="en-GB"/>
            <a:t>Datblygu trefn/llwybr adnabod i helpu pobl i gael mynediad at y cymorth y mae arnynt eu angen</a:t>
          </a:r>
        </a:p>
      </dgm:t>
    </dgm:pt>
    <dgm:pt modelId="{78A466F6-E9F3-4D1E-B1D1-4F5BACC752D3}" type="parTrans" cxnId="{19F541E6-175C-4EA6-9817-7F93FFD754E9}">
      <dgm:prSet/>
      <dgm:spPr/>
      <dgm:t>
        <a:bodyPr/>
        <a:lstStyle/>
        <a:p>
          <a:endParaRPr lang="en-GB"/>
        </a:p>
      </dgm:t>
    </dgm:pt>
    <dgm:pt modelId="{6F3F6E68-571F-41F7-995A-AD004DA3F124}" type="sibTrans" cxnId="{19F541E6-175C-4EA6-9817-7F93FFD754E9}">
      <dgm:prSet/>
      <dgm:spPr/>
      <dgm:t>
        <a:bodyPr/>
        <a:lstStyle/>
        <a:p>
          <a:endParaRPr lang="en-GB"/>
        </a:p>
      </dgm:t>
    </dgm:pt>
    <dgm:pt modelId="{0FC1C380-0086-45D6-A57D-52AC50D14339}">
      <dgm:prSet phldrT="[Text]"/>
      <dgm:spPr/>
      <dgm:t>
        <a:bodyPr/>
        <a:lstStyle/>
        <a:p>
          <a:r>
            <a:rPr lang="en-GB"/>
            <a:t>Gwella'r mynediad at wybodaeth a chefnogaeth ar gyfer troseddwyr a'u teuluoedd</a:t>
          </a:r>
        </a:p>
      </dgm:t>
    </dgm:pt>
    <dgm:pt modelId="{FA2A48AD-2518-48FB-A0CE-777F1FB72552}" type="parTrans" cxnId="{D52C2952-48F1-4048-A558-997BB1492D78}">
      <dgm:prSet/>
      <dgm:spPr/>
      <dgm:t>
        <a:bodyPr/>
        <a:lstStyle/>
        <a:p>
          <a:endParaRPr lang="en-GB"/>
        </a:p>
      </dgm:t>
    </dgm:pt>
    <dgm:pt modelId="{77278025-57B0-476C-A419-F058E6FAC53D}" type="sibTrans" cxnId="{D52C2952-48F1-4048-A558-997BB1492D78}">
      <dgm:prSet/>
      <dgm:spPr/>
      <dgm:t>
        <a:bodyPr/>
        <a:lstStyle/>
        <a:p>
          <a:endParaRPr lang="en-GB"/>
        </a:p>
      </dgm:t>
    </dgm:pt>
    <dgm:pt modelId="{5D1136EB-5E96-469E-B88B-F4658119D8D8}">
      <dgm:prSet phldrT="[Text]"/>
      <dgm:spPr/>
      <dgm:t>
        <a:bodyPr/>
        <a:lstStyle/>
        <a:p>
          <a:r>
            <a:rPr lang="en-GB"/>
            <a:t>Cynyddu'r ymwybyddiaeth o effeithiau carchariad ar deuluoedd, a chynyddu'r ymwybyddiaeth mewn ysgolion</a:t>
          </a:r>
        </a:p>
      </dgm:t>
    </dgm:pt>
    <dgm:pt modelId="{69E85619-7BDC-4DCE-8C64-DF6008EF1663}" type="parTrans" cxnId="{79F2EA85-B457-4F88-A6A9-1859CB3101B1}">
      <dgm:prSet/>
      <dgm:spPr/>
      <dgm:t>
        <a:bodyPr/>
        <a:lstStyle/>
        <a:p>
          <a:endParaRPr lang="en-GB"/>
        </a:p>
      </dgm:t>
    </dgm:pt>
    <dgm:pt modelId="{5105707E-8F09-4ED5-9B0F-EFC8EAED7E1D}" type="sibTrans" cxnId="{79F2EA85-B457-4F88-A6A9-1859CB3101B1}">
      <dgm:prSet/>
      <dgm:spPr/>
      <dgm:t>
        <a:bodyPr/>
        <a:lstStyle/>
        <a:p>
          <a:endParaRPr lang="en-GB"/>
        </a:p>
      </dgm:t>
    </dgm:pt>
    <dgm:pt modelId="{05DE184F-B494-44D7-8946-3104F725A2C2}">
      <dgm:prSet phldrT="[Text]"/>
      <dgm:spPr/>
      <dgm:t>
        <a:bodyPr/>
        <a:lstStyle/>
        <a:p>
          <a:r>
            <a:rPr lang="en-GB"/>
            <a:t>Rhoi mwy o gyfleoedd i deuleuoedd y mae carchariad aelod o'r teulu yn effeithio arnynt i ddylanwadu ar y gwasanaethau sydd ar gael iddynt</a:t>
          </a:r>
        </a:p>
      </dgm:t>
    </dgm:pt>
    <dgm:pt modelId="{4B40C444-7C4B-47B1-B396-40ECE5DEBC82}" type="parTrans" cxnId="{652234EC-9501-4B83-B63B-895440D76EAF}">
      <dgm:prSet/>
      <dgm:spPr/>
      <dgm:t>
        <a:bodyPr/>
        <a:lstStyle/>
        <a:p>
          <a:endParaRPr lang="en-GB"/>
        </a:p>
      </dgm:t>
    </dgm:pt>
    <dgm:pt modelId="{46F7A7DB-C9FC-4D08-A0E4-96C6FF1F0761}" type="sibTrans" cxnId="{652234EC-9501-4B83-B63B-895440D76EAF}">
      <dgm:prSet/>
      <dgm:spPr/>
      <dgm:t>
        <a:bodyPr/>
        <a:lstStyle/>
        <a:p>
          <a:endParaRPr lang="en-GB"/>
        </a:p>
      </dgm:t>
    </dgm:pt>
    <dgm:pt modelId="{A880CF67-C5F9-4D79-B9AA-34BF510BD3C1}" type="pres">
      <dgm:prSet presAssocID="{2438803D-96D9-45F7-8766-95876B6D7E26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n-GB"/>
        </a:p>
      </dgm:t>
    </dgm:pt>
    <dgm:pt modelId="{B7D13121-948A-4642-BBD0-63960D7B249F}" type="pres">
      <dgm:prSet presAssocID="{2438803D-96D9-45F7-8766-95876B6D7E26}" presName="Name1" presStyleCnt="0"/>
      <dgm:spPr/>
    </dgm:pt>
    <dgm:pt modelId="{639163B8-719A-4533-A597-B6F6B2F1E592}" type="pres">
      <dgm:prSet presAssocID="{2438803D-96D9-45F7-8766-95876B6D7E26}" presName="cycle" presStyleCnt="0"/>
      <dgm:spPr/>
    </dgm:pt>
    <dgm:pt modelId="{82901E8C-9D07-417D-A4D6-310AE60C9FF5}" type="pres">
      <dgm:prSet presAssocID="{2438803D-96D9-45F7-8766-95876B6D7E26}" presName="srcNode" presStyleLbl="node1" presStyleIdx="0" presStyleCnt="4"/>
      <dgm:spPr/>
    </dgm:pt>
    <dgm:pt modelId="{7AB6EF59-8986-4C51-B515-EAC765083CD1}" type="pres">
      <dgm:prSet presAssocID="{2438803D-96D9-45F7-8766-95876B6D7E26}" presName="conn" presStyleLbl="parChTrans1D2" presStyleIdx="0" presStyleCnt="1"/>
      <dgm:spPr/>
      <dgm:t>
        <a:bodyPr/>
        <a:lstStyle/>
        <a:p>
          <a:endParaRPr lang="en-GB"/>
        </a:p>
      </dgm:t>
    </dgm:pt>
    <dgm:pt modelId="{6CDE2233-B29D-4FA9-B825-DD52C1C84E0D}" type="pres">
      <dgm:prSet presAssocID="{2438803D-96D9-45F7-8766-95876B6D7E26}" presName="extraNode" presStyleLbl="node1" presStyleIdx="0" presStyleCnt="4"/>
      <dgm:spPr/>
    </dgm:pt>
    <dgm:pt modelId="{A6D94FD2-112C-4703-AAF4-4A81B19B3DE5}" type="pres">
      <dgm:prSet presAssocID="{2438803D-96D9-45F7-8766-95876B6D7E26}" presName="dstNode" presStyleLbl="node1" presStyleIdx="0" presStyleCnt="4"/>
      <dgm:spPr/>
    </dgm:pt>
    <dgm:pt modelId="{A12A6769-D9A9-429B-BC6F-845F9F8E311F}" type="pres">
      <dgm:prSet presAssocID="{FC6AB9E5-EAFC-4FB5-8443-2890651B5E71}" presName="text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EAC7B43-BD0A-43CF-A187-B4150442C9BB}" type="pres">
      <dgm:prSet presAssocID="{FC6AB9E5-EAFC-4FB5-8443-2890651B5E71}" presName="accent_1" presStyleCnt="0"/>
      <dgm:spPr/>
    </dgm:pt>
    <dgm:pt modelId="{9093B617-7167-48B1-A235-3AB472A75990}" type="pres">
      <dgm:prSet presAssocID="{FC6AB9E5-EAFC-4FB5-8443-2890651B5E71}" presName="accentRepeatNode" presStyleLbl="solidFgAcc1" presStyleIdx="0" presStyleCnt="4"/>
      <dgm:spPr/>
    </dgm:pt>
    <dgm:pt modelId="{EDB95B4F-AE4C-445A-BA96-40DC705F050D}" type="pres">
      <dgm:prSet presAssocID="{5D1136EB-5E96-469E-B88B-F4658119D8D8}" presName="text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F63E026-92F8-46BC-B21E-FA31BEE0EE67}" type="pres">
      <dgm:prSet presAssocID="{5D1136EB-5E96-469E-B88B-F4658119D8D8}" presName="accent_2" presStyleCnt="0"/>
      <dgm:spPr/>
    </dgm:pt>
    <dgm:pt modelId="{F7555A04-E625-4203-B2D9-92442D2F815A}" type="pres">
      <dgm:prSet presAssocID="{5D1136EB-5E96-469E-B88B-F4658119D8D8}" presName="accentRepeatNode" presStyleLbl="solidFgAcc1" presStyleIdx="1" presStyleCnt="4"/>
      <dgm:spPr/>
    </dgm:pt>
    <dgm:pt modelId="{E8534A5A-3EB8-4E6E-955A-C18DB6BDE8F3}" type="pres">
      <dgm:prSet presAssocID="{0FC1C380-0086-45D6-A57D-52AC50D14339}" presName="text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C6AB018-D1BE-428C-A16F-DC91DA8ACE22}" type="pres">
      <dgm:prSet presAssocID="{0FC1C380-0086-45D6-A57D-52AC50D14339}" presName="accent_3" presStyleCnt="0"/>
      <dgm:spPr/>
    </dgm:pt>
    <dgm:pt modelId="{4214B44A-B534-4654-8F14-1C337639E587}" type="pres">
      <dgm:prSet presAssocID="{0FC1C380-0086-45D6-A57D-52AC50D14339}" presName="accentRepeatNode" presStyleLbl="solidFgAcc1" presStyleIdx="2" presStyleCnt="4"/>
      <dgm:spPr/>
    </dgm:pt>
    <dgm:pt modelId="{7AA67C08-265D-44A2-8406-DFC394138F7B}" type="pres">
      <dgm:prSet presAssocID="{05DE184F-B494-44D7-8946-3104F725A2C2}" presName="text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B44593D-0289-4058-A679-A8C663FD4A51}" type="pres">
      <dgm:prSet presAssocID="{05DE184F-B494-44D7-8946-3104F725A2C2}" presName="accent_4" presStyleCnt="0"/>
      <dgm:spPr/>
    </dgm:pt>
    <dgm:pt modelId="{CB30408D-D560-4592-82C6-ED2A8A2D5ECD}" type="pres">
      <dgm:prSet presAssocID="{05DE184F-B494-44D7-8946-3104F725A2C2}" presName="accentRepeatNode" presStyleLbl="solidFgAcc1" presStyleIdx="3" presStyleCnt="4"/>
      <dgm:spPr/>
    </dgm:pt>
  </dgm:ptLst>
  <dgm:cxnLst>
    <dgm:cxn modelId="{79F2EA85-B457-4F88-A6A9-1859CB3101B1}" srcId="{2438803D-96D9-45F7-8766-95876B6D7E26}" destId="{5D1136EB-5E96-469E-B88B-F4658119D8D8}" srcOrd="1" destOrd="0" parTransId="{69E85619-7BDC-4DCE-8C64-DF6008EF1663}" sibTransId="{5105707E-8F09-4ED5-9B0F-EFC8EAED7E1D}"/>
    <dgm:cxn modelId="{42B77327-631A-459D-8B04-07A75B5A1707}" type="presOf" srcId="{6F3F6E68-571F-41F7-995A-AD004DA3F124}" destId="{7AB6EF59-8986-4C51-B515-EAC765083CD1}" srcOrd="0" destOrd="0" presId="urn:microsoft.com/office/officeart/2008/layout/VerticalCurvedList"/>
    <dgm:cxn modelId="{EFDCDB99-99E8-4B8D-B97F-9ACD7C1BDA7C}" type="presOf" srcId="{FC6AB9E5-EAFC-4FB5-8443-2890651B5E71}" destId="{A12A6769-D9A9-429B-BC6F-845F9F8E311F}" srcOrd="0" destOrd="0" presId="urn:microsoft.com/office/officeart/2008/layout/VerticalCurvedList"/>
    <dgm:cxn modelId="{652234EC-9501-4B83-B63B-895440D76EAF}" srcId="{2438803D-96D9-45F7-8766-95876B6D7E26}" destId="{05DE184F-B494-44D7-8946-3104F725A2C2}" srcOrd="3" destOrd="0" parTransId="{4B40C444-7C4B-47B1-B396-40ECE5DEBC82}" sibTransId="{46F7A7DB-C9FC-4D08-A0E4-96C6FF1F0761}"/>
    <dgm:cxn modelId="{19F541E6-175C-4EA6-9817-7F93FFD754E9}" srcId="{2438803D-96D9-45F7-8766-95876B6D7E26}" destId="{FC6AB9E5-EAFC-4FB5-8443-2890651B5E71}" srcOrd="0" destOrd="0" parTransId="{78A466F6-E9F3-4D1E-B1D1-4F5BACC752D3}" sibTransId="{6F3F6E68-571F-41F7-995A-AD004DA3F124}"/>
    <dgm:cxn modelId="{D52C2952-48F1-4048-A558-997BB1492D78}" srcId="{2438803D-96D9-45F7-8766-95876B6D7E26}" destId="{0FC1C380-0086-45D6-A57D-52AC50D14339}" srcOrd="2" destOrd="0" parTransId="{FA2A48AD-2518-48FB-A0CE-777F1FB72552}" sibTransId="{77278025-57B0-476C-A419-F058E6FAC53D}"/>
    <dgm:cxn modelId="{B9A63D6A-D337-4A99-8873-2F2BB1E2FF18}" type="presOf" srcId="{2438803D-96D9-45F7-8766-95876B6D7E26}" destId="{A880CF67-C5F9-4D79-B9AA-34BF510BD3C1}" srcOrd="0" destOrd="0" presId="urn:microsoft.com/office/officeart/2008/layout/VerticalCurvedList"/>
    <dgm:cxn modelId="{F2C60922-5A09-4F6B-8E8C-8BCD9BF21FB1}" type="presOf" srcId="{05DE184F-B494-44D7-8946-3104F725A2C2}" destId="{7AA67C08-265D-44A2-8406-DFC394138F7B}" srcOrd="0" destOrd="0" presId="urn:microsoft.com/office/officeart/2008/layout/VerticalCurvedList"/>
    <dgm:cxn modelId="{3EF43F9B-89B7-4B64-B90C-FFA838EE5E3E}" type="presOf" srcId="{5D1136EB-5E96-469E-B88B-F4658119D8D8}" destId="{EDB95B4F-AE4C-445A-BA96-40DC705F050D}" srcOrd="0" destOrd="0" presId="urn:microsoft.com/office/officeart/2008/layout/VerticalCurvedList"/>
    <dgm:cxn modelId="{B229647C-3795-4C4B-B492-4CFAA26B9B7C}" type="presOf" srcId="{0FC1C380-0086-45D6-A57D-52AC50D14339}" destId="{E8534A5A-3EB8-4E6E-955A-C18DB6BDE8F3}" srcOrd="0" destOrd="0" presId="urn:microsoft.com/office/officeart/2008/layout/VerticalCurvedList"/>
    <dgm:cxn modelId="{6814E79B-BBE8-43A5-A4E9-3C5088FCDF07}" type="presParOf" srcId="{A880CF67-C5F9-4D79-B9AA-34BF510BD3C1}" destId="{B7D13121-948A-4642-BBD0-63960D7B249F}" srcOrd="0" destOrd="0" presId="urn:microsoft.com/office/officeart/2008/layout/VerticalCurvedList"/>
    <dgm:cxn modelId="{D574AA5A-5A50-4501-9F32-72E4644F131C}" type="presParOf" srcId="{B7D13121-948A-4642-BBD0-63960D7B249F}" destId="{639163B8-719A-4533-A597-B6F6B2F1E592}" srcOrd="0" destOrd="0" presId="urn:microsoft.com/office/officeart/2008/layout/VerticalCurvedList"/>
    <dgm:cxn modelId="{6BC9A91A-731F-456D-AB8A-B8DBE1C9F6A5}" type="presParOf" srcId="{639163B8-719A-4533-A597-B6F6B2F1E592}" destId="{82901E8C-9D07-417D-A4D6-310AE60C9FF5}" srcOrd="0" destOrd="0" presId="urn:microsoft.com/office/officeart/2008/layout/VerticalCurvedList"/>
    <dgm:cxn modelId="{5E75FB2E-C69F-4212-8BAF-18138634CFD6}" type="presParOf" srcId="{639163B8-719A-4533-A597-B6F6B2F1E592}" destId="{7AB6EF59-8986-4C51-B515-EAC765083CD1}" srcOrd="1" destOrd="0" presId="urn:microsoft.com/office/officeart/2008/layout/VerticalCurvedList"/>
    <dgm:cxn modelId="{CE1BC835-6D0E-4193-9CC3-0F8650028397}" type="presParOf" srcId="{639163B8-719A-4533-A597-B6F6B2F1E592}" destId="{6CDE2233-B29D-4FA9-B825-DD52C1C84E0D}" srcOrd="2" destOrd="0" presId="urn:microsoft.com/office/officeart/2008/layout/VerticalCurvedList"/>
    <dgm:cxn modelId="{D7744A6F-B29B-4A9A-8A8A-3356AACADDA1}" type="presParOf" srcId="{639163B8-719A-4533-A597-B6F6B2F1E592}" destId="{A6D94FD2-112C-4703-AAF4-4A81B19B3DE5}" srcOrd="3" destOrd="0" presId="urn:microsoft.com/office/officeart/2008/layout/VerticalCurvedList"/>
    <dgm:cxn modelId="{7D584EF3-8FDB-4607-ACAB-FEAB4912D789}" type="presParOf" srcId="{B7D13121-948A-4642-BBD0-63960D7B249F}" destId="{A12A6769-D9A9-429B-BC6F-845F9F8E311F}" srcOrd="1" destOrd="0" presId="urn:microsoft.com/office/officeart/2008/layout/VerticalCurvedList"/>
    <dgm:cxn modelId="{49EC184A-0247-4460-988C-8979A5BFD575}" type="presParOf" srcId="{B7D13121-948A-4642-BBD0-63960D7B249F}" destId="{3EAC7B43-BD0A-43CF-A187-B4150442C9BB}" srcOrd="2" destOrd="0" presId="urn:microsoft.com/office/officeart/2008/layout/VerticalCurvedList"/>
    <dgm:cxn modelId="{B43A2E3A-C6F7-4D47-AC88-4EFBF9039D6C}" type="presParOf" srcId="{3EAC7B43-BD0A-43CF-A187-B4150442C9BB}" destId="{9093B617-7167-48B1-A235-3AB472A75990}" srcOrd="0" destOrd="0" presId="urn:microsoft.com/office/officeart/2008/layout/VerticalCurvedList"/>
    <dgm:cxn modelId="{226ECD31-1F21-45F1-818A-3A925C48FD17}" type="presParOf" srcId="{B7D13121-948A-4642-BBD0-63960D7B249F}" destId="{EDB95B4F-AE4C-445A-BA96-40DC705F050D}" srcOrd="3" destOrd="0" presId="urn:microsoft.com/office/officeart/2008/layout/VerticalCurvedList"/>
    <dgm:cxn modelId="{01D6FA84-DDFE-4617-A4B1-BB51E9355756}" type="presParOf" srcId="{B7D13121-948A-4642-BBD0-63960D7B249F}" destId="{3F63E026-92F8-46BC-B21E-FA31BEE0EE67}" srcOrd="4" destOrd="0" presId="urn:microsoft.com/office/officeart/2008/layout/VerticalCurvedList"/>
    <dgm:cxn modelId="{42E8C4BE-FFB9-4529-97FF-ED2B2AFF5321}" type="presParOf" srcId="{3F63E026-92F8-46BC-B21E-FA31BEE0EE67}" destId="{F7555A04-E625-4203-B2D9-92442D2F815A}" srcOrd="0" destOrd="0" presId="urn:microsoft.com/office/officeart/2008/layout/VerticalCurvedList"/>
    <dgm:cxn modelId="{E2AA71B6-9ADA-4E71-A71D-7DA71C40ECD4}" type="presParOf" srcId="{B7D13121-948A-4642-BBD0-63960D7B249F}" destId="{E8534A5A-3EB8-4E6E-955A-C18DB6BDE8F3}" srcOrd="5" destOrd="0" presId="urn:microsoft.com/office/officeart/2008/layout/VerticalCurvedList"/>
    <dgm:cxn modelId="{C6F4430E-8A27-4220-A8A0-826511CFC9F9}" type="presParOf" srcId="{B7D13121-948A-4642-BBD0-63960D7B249F}" destId="{6C6AB018-D1BE-428C-A16F-DC91DA8ACE22}" srcOrd="6" destOrd="0" presId="urn:microsoft.com/office/officeart/2008/layout/VerticalCurvedList"/>
    <dgm:cxn modelId="{471C3B4E-9CBC-4CBC-BF69-811E55E79804}" type="presParOf" srcId="{6C6AB018-D1BE-428C-A16F-DC91DA8ACE22}" destId="{4214B44A-B534-4654-8F14-1C337639E587}" srcOrd="0" destOrd="0" presId="urn:microsoft.com/office/officeart/2008/layout/VerticalCurvedList"/>
    <dgm:cxn modelId="{079ED07F-660A-43EC-801F-83805092B842}" type="presParOf" srcId="{B7D13121-948A-4642-BBD0-63960D7B249F}" destId="{7AA67C08-265D-44A2-8406-DFC394138F7B}" srcOrd="7" destOrd="0" presId="urn:microsoft.com/office/officeart/2008/layout/VerticalCurvedList"/>
    <dgm:cxn modelId="{6E602804-B86C-42B3-B3C4-194E7FC72539}" type="presParOf" srcId="{B7D13121-948A-4642-BBD0-63960D7B249F}" destId="{2B44593D-0289-4058-A679-A8C663FD4A51}" srcOrd="8" destOrd="0" presId="urn:microsoft.com/office/officeart/2008/layout/VerticalCurvedList"/>
    <dgm:cxn modelId="{C241DE67-B980-4C5E-AEAC-8D090CB6A794}" type="presParOf" srcId="{2B44593D-0289-4058-A679-A8C663FD4A51}" destId="{CB30408D-D560-4592-82C6-ED2A8A2D5ECD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4F15830D-6B62-4217-B47C-EF4627F1C2B4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3BE8F6F4-ED87-49A5-A1EC-5CC0521A0AAB}">
      <dgm:prSet/>
      <dgm:spPr>
        <a:ln>
          <a:solidFill>
            <a:srgbClr val="7030A0"/>
          </a:solidFill>
        </a:ln>
      </dgm:spPr>
      <dgm:t>
        <a:bodyPr/>
        <a:lstStyle/>
        <a:p>
          <a:r>
            <a:rPr lang="en-GB"/>
            <a:t>Asesiadau ar gyfer Cyrffyw Cartref a Rhyddhau ar Drwydded Dros Dro</a:t>
          </a:r>
        </a:p>
      </dgm:t>
    </dgm:pt>
    <dgm:pt modelId="{FDB56E75-BCA7-4936-803B-68B0061DAF97}" type="parTrans" cxnId="{85225051-E779-490B-B6C2-9A02811AEB19}">
      <dgm:prSet/>
      <dgm:spPr/>
      <dgm:t>
        <a:bodyPr/>
        <a:lstStyle/>
        <a:p>
          <a:endParaRPr lang="en-GB"/>
        </a:p>
      </dgm:t>
    </dgm:pt>
    <dgm:pt modelId="{C1EABC4F-1C38-4794-AC9D-353C585A4BEB}" type="sibTrans" cxnId="{85225051-E779-490B-B6C2-9A02811AEB19}">
      <dgm:prSet/>
      <dgm:spPr/>
      <dgm:t>
        <a:bodyPr/>
        <a:lstStyle/>
        <a:p>
          <a:endParaRPr lang="en-GB"/>
        </a:p>
      </dgm:t>
    </dgm:pt>
    <dgm:pt modelId="{2A1165A9-A2BE-404A-95BB-8F56E9363E26}">
      <dgm:prSet/>
      <dgm:spPr>
        <a:ln>
          <a:solidFill>
            <a:srgbClr val="7030A0"/>
          </a:solidFill>
        </a:ln>
      </dgm:spPr>
      <dgm:t>
        <a:bodyPr/>
        <a:lstStyle/>
        <a:p>
          <a:r>
            <a:rPr lang="en-GB"/>
            <a:t>Trefnu ymweliadau cartref</a:t>
          </a:r>
        </a:p>
      </dgm:t>
    </dgm:pt>
    <dgm:pt modelId="{81FF1EF6-D4D8-46A6-A1A1-A20F794AFB16}" type="parTrans" cxnId="{67EA0A82-C7CE-4E7A-822E-50EB2339E479}">
      <dgm:prSet/>
      <dgm:spPr/>
      <dgm:t>
        <a:bodyPr/>
        <a:lstStyle/>
        <a:p>
          <a:endParaRPr lang="en-GB"/>
        </a:p>
      </dgm:t>
    </dgm:pt>
    <dgm:pt modelId="{A097B454-7E94-453B-B62A-38D534CC7485}" type="sibTrans" cxnId="{67EA0A82-C7CE-4E7A-822E-50EB2339E479}">
      <dgm:prSet/>
      <dgm:spPr/>
      <dgm:t>
        <a:bodyPr/>
        <a:lstStyle/>
        <a:p>
          <a:endParaRPr lang="en-GB"/>
        </a:p>
      </dgm:t>
    </dgm:pt>
    <dgm:pt modelId="{67A5DB5D-957A-4E7C-8AAD-77476F607C1D}">
      <dgm:prSet/>
      <dgm:spPr>
        <a:ln>
          <a:solidFill>
            <a:srgbClr val="7030A0"/>
          </a:solidFill>
        </a:ln>
      </dgm:spPr>
      <dgm:t>
        <a:bodyPr/>
        <a:lstStyle/>
        <a:p>
          <a:r>
            <a:rPr lang="en-GB"/>
            <a:t>Darparu gwybodaeth, cyfeiriadau, cyngor ac eiriolaeth</a:t>
          </a:r>
        </a:p>
      </dgm:t>
    </dgm:pt>
    <dgm:pt modelId="{7BA9C84B-BC12-42C4-9DF9-F595CB2E6EB4}" type="parTrans" cxnId="{9BA62314-7879-48E8-BCFA-AF413C962C36}">
      <dgm:prSet/>
      <dgm:spPr/>
      <dgm:t>
        <a:bodyPr/>
        <a:lstStyle/>
        <a:p>
          <a:endParaRPr lang="en-GB"/>
        </a:p>
      </dgm:t>
    </dgm:pt>
    <dgm:pt modelId="{7789E3F4-C7EA-4DEE-9022-B8E231B19359}" type="sibTrans" cxnId="{9BA62314-7879-48E8-BCFA-AF413C962C36}">
      <dgm:prSet/>
      <dgm:spPr/>
      <dgm:t>
        <a:bodyPr/>
        <a:lstStyle/>
        <a:p>
          <a:endParaRPr lang="en-GB"/>
        </a:p>
      </dgm:t>
    </dgm:pt>
    <dgm:pt modelId="{58613B23-D92C-4B84-878D-CC3E3913DEDD}">
      <dgm:prSet phldrT="[Text]"/>
      <dgm:spPr>
        <a:ln>
          <a:solidFill>
            <a:srgbClr val="7030A0"/>
          </a:solidFill>
        </a:ln>
      </dgm:spPr>
      <dgm:t>
        <a:bodyPr/>
        <a:lstStyle/>
        <a:p>
          <a:r>
            <a:rPr lang="en-GB"/>
            <a:t>Cynnwys anwyliaid y troseddwr wrth gynllunio dedfryd ac adoglgu</a:t>
          </a:r>
        </a:p>
      </dgm:t>
    </dgm:pt>
    <dgm:pt modelId="{4D709516-DD18-4803-8DC5-60131B4D148F}" type="parTrans" cxnId="{C8159120-12B3-456D-A9EB-D83A233FF7F0}">
      <dgm:prSet/>
      <dgm:spPr/>
      <dgm:t>
        <a:bodyPr/>
        <a:lstStyle/>
        <a:p>
          <a:endParaRPr lang="en-GB"/>
        </a:p>
      </dgm:t>
    </dgm:pt>
    <dgm:pt modelId="{9A99F5A7-2437-4669-BCCA-6D6F84AD5832}" type="sibTrans" cxnId="{C8159120-12B3-456D-A9EB-D83A233FF7F0}">
      <dgm:prSet/>
      <dgm:spPr/>
      <dgm:t>
        <a:bodyPr/>
        <a:lstStyle/>
        <a:p>
          <a:endParaRPr lang="en-GB"/>
        </a:p>
      </dgm:t>
    </dgm:pt>
    <dgm:pt modelId="{4B113ED5-BCAB-44CB-B190-F8D3F3E6B5AE}">
      <dgm:prSet phldrT="[Text]"/>
      <dgm:spPr>
        <a:ln>
          <a:solidFill>
            <a:srgbClr val="7030A0"/>
          </a:solidFill>
        </a:ln>
      </dgm:spPr>
      <dgm:t>
        <a:bodyPr/>
        <a:lstStyle/>
        <a:p>
          <a:r>
            <a:rPr lang="en-GB"/>
            <a:t>Darparu cefnogaeth adsefydlol i bobl yn y carchar, yn cynnwys siarad ag aelodau o'r teulu</a:t>
          </a:r>
        </a:p>
      </dgm:t>
    </dgm:pt>
    <dgm:pt modelId="{B605DA79-D20F-4C18-9996-367761980FA2}" type="sibTrans" cxnId="{6172387E-178F-467E-BA7C-D3BA01E2C7AF}">
      <dgm:prSet/>
      <dgm:spPr/>
      <dgm:t>
        <a:bodyPr/>
        <a:lstStyle/>
        <a:p>
          <a:endParaRPr lang="en-GB"/>
        </a:p>
      </dgm:t>
    </dgm:pt>
    <dgm:pt modelId="{D019F1C0-7839-4657-BC19-ED5ECED01DDD}" type="parTrans" cxnId="{6172387E-178F-467E-BA7C-D3BA01E2C7AF}">
      <dgm:prSet/>
      <dgm:spPr/>
      <dgm:t>
        <a:bodyPr/>
        <a:lstStyle/>
        <a:p>
          <a:endParaRPr lang="en-GB"/>
        </a:p>
      </dgm:t>
    </dgm:pt>
    <dgm:pt modelId="{A7C5DE87-9CF0-4A6F-8F9F-E19A24FA1DCD}" type="pres">
      <dgm:prSet presAssocID="{4F15830D-6B62-4217-B47C-EF4627F1C2B4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4D2BF512-B9CA-4F99-8744-A76AE1496D51}" type="pres">
      <dgm:prSet presAssocID="{4B113ED5-BCAB-44CB-B190-F8D3F3E6B5AE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D47B206-18B0-4FF9-AE26-CF302ECEF588}" type="pres">
      <dgm:prSet presAssocID="{B605DA79-D20F-4C18-9996-367761980FA2}" presName="spacer" presStyleCnt="0"/>
      <dgm:spPr/>
    </dgm:pt>
    <dgm:pt modelId="{698D90CE-D35F-43ED-A76D-D18686DB6BC2}" type="pres">
      <dgm:prSet presAssocID="{58613B23-D92C-4B84-878D-CC3E3913DEDD}" presName="parentText" presStyleLbl="node1" presStyleIdx="1" presStyleCnt="5" custLinFactNeighborY="59479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670A394-DD13-4939-8FD8-8DFDD458030F}" type="pres">
      <dgm:prSet presAssocID="{9A99F5A7-2437-4669-BCCA-6D6F84AD5832}" presName="spacer" presStyleCnt="0"/>
      <dgm:spPr/>
    </dgm:pt>
    <dgm:pt modelId="{7CD73A6C-66A9-4261-ABFC-996DF1320351}" type="pres">
      <dgm:prSet presAssocID="{3BE8F6F4-ED87-49A5-A1EC-5CC0521A0AAB}" presName="parentText" presStyleLbl="node1" presStyleIdx="2" presStyleCnt="5" custLinFactNeighborX="-194" custLinFactNeighborY="23793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CF6D7D2-B29C-46E4-BE3C-DB4E6A941F83}" type="pres">
      <dgm:prSet presAssocID="{C1EABC4F-1C38-4794-AC9D-353C585A4BEB}" presName="spacer" presStyleCnt="0"/>
      <dgm:spPr/>
    </dgm:pt>
    <dgm:pt modelId="{F9B947DA-554A-4B5B-8C7F-910C1B8A10AE}" type="pres">
      <dgm:prSet presAssocID="{2A1165A9-A2BE-404A-95BB-8F56E9363E26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2F18E67-C386-4B3F-8643-33D99F8C2745}" type="pres">
      <dgm:prSet presAssocID="{A097B454-7E94-453B-B62A-38D534CC7485}" presName="spacer" presStyleCnt="0"/>
      <dgm:spPr/>
    </dgm:pt>
    <dgm:pt modelId="{B057A338-7895-459A-A98A-69E6D4EA277A}" type="pres">
      <dgm:prSet presAssocID="{67A5DB5D-957A-4E7C-8AAD-77476F607C1D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813092B-A29B-46DE-984D-F9DBF3A51395}" type="presOf" srcId="{3BE8F6F4-ED87-49A5-A1EC-5CC0521A0AAB}" destId="{7CD73A6C-66A9-4261-ABFC-996DF1320351}" srcOrd="0" destOrd="0" presId="urn:microsoft.com/office/officeart/2005/8/layout/vList2"/>
    <dgm:cxn modelId="{67EA0A82-C7CE-4E7A-822E-50EB2339E479}" srcId="{4F15830D-6B62-4217-B47C-EF4627F1C2B4}" destId="{2A1165A9-A2BE-404A-95BB-8F56E9363E26}" srcOrd="3" destOrd="0" parTransId="{81FF1EF6-D4D8-46A6-A1A1-A20F794AFB16}" sibTransId="{A097B454-7E94-453B-B62A-38D534CC7485}"/>
    <dgm:cxn modelId="{9BA62314-7879-48E8-BCFA-AF413C962C36}" srcId="{4F15830D-6B62-4217-B47C-EF4627F1C2B4}" destId="{67A5DB5D-957A-4E7C-8AAD-77476F607C1D}" srcOrd="4" destOrd="0" parTransId="{7BA9C84B-BC12-42C4-9DF9-F595CB2E6EB4}" sibTransId="{7789E3F4-C7EA-4DEE-9022-B8E231B19359}"/>
    <dgm:cxn modelId="{7C7087EB-366D-4DF9-AE8C-287A1306B1CB}" type="presOf" srcId="{58613B23-D92C-4B84-878D-CC3E3913DEDD}" destId="{698D90CE-D35F-43ED-A76D-D18686DB6BC2}" srcOrd="0" destOrd="0" presId="urn:microsoft.com/office/officeart/2005/8/layout/vList2"/>
    <dgm:cxn modelId="{0F50F73C-7724-4EC8-9159-DA181C17B9BA}" type="presOf" srcId="{67A5DB5D-957A-4E7C-8AAD-77476F607C1D}" destId="{B057A338-7895-459A-A98A-69E6D4EA277A}" srcOrd="0" destOrd="0" presId="urn:microsoft.com/office/officeart/2005/8/layout/vList2"/>
    <dgm:cxn modelId="{85225051-E779-490B-B6C2-9A02811AEB19}" srcId="{4F15830D-6B62-4217-B47C-EF4627F1C2B4}" destId="{3BE8F6F4-ED87-49A5-A1EC-5CC0521A0AAB}" srcOrd="2" destOrd="0" parTransId="{FDB56E75-BCA7-4936-803B-68B0061DAF97}" sibTransId="{C1EABC4F-1C38-4794-AC9D-353C585A4BEB}"/>
    <dgm:cxn modelId="{6B2FAB86-1C9E-4A7D-8EC6-CA3DE4AE2CE5}" type="presOf" srcId="{2A1165A9-A2BE-404A-95BB-8F56E9363E26}" destId="{F9B947DA-554A-4B5B-8C7F-910C1B8A10AE}" srcOrd="0" destOrd="0" presId="urn:microsoft.com/office/officeart/2005/8/layout/vList2"/>
    <dgm:cxn modelId="{312EE6B5-53A0-4E29-A21E-7C2B2EB45D2A}" type="presOf" srcId="{4B113ED5-BCAB-44CB-B190-F8D3F3E6B5AE}" destId="{4D2BF512-B9CA-4F99-8744-A76AE1496D51}" srcOrd="0" destOrd="0" presId="urn:microsoft.com/office/officeart/2005/8/layout/vList2"/>
    <dgm:cxn modelId="{C8159120-12B3-456D-A9EB-D83A233FF7F0}" srcId="{4F15830D-6B62-4217-B47C-EF4627F1C2B4}" destId="{58613B23-D92C-4B84-878D-CC3E3913DEDD}" srcOrd="1" destOrd="0" parTransId="{4D709516-DD18-4803-8DC5-60131B4D148F}" sibTransId="{9A99F5A7-2437-4669-BCCA-6D6F84AD5832}"/>
    <dgm:cxn modelId="{68DD9312-9756-4009-8375-3C3F823AE814}" type="presOf" srcId="{4F15830D-6B62-4217-B47C-EF4627F1C2B4}" destId="{A7C5DE87-9CF0-4A6F-8F9F-E19A24FA1DCD}" srcOrd="0" destOrd="0" presId="urn:microsoft.com/office/officeart/2005/8/layout/vList2"/>
    <dgm:cxn modelId="{6172387E-178F-467E-BA7C-D3BA01E2C7AF}" srcId="{4F15830D-6B62-4217-B47C-EF4627F1C2B4}" destId="{4B113ED5-BCAB-44CB-B190-F8D3F3E6B5AE}" srcOrd="0" destOrd="0" parTransId="{D019F1C0-7839-4657-BC19-ED5ECED01DDD}" sibTransId="{B605DA79-D20F-4C18-9996-367761980FA2}"/>
    <dgm:cxn modelId="{2560B74A-5FB7-4CB4-B045-CD0991A3B511}" type="presParOf" srcId="{A7C5DE87-9CF0-4A6F-8F9F-E19A24FA1DCD}" destId="{4D2BF512-B9CA-4F99-8744-A76AE1496D51}" srcOrd="0" destOrd="0" presId="urn:microsoft.com/office/officeart/2005/8/layout/vList2"/>
    <dgm:cxn modelId="{153B0769-E5DC-485D-A5CB-2FEFE7109D08}" type="presParOf" srcId="{A7C5DE87-9CF0-4A6F-8F9F-E19A24FA1DCD}" destId="{8D47B206-18B0-4FF9-AE26-CF302ECEF588}" srcOrd="1" destOrd="0" presId="urn:microsoft.com/office/officeart/2005/8/layout/vList2"/>
    <dgm:cxn modelId="{8162EE51-8D0B-49F1-8671-3C38B2E24FF5}" type="presParOf" srcId="{A7C5DE87-9CF0-4A6F-8F9F-E19A24FA1DCD}" destId="{698D90CE-D35F-43ED-A76D-D18686DB6BC2}" srcOrd="2" destOrd="0" presId="urn:microsoft.com/office/officeart/2005/8/layout/vList2"/>
    <dgm:cxn modelId="{3B395201-92EF-436C-845A-373A7DC0AB40}" type="presParOf" srcId="{A7C5DE87-9CF0-4A6F-8F9F-E19A24FA1DCD}" destId="{E670A394-DD13-4939-8FD8-8DFDD458030F}" srcOrd="3" destOrd="0" presId="urn:microsoft.com/office/officeart/2005/8/layout/vList2"/>
    <dgm:cxn modelId="{EE09B6F7-422C-4E7E-892E-CB08E90C415C}" type="presParOf" srcId="{A7C5DE87-9CF0-4A6F-8F9F-E19A24FA1DCD}" destId="{7CD73A6C-66A9-4261-ABFC-996DF1320351}" srcOrd="4" destOrd="0" presId="urn:microsoft.com/office/officeart/2005/8/layout/vList2"/>
    <dgm:cxn modelId="{833EC1CB-0FB9-4C82-B360-755FA30CA26F}" type="presParOf" srcId="{A7C5DE87-9CF0-4A6F-8F9F-E19A24FA1DCD}" destId="{8CF6D7D2-B29C-46E4-BE3C-DB4E6A941F83}" srcOrd="5" destOrd="0" presId="urn:microsoft.com/office/officeart/2005/8/layout/vList2"/>
    <dgm:cxn modelId="{F631AD98-6230-4C1D-B07C-32CB3CE8152F}" type="presParOf" srcId="{A7C5DE87-9CF0-4A6F-8F9F-E19A24FA1DCD}" destId="{F9B947DA-554A-4B5B-8C7F-910C1B8A10AE}" srcOrd="6" destOrd="0" presId="urn:microsoft.com/office/officeart/2005/8/layout/vList2"/>
    <dgm:cxn modelId="{EBF4DB83-22CA-411D-8C85-9BF362325872}" type="presParOf" srcId="{A7C5DE87-9CF0-4A6F-8F9F-E19A24FA1DCD}" destId="{02F18E67-C386-4B3F-8643-33D99F8C2745}" srcOrd="7" destOrd="0" presId="urn:microsoft.com/office/officeart/2005/8/layout/vList2"/>
    <dgm:cxn modelId="{CDA1AE2D-F00B-4C88-BEFE-58039781B5AC}" type="presParOf" srcId="{A7C5DE87-9CF0-4A6F-8F9F-E19A24FA1DCD}" destId="{B057A338-7895-459A-A98A-69E6D4EA277A}" srcOrd="8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977178D6-B166-41CD-9205-39F16CAC1B35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DAEF88B-53F3-4E38-AAA6-BCA761BC64BC}">
      <dgm:prSet phldrT="[Text]"/>
      <dgm:spPr/>
      <dgm:t>
        <a:bodyPr/>
        <a:lstStyle/>
        <a:p>
          <a:r>
            <a:rPr lang="en-GB"/>
            <a:t>Pwyntiau da</a:t>
          </a:r>
        </a:p>
      </dgm:t>
    </dgm:pt>
    <dgm:pt modelId="{215894BF-579B-4286-9978-2DCDB335BC5A}" type="parTrans" cxnId="{E8B73686-A2B1-47F6-B1D7-587E8BFB3DA4}">
      <dgm:prSet/>
      <dgm:spPr/>
      <dgm:t>
        <a:bodyPr/>
        <a:lstStyle/>
        <a:p>
          <a:endParaRPr lang="en-GB"/>
        </a:p>
      </dgm:t>
    </dgm:pt>
    <dgm:pt modelId="{0C90C011-3C18-44B4-B930-11C685596E29}" type="sibTrans" cxnId="{E8B73686-A2B1-47F6-B1D7-587E8BFB3DA4}">
      <dgm:prSet/>
      <dgm:spPr/>
      <dgm:t>
        <a:bodyPr/>
        <a:lstStyle/>
        <a:p>
          <a:endParaRPr lang="en-GB"/>
        </a:p>
      </dgm:t>
    </dgm:pt>
    <dgm:pt modelId="{4338B9B8-039C-44CF-9851-4FB145E091DC}">
      <dgm:prSet phldrT="[Text]"/>
      <dgm:spPr/>
      <dgm:t>
        <a:bodyPr/>
        <a:lstStyle/>
        <a:p>
          <a:r>
            <a:rPr lang="en-GB"/>
            <a:t>Pethau sy'n gofyn am ragor o waith</a:t>
          </a:r>
        </a:p>
      </dgm:t>
    </dgm:pt>
    <dgm:pt modelId="{B40402EF-DB1E-4174-8A74-27DDB98EAC7A}" type="parTrans" cxnId="{CEB4702B-B6EB-491E-ADFB-0A578C9E24E7}">
      <dgm:prSet/>
      <dgm:spPr/>
      <dgm:t>
        <a:bodyPr/>
        <a:lstStyle/>
        <a:p>
          <a:endParaRPr lang="en-GB"/>
        </a:p>
      </dgm:t>
    </dgm:pt>
    <dgm:pt modelId="{B313416D-86CD-4609-83F4-E15225C2ADD5}" type="sibTrans" cxnId="{CEB4702B-B6EB-491E-ADFB-0A578C9E24E7}">
      <dgm:prSet/>
      <dgm:spPr/>
      <dgm:t>
        <a:bodyPr/>
        <a:lstStyle/>
        <a:p>
          <a:endParaRPr lang="en-GB"/>
        </a:p>
      </dgm:t>
    </dgm:pt>
    <dgm:pt modelId="{0364CFB2-C089-4B95-94C8-804E64174077}">
      <dgm:prSet phldrT="[Text]"/>
      <dgm:spPr/>
      <dgm:t>
        <a:bodyPr/>
        <a:lstStyle/>
        <a:p>
          <a:r>
            <a:rPr lang="en-GB"/>
            <a:t>Gwybodaeth fwy eglur am y pethau sylfaenol ynghylch y carchar ac ymweliadau', yn neilltuol i'r rhai y mae'r system gyfiawnder troseddol yn newydd iddynt</a:t>
          </a:r>
        </a:p>
      </dgm:t>
    </dgm:pt>
    <dgm:pt modelId="{40C13B55-1ED4-4B94-9C9B-853E7D9CAAC0}" type="parTrans" cxnId="{A1E16D93-1C81-489F-AA3B-F43955AC8DD2}">
      <dgm:prSet/>
      <dgm:spPr/>
      <dgm:t>
        <a:bodyPr/>
        <a:lstStyle/>
        <a:p>
          <a:endParaRPr lang="en-GB"/>
        </a:p>
      </dgm:t>
    </dgm:pt>
    <dgm:pt modelId="{24762BF2-F461-4FED-89D8-358C395C4065}" type="sibTrans" cxnId="{A1E16D93-1C81-489F-AA3B-F43955AC8DD2}">
      <dgm:prSet/>
      <dgm:spPr/>
      <dgm:t>
        <a:bodyPr/>
        <a:lstStyle/>
        <a:p>
          <a:endParaRPr lang="en-GB"/>
        </a:p>
      </dgm:t>
    </dgm:pt>
    <dgm:pt modelId="{F5A412B3-B58C-4A94-BA35-FA6E093CB053}">
      <dgm:prSet phldrT="[Text]"/>
      <dgm:spPr/>
      <dgm:t>
        <a:bodyPr/>
        <a:lstStyle/>
        <a:p>
          <a:r>
            <a:rPr lang="en-GB"/>
            <a:t>Mae pethau fel diwrnodau i'r teulu a grwpiau babanod yn bwysig iawn ac yn galluogi teuluoedd i gael amser braf yng nghwmni ei gilydd</a:t>
          </a:r>
        </a:p>
      </dgm:t>
    </dgm:pt>
    <dgm:pt modelId="{B5659131-9C13-4433-A978-488BA279112C}" type="parTrans" cxnId="{DA59E8A8-658D-44CC-A052-C2118BA1EE25}">
      <dgm:prSet/>
      <dgm:spPr/>
      <dgm:t>
        <a:bodyPr/>
        <a:lstStyle/>
        <a:p>
          <a:endParaRPr lang="en-GB"/>
        </a:p>
      </dgm:t>
    </dgm:pt>
    <dgm:pt modelId="{656B6661-A8AB-4463-BB30-A81B0FE607B8}" type="sibTrans" cxnId="{DA59E8A8-658D-44CC-A052-C2118BA1EE25}">
      <dgm:prSet/>
      <dgm:spPr/>
      <dgm:t>
        <a:bodyPr/>
        <a:lstStyle/>
        <a:p>
          <a:endParaRPr lang="en-GB"/>
        </a:p>
      </dgm:t>
    </dgm:pt>
    <dgm:pt modelId="{3156CEED-3BC1-48C1-AF70-F18832534C0B}">
      <dgm:prSet phldrT="[Text]"/>
      <dgm:spPr/>
      <dgm:t>
        <a:bodyPr/>
        <a:lstStyle/>
        <a:p>
          <a:r>
            <a:rPr lang="en-GB"/>
            <a:t>Mae staff yn aml yn gyfeillgar iawn ac yn trin troseddwyr ac ymwelwyr fel poibl- yn arbennig felly y staff sy'n cyfarch pobl wrth y gi</a:t>
          </a:r>
          <a:r>
            <a:rPr lang="en-GB">
              <a:latin typeface="Calibri" panose="020F0502020204030204" pitchFamily="34" charset="0"/>
              <a:cs typeface="Calibri" panose="020F0502020204030204" pitchFamily="34" charset="0"/>
            </a:rPr>
            <a:t>ât</a:t>
          </a:r>
          <a:endParaRPr lang="en-GB"/>
        </a:p>
      </dgm:t>
    </dgm:pt>
    <dgm:pt modelId="{6C541FDA-B86D-47F8-B940-A5B41BCC6BD6}" type="parTrans" cxnId="{12E20935-FF2F-41D5-AD3B-8BFD73097D37}">
      <dgm:prSet/>
      <dgm:spPr/>
      <dgm:t>
        <a:bodyPr/>
        <a:lstStyle/>
        <a:p>
          <a:endParaRPr lang="en-GB"/>
        </a:p>
      </dgm:t>
    </dgm:pt>
    <dgm:pt modelId="{9EDB42EA-24E5-4EC3-A88D-D11F84886BA2}" type="sibTrans" cxnId="{12E20935-FF2F-41D5-AD3B-8BFD73097D37}">
      <dgm:prSet/>
      <dgm:spPr/>
      <dgm:t>
        <a:bodyPr/>
        <a:lstStyle/>
        <a:p>
          <a:endParaRPr lang="en-GB"/>
        </a:p>
      </dgm:t>
    </dgm:pt>
    <dgm:pt modelId="{89497C01-346B-48C6-87F6-87EDE003838E}">
      <dgm:prSet phldrT="[Text]"/>
      <dgm:spPr/>
      <dgm:t>
        <a:bodyPr/>
        <a:lstStyle/>
        <a:p>
          <a:r>
            <a:rPr lang="en-GB"/>
            <a:t>Peth gwaith da gyda phartneriaid i gyfeirio pobl at wasanaethau defnyddiol, ac asiantaethau yn y carchar yn darparu gwir gymorth a chefnogaeth</a:t>
          </a:r>
        </a:p>
      </dgm:t>
    </dgm:pt>
    <dgm:pt modelId="{A4D0FBAB-601E-47C9-AE9E-3F6193FAFF44}" type="parTrans" cxnId="{63BF5219-9EFC-4656-9D80-49861C813387}">
      <dgm:prSet/>
      <dgm:spPr/>
      <dgm:t>
        <a:bodyPr/>
        <a:lstStyle/>
        <a:p>
          <a:endParaRPr lang="en-GB"/>
        </a:p>
      </dgm:t>
    </dgm:pt>
    <dgm:pt modelId="{98FE5AB6-9107-4EE7-8244-E6815BC4C344}" type="sibTrans" cxnId="{63BF5219-9EFC-4656-9D80-49861C813387}">
      <dgm:prSet/>
      <dgm:spPr/>
      <dgm:t>
        <a:bodyPr/>
        <a:lstStyle/>
        <a:p>
          <a:endParaRPr lang="en-GB"/>
        </a:p>
      </dgm:t>
    </dgm:pt>
    <dgm:pt modelId="{F1D9221E-4366-46EB-A0AC-DC47B51E3F17}">
      <dgm:prSet phldrT="[Text]"/>
      <dgm:spPr/>
      <dgm:t>
        <a:bodyPr/>
        <a:lstStyle/>
        <a:p>
          <a:r>
            <a:rPr lang="en-GB"/>
            <a:t>Ymdrechu mwy i gynnwys teulu a chyfeillion wrth gynllunio dedfryd a dilyniant, yn cynnwys yn y gymuned</a:t>
          </a:r>
        </a:p>
      </dgm:t>
    </dgm:pt>
    <dgm:pt modelId="{7CA202C5-1777-40B5-9EC5-3DDE092A8D7E}" type="parTrans" cxnId="{B248DB4B-6EB9-4E4C-9DD0-1CED426DBDA3}">
      <dgm:prSet/>
      <dgm:spPr/>
      <dgm:t>
        <a:bodyPr/>
        <a:lstStyle/>
        <a:p>
          <a:endParaRPr lang="en-GB"/>
        </a:p>
      </dgm:t>
    </dgm:pt>
    <dgm:pt modelId="{06A79C98-AA8C-401C-AE9A-32980DE7CBA6}" type="sibTrans" cxnId="{B248DB4B-6EB9-4E4C-9DD0-1CED426DBDA3}">
      <dgm:prSet/>
      <dgm:spPr/>
      <dgm:t>
        <a:bodyPr/>
        <a:lstStyle/>
        <a:p>
          <a:endParaRPr lang="en-GB"/>
        </a:p>
      </dgm:t>
    </dgm:pt>
    <dgm:pt modelId="{ECA6A6C5-A0E5-48E6-BD5E-0A7580AAAF43}">
      <dgm:prSet phldrT="[Text]"/>
      <dgm:spPr/>
      <dgm:t>
        <a:bodyPr/>
        <a:lstStyle/>
        <a:p>
          <a:r>
            <a:rPr lang="en-GB"/>
            <a:t>Gwybodaeth glir ynghylch sut i godi pryderon am ddiogelwch neu gae gwybod sut mae rhywun (yn y carchar ac yn y gymuned)</a:t>
          </a:r>
        </a:p>
      </dgm:t>
    </dgm:pt>
    <dgm:pt modelId="{A402A9EB-14F6-4F2D-ABE7-C20F4AED33FD}" type="parTrans" cxnId="{56D320C7-ADF5-43BF-9F89-78EC5B6D41E9}">
      <dgm:prSet/>
      <dgm:spPr/>
      <dgm:t>
        <a:bodyPr/>
        <a:lstStyle/>
        <a:p>
          <a:endParaRPr lang="en-GB"/>
        </a:p>
      </dgm:t>
    </dgm:pt>
    <dgm:pt modelId="{49230988-A589-4F3E-A738-ACEEB9E37BFD}" type="sibTrans" cxnId="{56D320C7-ADF5-43BF-9F89-78EC5B6D41E9}">
      <dgm:prSet/>
      <dgm:spPr/>
      <dgm:t>
        <a:bodyPr/>
        <a:lstStyle/>
        <a:p>
          <a:endParaRPr lang="en-GB"/>
        </a:p>
      </dgm:t>
    </dgm:pt>
    <dgm:pt modelId="{C80B35CD-3269-4712-9B8A-C34042492365}">
      <dgm:prSet phldrT="[Text]"/>
      <dgm:spPr/>
      <dgm:t>
        <a:bodyPr/>
        <a:lstStyle/>
        <a:p>
          <a:r>
            <a:rPr lang="en-GB"/>
            <a:t>Amseroedd ymweld hwylusach a gwell mynediad i safleoedd carchardai os oes modd</a:t>
          </a:r>
        </a:p>
      </dgm:t>
    </dgm:pt>
    <dgm:pt modelId="{E4BD8AEE-7487-42A0-A615-DC4EDDA87DCD}" type="parTrans" cxnId="{F6985BA2-54D3-4734-9284-C023EE6B2727}">
      <dgm:prSet/>
      <dgm:spPr/>
      <dgm:t>
        <a:bodyPr/>
        <a:lstStyle/>
        <a:p>
          <a:endParaRPr lang="en-GB"/>
        </a:p>
      </dgm:t>
    </dgm:pt>
    <dgm:pt modelId="{E6B67D24-143C-42DB-B037-1C80B5A5DA91}" type="sibTrans" cxnId="{F6985BA2-54D3-4734-9284-C023EE6B2727}">
      <dgm:prSet/>
      <dgm:spPr/>
      <dgm:t>
        <a:bodyPr/>
        <a:lstStyle/>
        <a:p>
          <a:endParaRPr lang="en-GB"/>
        </a:p>
      </dgm:t>
    </dgm:pt>
    <dgm:pt modelId="{1AD3C290-E584-4F3F-9AB1-FA7192AE7CBA}">
      <dgm:prSet phldrT="[Text]"/>
      <dgm:spPr/>
      <dgm:t>
        <a:bodyPr/>
        <a:lstStyle/>
        <a:p>
          <a:r>
            <a:rPr lang="en-GB"/>
            <a:t>Mewn rhai carchardaibydd arweinwyr lefel uwch yn cymryd amser i wrando ar ymwelwyr ac mae hynny'n beth i'w groesawu</a:t>
          </a:r>
        </a:p>
      </dgm:t>
    </dgm:pt>
    <dgm:pt modelId="{6ED9A485-9123-42D9-A273-44148D997BE3}" type="parTrans" cxnId="{2286A0D6-4729-4BC9-8537-591433414397}">
      <dgm:prSet/>
      <dgm:spPr/>
      <dgm:t>
        <a:bodyPr/>
        <a:lstStyle/>
        <a:p>
          <a:endParaRPr lang="en-GB"/>
        </a:p>
      </dgm:t>
    </dgm:pt>
    <dgm:pt modelId="{E0D9C841-281D-4EE9-A7F8-0AA1D49B2AE6}" type="sibTrans" cxnId="{2286A0D6-4729-4BC9-8537-591433414397}">
      <dgm:prSet/>
      <dgm:spPr/>
      <dgm:t>
        <a:bodyPr/>
        <a:lstStyle/>
        <a:p>
          <a:endParaRPr lang="en-GB"/>
        </a:p>
      </dgm:t>
    </dgm:pt>
    <dgm:pt modelId="{4671E745-9920-4CCF-8D61-6C12053819B6}">
      <dgm:prSet phldrT="[Text]"/>
      <dgm:spPr/>
      <dgm:t>
        <a:bodyPr/>
        <a:lstStyle/>
        <a:p>
          <a:r>
            <a:rPr lang="en-GB"/>
            <a:t>Cefnogaeth dda gan y gaplaniaeth, yn neilltuol ar adegau anodd</a:t>
          </a:r>
        </a:p>
      </dgm:t>
    </dgm:pt>
    <dgm:pt modelId="{4DE1EB44-8D27-4F1A-8E22-E823F1379731}" type="parTrans" cxnId="{E84BD9B0-D05C-4FDC-84EE-2D9B00B03E62}">
      <dgm:prSet/>
      <dgm:spPr/>
      <dgm:t>
        <a:bodyPr/>
        <a:lstStyle/>
        <a:p>
          <a:endParaRPr lang="en-GB"/>
        </a:p>
      </dgm:t>
    </dgm:pt>
    <dgm:pt modelId="{35A21B57-DDA8-4897-8A01-3E3862157739}" type="sibTrans" cxnId="{E84BD9B0-D05C-4FDC-84EE-2D9B00B03E62}">
      <dgm:prSet/>
      <dgm:spPr/>
      <dgm:t>
        <a:bodyPr/>
        <a:lstStyle/>
        <a:p>
          <a:endParaRPr lang="en-GB"/>
        </a:p>
      </dgm:t>
    </dgm:pt>
    <dgm:pt modelId="{9D198044-3CFA-4571-9467-61D839ED2580}">
      <dgm:prSet phldrT="[Text]"/>
      <dgm:spPr/>
      <dgm:t>
        <a:bodyPr/>
        <a:lstStyle/>
        <a:p>
          <a:r>
            <a:rPr lang="en-GB"/>
            <a:t>Mwy o gyfleusterau ar gyfer plant h</a:t>
          </a:r>
          <a:r>
            <a:rPr lang="cy-GB">
              <a:latin typeface="Calibri" panose="020F0502020204030204" pitchFamily="34" charset="0"/>
              <a:cs typeface="Calibri" panose="020F0502020204030204" pitchFamily="34" charset="0"/>
            </a:rPr>
            <a:t>ŷn</a:t>
          </a:r>
          <a:endParaRPr lang="en-GB"/>
        </a:p>
      </dgm:t>
    </dgm:pt>
    <dgm:pt modelId="{B9AA49E0-262D-4582-9F79-AC68A0F53712}" type="parTrans" cxnId="{F41012B1-257E-4399-BE1A-A478C03766E6}">
      <dgm:prSet/>
      <dgm:spPr/>
      <dgm:t>
        <a:bodyPr/>
        <a:lstStyle/>
        <a:p>
          <a:endParaRPr lang="en-GB"/>
        </a:p>
      </dgm:t>
    </dgm:pt>
    <dgm:pt modelId="{D96DC053-5540-4C16-B405-8D9B5B896AEF}" type="sibTrans" cxnId="{F41012B1-257E-4399-BE1A-A478C03766E6}">
      <dgm:prSet/>
      <dgm:spPr/>
      <dgm:t>
        <a:bodyPr/>
        <a:lstStyle/>
        <a:p>
          <a:endParaRPr lang="en-GB"/>
        </a:p>
      </dgm:t>
    </dgm:pt>
    <dgm:pt modelId="{892BF066-9F6B-4905-B11A-E75FCACB391C}">
      <dgm:prSet phldrT="[Text]"/>
      <dgm:spPr/>
      <dgm:t>
        <a:bodyPr/>
        <a:lstStyle/>
        <a:p>
          <a:r>
            <a:rPr lang="en-GB"/>
            <a:t>Trefnu ymweliadau yn rhwydd heb orfod poeni</a:t>
          </a:r>
        </a:p>
      </dgm:t>
    </dgm:pt>
    <dgm:pt modelId="{6DE6CA85-F316-4B63-8325-3B3B711ED7EB}" type="parTrans" cxnId="{768A0DBE-1491-4598-BDA3-AC773D027506}">
      <dgm:prSet/>
      <dgm:spPr/>
      <dgm:t>
        <a:bodyPr/>
        <a:lstStyle/>
        <a:p>
          <a:endParaRPr lang="en-GB"/>
        </a:p>
      </dgm:t>
    </dgm:pt>
    <dgm:pt modelId="{9AFC8ED9-E659-45A0-8600-79331D8FAEEA}" type="sibTrans" cxnId="{768A0DBE-1491-4598-BDA3-AC773D027506}">
      <dgm:prSet/>
      <dgm:spPr/>
      <dgm:t>
        <a:bodyPr/>
        <a:lstStyle/>
        <a:p>
          <a:endParaRPr lang="en-GB"/>
        </a:p>
      </dgm:t>
    </dgm:pt>
    <dgm:pt modelId="{5618D85E-10D9-440A-BC71-5B6071E6E605}">
      <dgm:prSet phldrT="[Text]"/>
      <dgm:spPr/>
      <dgm:t>
        <a:bodyPr/>
        <a:lstStyle/>
        <a:p>
          <a:r>
            <a:rPr lang="en-GB"/>
            <a:t>Ymgynghori mwy ag anwybiaid wrth wneud newidiadau</a:t>
          </a:r>
        </a:p>
      </dgm:t>
    </dgm:pt>
    <dgm:pt modelId="{67509ED6-92EB-45E7-B0F8-4B35B3A201E2}" type="parTrans" cxnId="{EE95F973-F23E-479B-B872-5491EF9DEE8C}">
      <dgm:prSet/>
      <dgm:spPr/>
      <dgm:t>
        <a:bodyPr/>
        <a:lstStyle/>
        <a:p>
          <a:endParaRPr lang="en-GB"/>
        </a:p>
      </dgm:t>
    </dgm:pt>
    <dgm:pt modelId="{6A5DAA1E-7412-4B42-BE01-E06E9518A08F}" type="sibTrans" cxnId="{EE95F973-F23E-479B-B872-5491EF9DEE8C}">
      <dgm:prSet/>
      <dgm:spPr/>
      <dgm:t>
        <a:bodyPr/>
        <a:lstStyle/>
        <a:p>
          <a:endParaRPr lang="en-GB"/>
        </a:p>
      </dgm:t>
    </dgm:pt>
    <dgm:pt modelId="{57A0999D-EE49-4406-B07C-0E3A0A90D4BC}" type="pres">
      <dgm:prSet presAssocID="{977178D6-B166-41CD-9205-39F16CAC1B3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C2CC612E-779B-4816-8F2A-BBFEF07BC674}" type="pres">
      <dgm:prSet presAssocID="{8DAEF88B-53F3-4E38-AAA6-BCA761BC64BC}" presName="composite" presStyleCnt="0"/>
      <dgm:spPr/>
    </dgm:pt>
    <dgm:pt modelId="{8B9DAA18-EB58-492D-9F37-AF172124C44C}" type="pres">
      <dgm:prSet presAssocID="{8DAEF88B-53F3-4E38-AAA6-BCA761BC64BC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8A85E87-A957-4E1C-9C21-EEFE5B76D638}" type="pres">
      <dgm:prSet presAssocID="{8DAEF88B-53F3-4E38-AAA6-BCA761BC64BC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EC7F305-6B58-43AC-A833-DD3CD2210261}" type="pres">
      <dgm:prSet presAssocID="{0C90C011-3C18-44B4-B930-11C685596E29}" presName="space" presStyleCnt="0"/>
      <dgm:spPr/>
    </dgm:pt>
    <dgm:pt modelId="{2699E8B8-16B6-4709-9740-BF4EBFFC2C98}" type="pres">
      <dgm:prSet presAssocID="{4338B9B8-039C-44CF-9851-4FB145E091DC}" presName="composite" presStyleCnt="0"/>
      <dgm:spPr/>
    </dgm:pt>
    <dgm:pt modelId="{3F6C2C5B-7136-41FF-9556-A422BA4F143D}" type="pres">
      <dgm:prSet presAssocID="{4338B9B8-039C-44CF-9851-4FB145E091DC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BC1B05E-FA12-4806-841D-9A8AEEC6E26E}" type="pres">
      <dgm:prSet presAssocID="{4338B9B8-039C-44CF-9851-4FB145E091DC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E84BD9B0-D05C-4FDC-84EE-2D9B00B03E62}" srcId="{8DAEF88B-53F3-4E38-AAA6-BCA761BC64BC}" destId="{4671E745-9920-4CCF-8D61-6C12053819B6}" srcOrd="4" destOrd="0" parTransId="{4DE1EB44-8D27-4F1A-8E22-E823F1379731}" sibTransId="{35A21B57-DDA8-4897-8A01-3E3862157739}"/>
    <dgm:cxn modelId="{2286A0D6-4729-4BC9-8537-591433414397}" srcId="{8DAEF88B-53F3-4E38-AAA6-BCA761BC64BC}" destId="{1AD3C290-E584-4F3F-9AB1-FA7192AE7CBA}" srcOrd="3" destOrd="0" parTransId="{6ED9A485-9123-42D9-A273-44148D997BE3}" sibTransId="{E0D9C841-281D-4EE9-A7F8-0AA1D49B2AE6}"/>
    <dgm:cxn modelId="{A0497080-E665-47B8-8EE0-D8FC950336DD}" type="presOf" srcId="{977178D6-B166-41CD-9205-39F16CAC1B35}" destId="{57A0999D-EE49-4406-B07C-0E3A0A90D4BC}" srcOrd="0" destOrd="0" presId="urn:microsoft.com/office/officeart/2005/8/layout/hList1"/>
    <dgm:cxn modelId="{768A0DBE-1491-4598-BDA3-AC773D027506}" srcId="{4338B9B8-039C-44CF-9851-4FB145E091DC}" destId="{892BF066-9F6B-4905-B11A-E75FCACB391C}" srcOrd="2" destOrd="0" parTransId="{6DE6CA85-F316-4B63-8325-3B3B711ED7EB}" sibTransId="{9AFC8ED9-E659-45A0-8600-79331D8FAEEA}"/>
    <dgm:cxn modelId="{F6985BA2-54D3-4734-9284-C023EE6B2727}" srcId="{4338B9B8-039C-44CF-9851-4FB145E091DC}" destId="{C80B35CD-3269-4712-9B8A-C34042492365}" srcOrd="5" destOrd="0" parTransId="{E4BD8AEE-7487-42A0-A615-DC4EDDA87DCD}" sibTransId="{E6B67D24-143C-42DB-B037-1C80B5A5DA91}"/>
    <dgm:cxn modelId="{DA59E8A8-658D-44CC-A052-C2118BA1EE25}" srcId="{8DAEF88B-53F3-4E38-AAA6-BCA761BC64BC}" destId="{F5A412B3-B58C-4A94-BA35-FA6E093CB053}" srcOrd="1" destOrd="0" parTransId="{B5659131-9C13-4433-A978-488BA279112C}" sibTransId="{656B6661-A8AB-4463-BB30-A81B0FE607B8}"/>
    <dgm:cxn modelId="{12E20935-FF2F-41D5-AD3B-8BFD73097D37}" srcId="{8DAEF88B-53F3-4E38-AAA6-BCA761BC64BC}" destId="{3156CEED-3BC1-48C1-AF70-F18832534C0B}" srcOrd="0" destOrd="0" parTransId="{6C541FDA-B86D-47F8-B940-A5B41BCC6BD6}" sibTransId="{9EDB42EA-24E5-4EC3-A88D-D11F84886BA2}"/>
    <dgm:cxn modelId="{CEB4702B-B6EB-491E-ADFB-0A578C9E24E7}" srcId="{977178D6-B166-41CD-9205-39F16CAC1B35}" destId="{4338B9B8-039C-44CF-9851-4FB145E091DC}" srcOrd="1" destOrd="0" parTransId="{B40402EF-DB1E-4174-8A74-27DDB98EAC7A}" sibTransId="{B313416D-86CD-4609-83F4-E15225C2ADD5}"/>
    <dgm:cxn modelId="{03A4F41A-394A-4652-82D9-FFC59DF80FBD}" type="presOf" srcId="{C80B35CD-3269-4712-9B8A-C34042492365}" destId="{BBC1B05E-FA12-4806-841D-9A8AEEC6E26E}" srcOrd="0" destOrd="5" presId="urn:microsoft.com/office/officeart/2005/8/layout/hList1"/>
    <dgm:cxn modelId="{3D002F84-263C-4924-B61B-A40D8DEFDE95}" type="presOf" srcId="{ECA6A6C5-A0E5-48E6-BD5E-0A7580AAAF43}" destId="{BBC1B05E-FA12-4806-841D-9A8AEEC6E26E}" srcOrd="0" destOrd="4" presId="urn:microsoft.com/office/officeart/2005/8/layout/hList1"/>
    <dgm:cxn modelId="{A8F3190B-DDC8-4392-B049-E1129DD2B6BF}" type="presOf" srcId="{0364CFB2-C089-4B95-94C8-804E64174077}" destId="{BBC1B05E-FA12-4806-841D-9A8AEEC6E26E}" srcOrd="0" destOrd="0" presId="urn:microsoft.com/office/officeart/2005/8/layout/hList1"/>
    <dgm:cxn modelId="{A0755B34-A365-4D08-B3B2-9F689FDC74FE}" type="presOf" srcId="{F5A412B3-B58C-4A94-BA35-FA6E093CB053}" destId="{68A85E87-A957-4E1C-9C21-EEFE5B76D638}" srcOrd="0" destOrd="1" presId="urn:microsoft.com/office/officeart/2005/8/layout/hList1"/>
    <dgm:cxn modelId="{F41012B1-257E-4399-BE1A-A478C03766E6}" srcId="{4338B9B8-039C-44CF-9851-4FB145E091DC}" destId="{9D198044-3CFA-4571-9467-61D839ED2580}" srcOrd="6" destOrd="0" parTransId="{B9AA49E0-262D-4582-9F79-AC68A0F53712}" sibTransId="{D96DC053-5540-4C16-B405-8D9B5B896AEF}"/>
    <dgm:cxn modelId="{A1E16D93-1C81-489F-AA3B-F43955AC8DD2}" srcId="{4338B9B8-039C-44CF-9851-4FB145E091DC}" destId="{0364CFB2-C089-4B95-94C8-804E64174077}" srcOrd="0" destOrd="0" parTransId="{40C13B55-1ED4-4B94-9C9B-853E7D9CAAC0}" sibTransId="{24762BF2-F461-4FED-89D8-358C395C4065}"/>
    <dgm:cxn modelId="{16F5762C-3D0F-4DB7-BAA4-F00C1E9ABA8C}" type="presOf" srcId="{9D198044-3CFA-4571-9467-61D839ED2580}" destId="{BBC1B05E-FA12-4806-841D-9A8AEEC6E26E}" srcOrd="0" destOrd="6" presId="urn:microsoft.com/office/officeart/2005/8/layout/hList1"/>
    <dgm:cxn modelId="{63BF5219-9EFC-4656-9D80-49861C813387}" srcId="{8DAEF88B-53F3-4E38-AAA6-BCA761BC64BC}" destId="{89497C01-346B-48C6-87F6-87EDE003838E}" srcOrd="2" destOrd="0" parTransId="{A4D0FBAB-601E-47C9-AE9E-3F6193FAFF44}" sibTransId="{98FE5AB6-9107-4EE7-8244-E6815BC4C344}"/>
    <dgm:cxn modelId="{6034D7E1-0451-4584-9C4D-BCD857675411}" type="presOf" srcId="{F1D9221E-4366-46EB-A0AC-DC47B51E3F17}" destId="{BBC1B05E-FA12-4806-841D-9A8AEEC6E26E}" srcOrd="0" destOrd="1" presId="urn:microsoft.com/office/officeart/2005/8/layout/hList1"/>
    <dgm:cxn modelId="{4DF0FB90-D43F-494C-A650-12933AA78D3A}" type="presOf" srcId="{3156CEED-3BC1-48C1-AF70-F18832534C0B}" destId="{68A85E87-A957-4E1C-9C21-EEFE5B76D638}" srcOrd="0" destOrd="0" presId="urn:microsoft.com/office/officeart/2005/8/layout/hList1"/>
    <dgm:cxn modelId="{EB2CE1DA-6743-4A01-B656-5BE697500E0E}" type="presOf" srcId="{89497C01-346B-48C6-87F6-87EDE003838E}" destId="{68A85E87-A957-4E1C-9C21-EEFE5B76D638}" srcOrd="0" destOrd="2" presId="urn:microsoft.com/office/officeart/2005/8/layout/hList1"/>
    <dgm:cxn modelId="{84D2A90B-5C9F-42A0-ACF1-9C4E6C390701}" type="presOf" srcId="{4338B9B8-039C-44CF-9851-4FB145E091DC}" destId="{3F6C2C5B-7136-41FF-9556-A422BA4F143D}" srcOrd="0" destOrd="0" presId="urn:microsoft.com/office/officeart/2005/8/layout/hList1"/>
    <dgm:cxn modelId="{B015CF5C-625B-43EF-9B71-3EC64C9395F7}" type="presOf" srcId="{1AD3C290-E584-4F3F-9AB1-FA7192AE7CBA}" destId="{68A85E87-A957-4E1C-9C21-EEFE5B76D638}" srcOrd="0" destOrd="3" presId="urn:microsoft.com/office/officeart/2005/8/layout/hList1"/>
    <dgm:cxn modelId="{AC8F81A1-AFA1-464C-B209-A698C7927AF0}" type="presOf" srcId="{8DAEF88B-53F3-4E38-AAA6-BCA761BC64BC}" destId="{8B9DAA18-EB58-492D-9F37-AF172124C44C}" srcOrd="0" destOrd="0" presId="urn:microsoft.com/office/officeart/2005/8/layout/hList1"/>
    <dgm:cxn modelId="{1E2F2179-F013-4358-8E99-0A3BEC2FABD8}" type="presOf" srcId="{4671E745-9920-4CCF-8D61-6C12053819B6}" destId="{68A85E87-A957-4E1C-9C21-EEFE5B76D638}" srcOrd="0" destOrd="4" presId="urn:microsoft.com/office/officeart/2005/8/layout/hList1"/>
    <dgm:cxn modelId="{56D320C7-ADF5-43BF-9F89-78EC5B6D41E9}" srcId="{4338B9B8-039C-44CF-9851-4FB145E091DC}" destId="{ECA6A6C5-A0E5-48E6-BD5E-0A7580AAAF43}" srcOrd="4" destOrd="0" parTransId="{A402A9EB-14F6-4F2D-ABE7-C20F4AED33FD}" sibTransId="{49230988-A589-4F3E-A738-ACEEB9E37BFD}"/>
    <dgm:cxn modelId="{B248DB4B-6EB9-4E4C-9DD0-1CED426DBDA3}" srcId="{4338B9B8-039C-44CF-9851-4FB145E091DC}" destId="{F1D9221E-4366-46EB-A0AC-DC47B51E3F17}" srcOrd="1" destOrd="0" parTransId="{7CA202C5-1777-40B5-9EC5-3DDE092A8D7E}" sibTransId="{06A79C98-AA8C-401C-AE9A-32980DE7CBA6}"/>
    <dgm:cxn modelId="{E8B73686-A2B1-47F6-B1D7-587E8BFB3DA4}" srcId="{977178D6-B166-41CD-9205-39F16CAC1B35}" destId="{8DAEF88B-53F3-4E38-AAA6-BCA761BC64BC}" srcOrd="0" destOrd="0" parTransId="{215894BF-579B-4286-9978-2DCDB335BC5A}" sibTransId="{0C90C011-3C18-44B4-B930-11C685596E29}"/>
    <dgm:cxn modelId="{EA279DF4-7814-4E2B-B8D0-661569AB500C}" type="presOf" srcId="{5618D85E-10D9-440A-BC71-5B6071E6E605}" destId="{BBC1B05E-FA12-4806-841D-9A8AEEC6E26E}" srcOrd="0" destOrd="3" presId="urn:microsoft.com/office/officeart/2005/8/layout/hList1"/>
    <dgm:cxn modelId="{93452277-A752-471F-8E94-1F01E6690B2A}" type="presOf" srcId="{892BF066-9F6B-4905-B11A-E75FCACB391C}" destId="{BBC1B05E-FA12-4806-841D-9A8AEEC6E26E}" srcOrd="0" destOrd="2" presId="urn:microsoft.com/office/officeart/2005/8/layout/hList1"/>
    <dgm:cxn modelId="{EE95F973-F23E-479B-B872-5491EF9DEE8C}" srcId="{4338B9B8-039C-44CF-9851-4FB145E091DC}" destId="{5618D85E-10D9-440A-BC71-5B6071E6E605}" srcOrd="3" destOrd="0" parTransId="{67509ED6-92EB-45E7-B0F8-4B35B3A201E2}" sibTransId="{6A5DAA1E-7412-4B42-BE01-E06E9518A08F}"/>
    <dgm:cxn modelId="{5D52BF23-E079-4590-B873-507327B2D0D5}" type="presParOf" srcId="{57A0999D-EE49-4406-B07C-0E3A0A90D4BC}" destId="{C2CC612E-779B-4816-8F2A-BBFEF07BC674}" srcOrd="0" destOrd="0" presId="urn:microsoft.com/office/officeart/2005/8/layout/hList1"/>
    <dgm:cxn modelId="{545D3818-A3DB-421F-9EFB-A1355EBF5C3F}" type="presParOf" srcId="{C2CC612E-779B-4816-8F2A-BBFEF07BC674}" destId="{8B9DAA18-EB58-492D-9F37-AF172124C44C}" srcOrd="0" destOrd="0" presId="urn:microsoft.com/office/officeart/2005/8/layout/hList1"/>
    <dgm:cxn modelId="{E850FF33-F8A9-4AFB-9AAF-8C037CE38828}" type="presParOf" srcId="{C2CC612E-779B-4816-8F2A-BBFEF07BC674}" destId="{68A85E87-A957-4E1C-9C21-EEFE5B76D638}" srcOrd="1" destOrd="0" presId="urn:microsoft.com/office/officeart/2005/8/layout/hList1"/>
    <dgm:cxn modelId="{1B669A5E-1D43-4C30-B9B6-EF3B8143543D}" type="presParOf" srcId="{57A0999D-EE49-4406-B07C-0E3A0A90D4BC}" destId="{6EC7F305-6B58-43AC-A833-DD3CD2210261}" srcOrd="1" destOrd="0" presId="urn:microsoft.com/office/officeart/2005/8/layout/hList1"/>
    <dgm:cxn modelId="{048F864C-FB68-4449-ACFA-C6707967B6D8}" type="presParOf" srcId="{57A0999D-EE49-4406-B07C-0E3A0A90D4BC}" destId="{2699E8B8-16B6-4709-9740-BF4EBFFC2C98}" srcOrd="2" destOrd="0" presId="urn:microsoft.com/office/officeart/2005/8/layout/hList1"/>
    <dgm:cxn modelId="{6B4192FC-38B2-44C6-960E-CCF616DDD6B0}" type="presParOf" srcId="{2699E8B8-16B6-4709-9740-BF4EBFFC2C98}" destId="{3F6C2C5B-7136-41FF-9556-A422BA4F143D}" srcOrd="0" destOrd="0" presId="urn:microsoft.com/office/officeart/2005/8/layout/hList1"/>
    <dgm:cxn modelId="{B8FE7206-20BC-4BED-882D-431590B09F26}" type="presParOf" srcId="{2699E8B8-16B6-4709-9740-BF4EBFFC2C98}" destId="{BBC1B05E-FA12-4806-841D-9A8AEEC6E26E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BCF573-DCBD-4459-BE4D-74E90C013FD4}">
      <dsp:nvSpPr>
        <dsp:cNvPr id="0" name=""/>
        <dsp:cNvSpPr/>
      </dsp:nvSpPr>
      <dsp:spPr>
        <a:xfrm>
          <a:off x="0" y="346577"/>
          <a:ext cx="6534150" cy="5276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Mae'r berthynas </a:t>
          </a:r>
          <a:r>
            <a:rPr lang="en-GB" sz="2200" kern="1200">
              <a:latin typeface="Calibri" panose="020F0502020204030204" pitchFamily="34" charset="0"/>
              <a:cs typeface="Calibri" panose="020F0502020204030204" pitchFamily="34" charset="0"/>
            </a:rPr>
            <a:t>â theulu a chyfeillion yn bwysig iawn</a:t>
          </a:r>
          <a:endParaRPr lang="en-GB" sz="2200" kern="1200"/>
        </a:p>
      </dsp:txBody>
      <dsp:txXfrm>
        <a:off x="25759" y="372336"/>
        <a:ext cx="6482632" cy="476152"/>
      </dsp:txXfrm>
    </dsp:sp>
    <dsp:sp modelId="{0D4D1A1C-0406-4E18-98C2-DAFEF20F801B}">
      <dsp:nvSpPr>
        <dsp:cNvPr id="0" name=""/>
        <dsp:cNvSpPr/>
      </dsp:nvSpPr>
      <dsp:spPr>
        <a:xfrm>
          <a:off x="0" y="874247"/>
          <a:ext cx="6534150" cy="15939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459" tIns="27940" rIns="156464" bIns="27940" numCol="1" spcCol="1270" anchor="t" anchorCtr="0">
          <a:noAutofit/>
        </a:bodyPr>
        <a:lstStyle/>
        <a:p>
          <a:pPr marL="171450" lvl="1" indent="-171450" algn="just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GB" sz="1700" kern="1200"/>
            <a:t>Gall perthynas gref rhwng troseddwyr a'r bobl sy'n annwyl iddyn nhw helpu i wneud pobl yn fwy diogel ac yn llai tebyg o aildroseddu</a:t>
          </a:r>
        </a:p>
        <a:p>
          <a:pPr marL="171450" lvl="1" indent="-171450" algn="just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GB" sz="1700" kern="1200"/>
            <a:t>Mae hyn yn cynnwys ffrindiau, perthnasau drwy waed a chyrff statudol - unrhyw un sy'n gefn ichi</a:t>
          </a:r>
        </a:p>
        <a:p>
          <a:pPr marL="171450" lvl="1" indent="-171450" algn="just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GB" sz="1700" kern="1200"/>
            <a:t>Mae arnom ni eisiau helpu pobl i feithrin perthynas ddiogel a chefnogol gydag aelodau o'u teulu a chyfeillion</a:t>
          </a:r>
        </a:p>
      </dsp:txBody>
      <dsp:txXfrm>
        <a:off x="0" y="874247"/>
        <a:ext cx="6534150" cy="1593900"/>
      </dsp:txXfrm>
    </dsp:sp>
    <dsp:sp modelId="{1AD60B93-6170-4BD0-932D-41C491F1737A}">
      <dsp:nvSpPr>
        <dsp:cNvPr id="0" name=""/>
        <dsp:cNvSpPr/>
      </dsp:nvSpPr>
      <dsp:spPr>
        <a:xfrm>
          <a:off x="0" y="2468147"/>
          <a:ext cx="6534150" cy="5276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Eleni rydym yn bwriadu:</a:t>
          </a:r>
        </a:p>
      </dsp:txBody>
      <dsp:txXfrm>
        <a:off x="25759" y="2493906"/>
        <a:ext cx="6482632" cy="476152"/>
      </dsp:txXfrm>
    </dsp:sp>
    <dsp:sp modelId="{8E9E3019-91C4-43D3-9547-B745A2A141CA}">
      <dsp:nvSpPr>
        <dsp:cNvPr id="0" name=""/>
        <dsp:cNvSpPr/>
      </dsp:nvSpPr>
      <dsp:spPr>
        <a:xfrm>
          <a:off x="0" y="2995817"/>
          <a:ext cx="6534150" cy="13662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459" tIns="27940" rIns="156464" bIns="27940" numCol="1" spcCol="1270" anchor="t" anchorCtr="0">
          <a:noAutofit/>
        </a:bodyPr>
        <a:lstStyle/>
        <a:p>
          <a:pPr marL="171450" lvl="1" indent="-171450" algn="just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GB" sz="1700" kern="1200"/>
            <a:t>Gwneud mwy i wrando ar deuluoedd a chyfeillion</a:t>
          </a:r>
        </a:p>
        <a:p>
          <a:pPr marL="171450" lvl="1" indent="-171450" algn="just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GB" sz="1700" kern="1200"/>
            <a:t>Cychwyn mentrau fel clybiau gwaith cartref, swyddogion teulu arweiniol a diwrnodau difyr i'r teulu</a:t>
          </a:r>
        </a:p>
        <a:p>
          <a:pPr marL="171450" lvl="1" indent="-171450" algn="just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GB" sz="1700" kern="1200"/>
            <a:t>Cydweithio mwy yn HMPPS yng Nghymru i ddarparu mwy o gefnogaeth</a:t>
          </a:r>
        </a:p>
      </dsp:txBody>
      <dsp:txXfrm>
        <a:off x="0" y="2995817"/>
        <a:ext cx="6534150" cy="1366200"/>
      </dsp:txXfrm>
    </dsp:sp>
    <dsp:sp modelId="{AA03FA71-50B2-4D40-8996-613E36166B4F}">
      <dsp:nvSpPr>
        <dsp:cNvPr id="0" name=""/>
        <dsp:cNvSpPr/>
      </dsp:nvSpPr>
      <dsp:spPr>
        <a:xfrm>
          <a:off x="0" y="4362017"/>
          <a:ext cx="6534150" cy="5276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Byddwn hefyd yn gosod safonau clir mewn 4 maes:</a:t>
          </a:r>
        </a:p>
      </dsp:txBody>
      <dsp:txXfrm>
        <a:off x="25759" y="4387776"/>
        <a:ext cx="6482632" cy="476152"/>
      </dsp:txXfrm>
    </dsp:sp>
    <dsp:sp modelId="{7B4EF4F9-3862-49A6-8D58-D155A7199DB5}">
      <dsp:nvSpPr>
        <dsp:cNvPr id="0" name=""/>
        <dsp:cNvSpPr/>
      </dsp:nvSpPr>
      <dsp:spPr>
        <a:xfrm>
          <a:off x="0" y="4889687"/>
          <a:ext cx="6534150" cy="19126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459" tIns="27940" rIns="156464" bIns="27940" numCol="1" spcCol="1270" anchor="t" anchorCtr="0">
          <a:noAutofit/>
        </a:bodyPr>
        <a:lstStyle/>
        <a:p>
          <a:pPr marL="171450" lvl="1" indent="-171450" algn="just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GB" sz="1700" kern="1200"/>
            <a:t>Sut rydym yn gweithio gyda'n partneriaid</a:t>
          </a:r>
        </a:p>
        <a:p>
          <a:pPr marL="171450" lvl="1" indent="-171450" algn="just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GB" sz="1700" kern="1200"/>
            <a:t>Amgylchedd y carchar ac ymweliadau</a:t>
          </a:r>
        </a:p>
        <a:p>
          <a:pPr marL="171450" lvl="1" indent="-171450" algn="just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GB" sz="1700" kern="1200"/>
            <a:t>Sut rydym yn cefnogi'r berthynas rhwng troseddwyr a'u teuluoedd a'u cyfeillion yn ystod eu cyfnod yn y carchar neu dan ofal y gwasanaeth prawf</a:t>
          </a:r>
        </a:p>
        <a:p>
          <a:pPr marL="171450" lvl="1" indent="-171450" algn="just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GB" sz="1700" kern="1200"/>
            <a:t>Sut rydym yn helpu pobl nad oes ganddyn nhw berthynas gref </a:t>
          </a:r>
          <a:r>
            <a:rPr lang="en-GB" sz="1700" kern="1200">
              <a:latin typeface="Calibri" panose="020F0502020204030204" pitchFamily="34" charset="0"/>
              <a:cs typeface="Calibri" panose="020F0502020204030204" pitchFamily="34" charset="0"/>
            </a:rPr>
            <a:t>â'u teulu</a:t>
          </a:r>
          <a:r>
            <a:rPr lang="en-GB" sz="1700" kern="1200"/>
            <a:t> na chyfeillion agos</a:t>
          </a:r>
        </a:p>
      </dsp:txBody>
      <dsp:txXfrm>
        <a:off x="0" y="4889687"/>
        <a:ext cx="6534150" cy="1912680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044E20-E1B7-470D-A23B-D9BCF2A35D61}">
      <dsp:nvSpPr>
        <dsp:cNvPr id="0" name=""/>
        <dsp:cNvSpPr/>
      </dsp:nvSpPr>
      <dsp:spPr>
        <a:xfrm>
          <a:off x="0" y="248647"/>
          <a:ext cx="5800725" cy="556920"/>
        </a:xfrm>
        <a:prstGeom prst="roundRect">
          <a:avLst/>
        </a:prstGeom>
        <a:solidFill>
          <a:schemeClr val="accent5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Sefydlu swyddogion arweiniol ar gyfer teulu a chyfeillion ym mhob carchar, LDU a safle awdurdodedig</a:t>
          </a:r>
        </a:p>
      </dsp:txBody>
      <dsp:txXfrm>
        <a:off x="27187" y="275834"/>
        <a:ext cx="5746351" cy="502546"/>
      </dsp:txXfrm>
    </dsp:sp>
    <dsp:sp modelId="{2A74E4BF-67BD-499D-8CC9-1704F6444B06}">
      <dsp:nvSpPr>
        <dsp:cNvPr id="0" name=""/>
        <dsp:cNvSpPr/>
      </dsp:nvSpPr>
      <dsp:spPr>
        <a:xfrm>
          <a:off x="0" y="845887"/>
          <a:ext cx="5800725" cy="556920"/>
        </a:xfrm>
        <a:prstGeom prst="roundRect">
          <a:avLst/>
        </a:prstGeom>
        <a:solidFill>
          <a:schemeClr val="accent5">
            <a:shade val="80000"/>
            <a:hueOff val="38809"/>
            <a:satOff val="-695"/>
            <a:lumOff val="295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Cyflwyno clybiau gwaith cartref mewn carchardai</a:t>
          </a:r>
        </a:p>
      </dsp:txBody>
      <dsp:txXfrm>
        <a:off x="27187" y="873074"/>
        <a:ext cx="5746351" cy="502546"/>
      </dsp:txXfrm>
    </dsp:sp>
    <dsp:sp modelId="{A8EBF35B-7962-451F-85E5-6D406C172AE8}">
      <dsp:nvSpPr>
        <dsp:cNvPr id="0" name=""/>
        <dsp:cNvSpPr/>
      </dsp:nvSpPr>
      <dsp:spPr>
        <a:xfrm>
          <a:off x="0" y="1443127"/>
          <a:ext cx="5800725" cy="556920"/>
        </a:xfrm>
        <a:prstGeom prst="roundRect">
          <a:avLst/>
        </a:prstGeom>
        <a:solidFill>
          <a:schemeClr val="accent5">
            <a:shade val="80000"/>
            <a:hueOff val="77618"/>
            <a:satOff val="-1390"/>
            <a:lumOff val="59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Gwneud mwy i helpu pobl i osod targedau ar gyfer meithrin perthynas gyda phobl sy'n bwysig iddynt</a:t>
          </a:r>
        </a:p>
      </dsp:txBody>
      <dsp:txXfrm>
        <a:off x="27187" y="1470314"/>
        <a:ext cx="5746351" cy="502546"/>
      </dsp:txXfrm>
    </dsp:sp>
    <dsp:sp modelId="{233D01EA-FF37-43A7-BFD6-CFF1DCFD232B}">
      <dsp:nvSpPr>
        <dsp:cNvPr id="0" name=""/>
        <dsp:cNvSpPr/>
      </dsp:nvSpPr>
      <dsp:spPr>
        <a:xfrm>
          <a:off x="0" y="2040367"/>
          <a:ext cx="5800725" cy="556920"/>
        </a:xfrm>
        <a:prstGeom prst="roundRect">
          <a:avLst/>
        </a:prstGeom>
        <a:solidFill>
          <a:schemeClr val="accent5">
            <a:shade val="80000"/>
            <a:hueOff val="116428"/>
            <a:satOff val="-2085"/>
            <a:lumOff val="886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Cefnogi diwrnodau i'r teulu sy'n fwy arloesol mewn carchardai</a:t>
          </a:r>
        </a:p>
      </dsp:txBody>
      <dsp:txXfrm>
        <a:off x="27187" y="2067554"/>
        <a:ext cx="5746351" cy="502546"/>
      </dsp:txXfrm>
    </dsp:sp>
    <dsp:sp modelId="{09CB6481-5AE7-4880-9B57-0A12EE9D74B8}">
      <dsp:nvSpPr>
        <dsp:cNvPr id="0" name=""/>
        <dsp:cNvSpPr/>
      </dsp:nvSpPr>
      <dsp:spPr>
        <a:xfrm>
          <a:off x="0" y="2637607"/>
          <a:ext cx="5800725" cy="556920"/>
        </a:xfrm>
        <a:prstGeom prst="roundRect">
          <a:avLst/>
        </a:prstGeom>
        <a:solidFill>
          <a:schemeClr val="accent5">
            <a:shade val="80000"/>
            <a:hueOff val="155237"/>
            <a:satOff val="-2780"/>
            <a:lumOff val="1181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Sicrhau bod staff carchardai a phrawf yn cyfeirio troseddwyr a'u hanwyliaid at wasanaethau y gallant eu defnyddio</a:t>
          </a:r>
        </a:p>
      </dsp:txBody>
      <dsp:txXfrm>
        <a:off x="27187" y="2664794"/>
        <a:ext cx="5746351" cy="502546"/>
      </dsp:txXfrm>
    </dsp:sp>
    <dsp:sp modelId="{2933658E-1CC8-4808-80F7-6CE0DCDB408D}">
      <dsp:nvSpPr>
        <dsp:cNvPr id="0" name=""/>
        <dsp:cNvSpPr/>
      </dsp:nvSpPr>
      <dsp:spPr>
        <a:xfrm>
          <a:off x="0" y="3234847"/>
          <a:ext cx="5800725" cy="556920"/>
        </a:xfrm>
        <a:prstGeom prst="roundRect">
          <a:avLst/>
        </a:prstGeom>
        <a:solidFill>
          <a:schemeClr val="accent5">
            <a:shade val="80000"/>
            <a:hueOff val="194046"/>
            <a:satOff val="-3476"/>
            <a:lumOff val="1476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Codi ymwybyddiaeth y rhai sy'n ysgrifennu adroddiadau cyn-dedfrydu o bwysigrwydd y berthynas </a:t>
          </a:r>
          <a:r>
            <a:rPr lang="en-US" sz="1400" kern="1200">
              <a:latin typeface="Calibri" panose="020F0502020204030204" pitchFamily="34" charset="0"/>
              <a:cs typeface="Calibri" panose="020F0502020204030204" pitchFamily="34" charset="0"/>
            </a:rPr>
            <a:t>â theulu a chyfeillion</a:t>
          </a:r>
          <a:endParaRPr lang="en-US" sz="1400" kern="1200"/>
        </a:p>
      </dsp:txBody>
      <dsp:txXfrm>
        <a:off x="27187" y="3262034"/>
        <a:ext cx="5746351" cy="502546"/>
      </dsp:txXfrm>
    </dsp:sp>
    <dsp:sp modelId="{4A4B9C5A-34DB-496D-8639-D3694E863A70}">
      <dsp:nvSpPr>
        <dsp:cNvPr id="0" name=""/>
        <dsp:cNvSpPr/>
      </dsp:nvSpPr>
      <dsp:spPr>
        <a:xfrm>
          <a:off x="0" y="3832087"/>
          <a:ext cx="5800725" cy="556920"/>
        </a:xfrm>
        <a:prstGeom prst="roundRect">
          <a:avLst/>
        </a:prstGeom>
        <a:solidFill>
          <a:schemeClr val="accent5">
            <a:shade val="80000"/>
            <a:hueOff val="232855"/>
            <a:satOff val="-4171"/>
            <a:lumOff val="1772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Gwneud mwy i feithrin cyswllt rhwng pobl a theulu a chyfeillion sydd hefyd yn y system gyfiawnder troseddol pan fo hynny'n ddiogel ac yn briodol</a:t>
          </a:r>
        </a:p>
      </dsp:txBody>
      <dsp:txXfrm>
        <a:off x="27187" y="3859274"/>
        <a:ext cx="5746351" cy="502546"/>
      </dsp:txXfrm>
    </dsp:sp>
    <dsp:sp modelId="{F49C89F6-B9F1-4B74-9B64-EB2EE936FE91}">
      <dsp:nvSpPr>
        <dsp:cNvPr id="0" name=""/>
        <dsp:cNvSpPr/>
      </dsp:nvSpPr>
      <dsp:spPr>
        <a:xfrm>
          <a:off x="0" y="4429327"/>
          <a:ext cx="5800725" cy="556920"/>
        </a:xfrm>
        <a:prstGeom prst="roundRect">
          <a:avLst/>
        </a:prstGeom>
        <a:solidFill>
          <a:schemeClr val="accent5">
            <a:shade val="80000"/>
            <a:hueOff val="271664"/>
            <a:satOff val="-4866"/>
            <a:lumOff val="206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Ystyried trefnu diwrnodau i'r teulu mewn Canolfannau Merched, Safleoedd Awdurdodedig ac Unedau Cyflawni Lleol y Gweasanaeth Prawf</a:t>
          </a:r>
        </a:p>
      </dsp:txBody>
      <dsp:txXfrm>
        <a:off x="27187" y="4456514"/>
        <a:ext cx="5746351" cy="502546"/>
      </dsp:txXfrm>
    </dsp:sp>
    <dsp:sp modelId="{D057BB30-EAEE-48F0-B030-2489956DFDF4}">
      <dsp:nvSpPr>
        <dsp:cNvPr id="0" name=""/>
        <dsp:cNvSpPr/>
      </dsp:nvSpPr>
      <dsp:spPr>
        <a:xfrm>
          <a:off x="0" y="5026567"/>
          <a:ext cx="5800725" cy="556920"/>
        </a:xfrm>
        <a:prstGeom prst="roundRect">
          <a:avLst/>
        </a:prstGeom>
        <a:solidFill>
          <a:schemeClr val="accent5">
            <a:shade val="80000"/>
            <a:hueOff val="310474"/>
            <a:satOff val="-5561"/>
            <a:lumOff val="2363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Annog staff i ystyried y clymau </a:t>
          </a:r>
          <a:r>
            <a:rPr lang="en-US" sz="1400" kern="1200">
              <a:latin typeface="Calibri" panose="020F0502020204030204" pitchFamily="34" charset="0"/>
              <a:cs typeface="Calibri" panose="020F0502020204030204" pitchFamily="34" charset="0"/>
            </a:rPr>
            <a:t>â theulu a chyfeillion </a:t>
          </a:r>
          <a:r>
            <a:rPr lang="en-US" sz="1400" kern="1200"/>
            <a:t>wrth gynllunio a goruchwylio dedfrydau</a:t>
          </a:r>
        </a:p>
      </dsp:txBody>
      <dsp:txXfrm>
        <a:off x="27187" y="5053754"/>
        <a:ext cx="5746351" cy="502546"/>
      </dsp:txXfrm>
    </dsp:sp>
    <dsp:sp modelId="{1F249594-D1EF-45C1-A1CB-18D1F7F49A89}">
      <dsp:nvSpPr>
        <dsp:cNvPr id="0" name=""/>
        <dsp:cNvSpPr/>
      </dsp:nvSpPr>
      <dsp:spPr>
        <a:xfrm>
          <a:off x="0" y="5623807"/>
          <a:ext cx="5800725" cy="556920"/>
        </a:xfrm>
        <a:prstGeom prst="roundRect">
          <a:avLst/>
        </a:prstGeom>
        <a:solidFill>
          <a:schemeClr val="accent5">
            <a:shade val="80000"/>
            <a:hueOff val="349283"/>
            <a:satOff val="-6256"/>
            <a:lumOff val="2658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Trefnu mwy o ymweliadau cartref</a:t>
          </a:r>
        </a:p>
      </dsp:txBody>
      <dsp:txXfrm>
        <a:off x="27187" y="5650994"/>
        <a:ext cx="5746351" cy="502546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B00E26-E31E-4393-8CB2-09DB68A5AA8B}">
      <dsp:nvSpPr>
        <dsp:cNvPr id="0" name=""/>
        <dsp:cNvSpPr/>
      </dsp:nvSpPr>
      <dsp:spPr>
        <a:xfrm rot="5400000">
          <a:off x="3006200" y="-846193"/>
          <a:ext cx="1449102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300" kern="1200"/>
            <a:t>Mynd ati'n ddeallus i gyfeirio pobl at wasanaethau teuluol  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300" kern="1200"/>
            <a:t>Cydweithio'n effeithiol </a:t>
          </a:r>
          <a:r>
            <a:rPr lang="en-GB" sz="1300" kern="1200">
              <a:latin typeface="Calibri" panose="020F0502020204030204" pitchFamily="34" charset="0"/>
              <a:cs typeface="Calibri" panose="020F0502020204030204" pitchFamily="34" charset="0"/>
            </a:rPr>
            <a:t>â phartneriaid</a:t>
          </a:r>
          <a:endParaRPr lang="en-GB" sz="1300" kern="120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300" kern="1200"/>
            <a:t>Rhannu'r arferion gorau a dysgu ar sail yr arferion gorau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300" kern="1200"/>
            <a:t>Sicrhau bod pobl yn ddiogel</a:t>
          </a:r>
        </a:p>
      </dsp:txBody>
      <dsp:txXfrm rot="-5400000">
        <a:off x="1975104" y="255642"/>
        <a:ext cx="3440557" cy="1307624"/>
      </dsp:txXfrm>
    </dsp:sp>
    <dsp:sp modelId="{DC2104D8-0540-4FD2-B1A0-DB8E54A8032C}">
      <dsp:nvSpPr>
        <dsp:cNvPr id="0" name=""/>
        <dsp:cNvSpPr/>
      </dsp:nvSpPr>
      <dsp:spPr>
        <a:xfrm>
          <a:off x="0" y="3766"/>
          <a:ext cx="1975104" cy="1811377"/>
        </a:xfrm>
        <a:prstGeom prst="roundRect">
          <a:avLst/>
        </a:prstGeom>
        <a:solidFill>
          <a:srgbClr val="7030A0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/>
            <a:t>1 - Gwaith amlasiantaethol</a:t>
          </a:r>
        </a:p>
      </dsp:txBody>
      <dsp:txXfrm>
        <a:off x="88424" y="92190"/>
        <a:ext cx="1798256" cy="1634529"/>
      </dsp:txXfrm>
    </dsp:sp>
    <dsp:sp modelId="{1AC02779-FC5A-4D43-9511-CA4DA94F0041}">
      <dsp:nvSpPr>
        <dsp:cNvPr id="0" name=""/>
        <dsp:cNvSpPr/>
      </dsp:nvSpPr>
      <dsp:spPr>
        <a:xfrm rot="5400000">
          <a:off x="3006200" y="1055753"/>
          <a:ext cx="1449102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300" kern="1200"/>
            <a:t>Bod yn gyfeillgar ac yn groesawgar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300" kern="1200"/>
            <a:t>Darparu trefn gyfleus ar gyfer trefnu ymweliadau </a:t>
          </a:r>
          <a:r>
            <a:rPr lang="en-GB" sz="1300" kern="1200">
              <a:latin typeface="Calibri" panose="020F0502020204030204" pitchFamily="34" charset="0"/>
              <a:cs typeface="Calibri" panose="020F0502020204030204" pitchFamily="34" charset="0"/>
            </a:rPr>
            <a:t>â'r carchar</a:t>
          </a:r>
          <a:r>
            <a:rPr lang="en-GB" sz="1300" kern="1200"/>
            <a:t> a darparu'r amgyledd gorau posibl yn y carchar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300" kern="1200"/>
            <a:t>Cynnwys teuluoedd a chyfeillion a sicrhau ein bod yn gwrando arnynt</a:t>
          </a:r>
        </a:p>
      </dsp:txBody>
      <dsp:txXfrm rot="-5400000">
        <a:off x="1975104" y="2157589"/>
        <a:ext cx="3440557" cy="1307624"/>
      </dsp:txXfrm>
    </dsp:sp>
    <dsp:sp modelId="{BB25E6E3-FB8D-486C-945C-5AF0831C543A}">
      <dsp:nvSpPr>
        <dsp:cNvPr id="0" name=""/>
        <dsp:cNvSpPr/>
      </dsp:nvSpPr>
      <dsp:spPr>
        <a:xfrm>
          <a:off x="0" y="1905712"/>
          <a:ext cx="1975104" cy="1811377"/>
        </a:xfrm>
        <a:prstGeom prst="roundRect">
          <a:avLst/>
        </a:prstGeom>
        <a:solidFill>
          <a:srgbClr val="7030A0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/>
            <a:t>2 - Ymweliadau ac amgylchedd y carchar</a:t>
          </a:r>
        </a:p>
      </dsp:txBody>
      <dsp:txXfrm>
        <a:off x="88424" y="1994136"/>
        <a:ext cx="1798256" cy="1634529"/>
      </dsp:txXfrm>
    </dsp:sp>
    <dsp:sp modelId="{29FB6222-8FAE-430F-A671-1E4744C98A7C}">
      <dsp:nvSpPr>
        <dsp:cNvPr id="0" name=""/>
        <dsp:cNvSpPr/>
      </dsp:nvSpPr>
      <dsp:spPr>
        <a:xfrm rot="5400000">
          <a:off x="3006200" y="2957700"/>
          <a:ext cx="1449102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300" kern="1200"/>
            <a:t>Darparu gwybodaeth eglur am sut mae'r system gyfiawnder troseddol yn gweithio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300" kern="1200"/>
            <a:t>Darparu cyrsiau ac ymyriadau perthnasol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300" kern="1200"/>
            <a:t>Rhannu gwybodaeth berthnasol wrth i bobl symud drwy'r system</a:t>
          </a:r>
        </a:p>
      </dsp:txBody>
      <dsp:txXfrm rot="-5400000">
        <a:off x="1975104" y="4059536"/>
        <a:ext cx="3440557" cy="1307624"/>
      </dsp:txXfrm>
    </dsp:sp>
    <dsp:sp modelId="{44D0FBDA-4707-40A1-BCC6-761C9A1A9FA3}">
      <dsp:nvSpPr>
        <dsp:cNvPr id="0" name=""/>
        <dsp:cNvSpPr/>
      </dsp:nvSpPr>
      <dsp:spPr>
        <a:xfrm>
          <a:off x="0" y="3807659"/>
          <a:ext cx="1975104" cy="1811377"/>
        </a:xfrm>
        <a:prstGeom prst="roundRect">
          <a:avLst/>
        </a:prstGeom>
        <a:solidFill>
          <a:srgbClr val="7030A0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/>
            <a:t>3 - Darparu cefnogaeth i'r troseddwr ar hyd y daith</a:t>
          </a:r>
        </a:p>
      </dsp:txBody>
      <dsp:txXfrm>
        <a:off x="88424" y="3896083"/>
        <a:ext cx="1798256" cy="1634529"/>
      </dsp:txXfrm>
    </dsp:sp>
    <dsp:sp modelId="{12EA981D-8DF9-4B38-93E5-3AF7D130863A}">
      <dsp:nvSpPr>
        <dsp:cNvPr id="0" name=""/>
        <dsp:cNvSpPr/>
      </dsp:nvSpPr>
      <dsp:spPr>
        <a:xfrm rot="5400000">
          <a:off x="3006200" y="4859647"/>
          <a:ext cx="1449102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300" kern="1200"/>
            <a:t>Sylwi pan nad oes gan bobl rwymau teuluol a chymdeithasol cryf a deall pam eu bod felly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300" kern="1200"/>
            <a:t>Cefnogi pobl i feithrin neu ailgynnau perthynas ddiogel a phriodol </a:t>
          </a:r>
          <a:r>
            <a:rPr lang="en-GB" sz="1300" kern="1200">
              <a:latin typeface="Calibri" panose="020F0502020204030204" pitchFamily="34" charset="0"/>
              <a:cs typeface="Calibri" panose="020F0502020204030204" pitchFamily="34" charset="0"/>
            </a:rPr>
            <a:t>â phobl sy'n bwysig </a:t>
          </a:r>
          <a:r>
            <a:rPr lang="en-GB" sz="1300" kern="1200"/>
            <a:t>iddynt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300" kern="1200"/>
            <a:t>Helpu pobl i wella eu sgiliau i gynnal perthynas </a:t>
          </a:r>
          <a:r>
            <a:rPr lang="en-GB" sz="1300" kern="1200">
              <a:latin typeface="Calibri" panose="020F0502020204030204" pitchFamily="34" charset="0"/>
              <a:cs typeface="Calibri" panose="020F0502020204030204" pitchFamily="34" charset="0"/>
            </a:rPr>
            <a:t>â phobl eraill</a:t>
          </a:r>
          <a:endParaRPr lang="en-GB" sz="1300" kern="1200"/>
        </a:p>
      </dsp:txBody>
      <dsp:txXfrm rot="-5400000">
        <a:off x="1975104" y="5961483"/>
        <a:ext cx="3440557" cy="1307624"/>
      </dsp:txXfrm>
    </dsp:sp>
    <dsp:sp modelId="{CA1F0ADB-507B-4426-A40A-88E92262ADDF}">
      <dsp:nvSpPr>
        <dsp:cNvPr id="0" name=""/>
        <dsp:cNvSpPr/>
      </dsp:nvSpPr>
      <dsp:spPr>
        <a:xfrm>
          <a:off x="0" y="5709606"/>
          <a:ext cx="1975104" cy="1811377"/>
        </a:xfrm>
        <a:prstGeom prst="roundRect">
          <a:avLst/>
        </a:prstGeom>
        <a:solidFill>
          <a:srgbClr val="7030A0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/>
            <a:t>4 - Cefnogi pobl nad oes ganddynt rwymau teuluol a chymdeithasol  cryf</a:t>
          </a:r>
        </a:p>
      </dsp:txBody>
      <dsp:txXfrm>
        <a:off x="88424" y="5798030"/>
        <a:ext cx="1798256" cy="1634529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3A79BF-C95C-4C76-A8A9-1F0585EC26EC}">
      <dsp:nvSpPr>
        <dsp:cNvPr id="0" name=""/>
        <dsp:cNvSpPr/>
      </dsp:nvSpPr>
      <dsp:spPr>
        <a:xfrm>
          <a:off x="0" y="0"/>
          <a:ext cx="5173980" cy="1772793"/>
        </a:xfrm>
        <a:prstGeom prst="roundRect">
          <a:avLst>
            <a:gd name="adj" fmla="val 10000"/>
          </a:avLst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900" kern="1200"/>
            <a:t>Haf 2019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500" kern="1200"/>
            <a:t>Cyhoeddi'r strategaeth hon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500" kern="1200"/>
            <a:t>Dechrau gweithredu blaenoriaethau gwaith cychwynnol</a:t>
          </a:r>
        </a:p>
      </dsp:txBody>
      <dsp:txXfrm>
        <a:off x="51923" y="51923"/>
        <a:ext cx="3111197" cy="1668947"/>
      </dsp:txXfrm>
    </dsp:sp>
    <dsp:sp modelId="{728363E0-4DCD-4346-B262-7772C107A315}">
      <dsp:nvSpPr>
        <dsp:cNvPr id="0" name=""/>
        <dsp:cNvSpPr/>
      </dsp:nvSpPr>
      <dsp:spPr>
        <a:xfrm>
          <a:off x="433320" y="2095119"/>
          <a:ext cx="5173980" cy="1772793"/>
        </a:xfrm>
        <a:prstGeom prst="roundRect">
          <a:avLst>
            <a:gd name="adj" fmla="val 10000"/>
          </a:avLst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900" kern="1200"/>
            <a:t>Drwy gydol 2019 ac yn gynnar yn 2020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500" kern="1200"/>
            <a:t>Datblygu a chymeradwyo Cynllun Gweithredu Teuluoedd a Chyfeillion ar gyfer pob carchar, unedau cyflawni lleol a safleoedd awdurdodedig</a:t>
          </a:r>
        </a:p>
      </dsp:txBody>
      <dsp:txXfrm>
        <a:off x="485243" y="2147042"/>
        <a:ext cx="3484497" cy="1668947"/>
      </dsp:txXfrm>
    </dsp:sp>
    <dsp:sp modelId="{893A1B7C-42CE-4F84-B535-22A4A48FB9CF}">
      <dsp:nvSpPr>
        <dsp:cNvPr id="0" name=""/>
        <dsp:cNvSpPr/>
      </dsp:nvSpPr>
      <dsp:spPr>
        <a:xfrm>
          <a:off x="860174" y="4190238"/>
          <a:ext cx="5173980" cy="1772793"/>
        </a:xfrm>
        <a:prstGeom prst="roundRect">
          <a:avLst>
            <a:gd name="adj" fmla="val 10000"/>
          </a:avLst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900" kern="1200"/>
            <a:t>Gwanwyn 2020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500" kern="1200"/>
            <a:t>Dylai'r blaenoriaethau gwaith cychwynnol fod wedi eu cyflawni erbyn hyn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500" kern="1200"/>
            <a:t>Dechrau'r ymgynghori blynyddol gyda throseddwyr a'u teuluoedd</a:t>
          </a:r>
        </a:p>
      </dsp:txBody>
      <dsp:txXfrm>
        <a:off x="912097" y="4242161"/>
        <a:ext cx="3490965" cy="1668947"/>
      </dsp:txXfrm>
    </dsp:sp>
    <dsp:sp modelId="{6423C614-68CC-491B-A64C-9BD8AEA478BE}">
      <dsp:nvSpPr>
        <dsp:cNvPr id="0" name=""/>
        <dsp:cNvSpPr/>
      </dsp:nvSpPr>
      <dsp:spPr>
        <a:xfrm>
          <a:off x="1293495" y="6285357"/>
          <a:ext cx="5173980" cy="1772793"/>
        </a:xfrm>
        <a:prstGeom prst="roundRect">
          <a:avLst>
            <a:gd name="adj" fmla="val 10000"/>
          </a:avLst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900" kern="1200"/>
            <a:t>Haf 2020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500" kern="1200"/>
            <a:t>Adolygu'r gwaith a gwblhawyd hyd yma a gwahodd sylwadau arno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500" kern="1200"/>
            <a:t>Cytuno ar y set nesaf o flaenoriaethau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500" kern="1200"/>
            <a:t>Cyhoeddi fersiwn newydd adolygedig o'r strategaeth hon</a:t>
          </a:r>
        </a:p>
      </dsp:txBody>
      <dsp:txXfrm>
        <a:off x="1345418" y="6337280"/>
        <a:ext cx="3484497" cy="1668946"/>
      </dsp:txXfrm>
    </dsp:sp>
    <dsp:sp modelId="{4AC19683-CAA6-46E5-A2DB-F51E3F7FE70A}">
      <dsp:nvSpPr>
        <dsp:cNvPr id="0" name=""/>
        <dsp:cNvSpPr/>
      </dsp:nvSpPr>
      <dsp:spPr>
        <a:xfrm>
          <a:off x="4021664" y="1357798"/>
          <a:ext cx="1152315" cy="1152315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3600" kern="1200"/>
        </a:p>
      </dsp:txBody>
      <dsp:txXfrm>
        <a:off x="4280935" y="1357798"/>
        <a:ext cx="633773" cy="867117"/>
      </dsp:txXfrm>
    </dsp:sp>
    <dsp:sp modelId="{72756A44-7263-4BF3-9273-250CF88730B7}">
      <dsp:nvSpPr>
        <dsp:cNvPr id="0" name=""/>
        <dsp:cNvSpPr/>
      </dsp:nvSpPr>
      <dsp:spPr>
        <a:xfrm>
          <a:off x="4454985" y="3452917"/>
          <a:ext cx="1152315" cy="1152315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3600" kern="1200"/>
        </a:p>
      </dsp:txBody>
      <dsp:txXfrm>
        <a:off x="4714256" y="3452917"/>
        <a:ext cx="633773" cy="867117"/>
      </dsp:txXfrm>
    </dsp:sp>
    <dsp:sp modelId="{4E12BB31-DCB6-4542-BCAB-5F3922AEAEE3}">
      <dsp:nvSpPr>
        <dsp:cNvPr id="0" name=""/>
        <dsp:cNvSpPr/>
      </dsp:nvSpPr>
      <dsp:spPr>
        <a:xfrm>
          <a:off x="4881838" y="5548036"/>
          <a:ext cx="1152315" cy="1152315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3600" kern="1200"/>
        </a:p>
      </dsp:txBody>
      <dsp:txXfrm>
        <a:off x="5141109" y="5548036"/>
        <a:ext cx="633773" cy="86711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C4D52A-3FC0-47E3-AAE0-AA8485FA78D0}">
      <dsp:nvSpPr>
        <dsp:cNvPr id="0" name=""/>
        <dsp:cNvSpPr/>
      </dsp:nvSpPr>
      <dsp:spPr>
        <a:xfrm rot="16200000">
          <a:off x="214015" y="-213269"/>
          <a:ext cx="1514475" cy="1941013"/>
        </a:xfrm>
        <a:prstGeom prst="flowChartManualOperati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0" rIns="83549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Egluro pam fod cefnogi'r berthynas </a:t>
          </a:r>
          <a:r>
            <a:rPr lang="en-GB" sz="1300" kern="1200">
              <a:latin typeface="Calibri" panose="020F0502020204030204" pitchFamily="34" charset="0"/>
              <a:cs typeface="Calibri" panose="020F0502020204030204" pitchFamily="34" charset="0"/>
            </a:rPr>
            <a:t>â theulu a chyfeillion agos yn bwysig.</a:t>
          </a:r>
          <a:endParaRPr lang="en-GB" sz="1300" kern="1200"/>
        </a:p>
      </dsp:txBody>
      <dsp:txXfrm rot="5400000">
        <a:off x="746" y="302895"/>
        <a:ext cx="1941013" cy="908685"/>
      </dsp:txXfrm>
    </dsp:sp>
    <dsp:sp modelId="{701391DE-4EBA-4B99-99CA-538E0E68EB92}">
      <dsp:nvSpPr>
        <dsp:cNvPr id="0" name=""/>
        <dsp:cNvSpPr/>
      </dsp:nvSpPr>
      <dsp:spPr>
        <a:xfrm rot="16200000">
          <a:off x="2300605" y="-213269"/>
          <a:ext cx="1514475" cy="1941013"/>
        </a:xfrm>
        <a:prstGeom prst="flowChartManualOperati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0" rIns="83549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Egluro'r gefnogaeth y gall pobl a'u teuluoedd ei disgwyl gan y Gwasanaeth Carchardai a Phrawf yng Nghymru.</a:t>
          </a:r>
        </a:p>
      </dsp:txBody>
      <dsp:txXfrm rot="5400000">
        <a:off x="2087336" y="302895"/>
        <a:ext cx="1941013" cy="908685"/>
      </dsp:txXfrm>
    </dsp:sp>
    <dsp:sp modelId="{95010AFD-27DB-4523-BEAA-E45CC0F5ADAA}">
      <dsp:nvSpPr>
        <dsp:cNvPr id="0" name=""/>
        <dsp:cNvSpPr/>
      </dsp:nvSpPr>
      <dsp:spPr>
        <a:xfrm rot="16200000">
          <a:off x="4387194" y="-213269"/>
          <a:ext cx="1514475" cy="1941013"/>
        </a:xfrm>
        <a:prstGeom prst="flowChartManualOperati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0" rIns="83549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Amlinellu sut y byddwn yn gweithio gyda'n partneriaid i sicrhau ein bod yn cywiro ein haddewid</a:t>
          </a:r>
        </a:p>
      </dsp:txBody>
      <dsp:txXfrm rot="5400000">
        <a:off x="4173925" y="302895"/>
        <a:ext cx="1941013" cy="90868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EA3CBA-B900-4B86-AE34-E9CBD24BE551}">
      <dsp:nvSpPr>
        <dsp:cNvPr id="0" name=""/>
        <dsp:cNvSpPr/>
      </dsp:nvSpPr>
      <dsp:spPr>
        <a:xfrm>
          <a:off x="856173" y="467"/>
          <a:ext cx="2182703" cy="13096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Y Gwasanaeth Prawf Cenedlaethol (NPS) yng Nghymru</a:t>
          </a:r>
        </a:p>
      </dsp:txBody>
      <dsp:txXfrm>
        <a:off x="856173" y="467"/>
        <a:ext cx="2182703" cy="1309622"/>
      </dsp:txXfrm>
    </dsp:sp>
    <dsp:sp modelId="{91E24A90-DB69-4FBF-9A96-847743C0A338}">
      <dsp:nvSpPr>
        <dsp:cNvPr id="0" name=""/>
        <dsp:cNvSpPr/>
      </dsp:nvSpPr>
      <dsp:spPr>
        <a:xfrm>
          <a:off x="3257147" y="467"/>
          <a:ext cx="2182703" cy="13096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Carchardai'r Sector Gyhoeddus yng Nghymru (Berwyn, Caerdydd, Abertawe a Brynbyga a Phrescoed)</a:t>
          </a:r>
        </a:p>
      </dsp:txBody>
      <dsp:txXfrm>
        <a:off x="3257147" y="467"/>
        <a:ext cx="2182703" cy="1309622"/>
      </dsp:txXfrm>
    </dsp:sp>
    <dsp:sp modelId="{D295FC7F-7676-4D97-B3C1-BC0004EB5358}">
      <dsp:nvSpPr>
        <dsp:cNvPr id="0" name=""/>
        <dsp:cNvSpPr/>
      </dsp:nvSpPr>
      <dsp:spPr>
        <a:xfrm>
          <a:off x="2056660" y="1528360"/>
          <a:ext cx="2182703" cy="13096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Eiddo cymeradwyedig yng Nghymru (T</a:t>
          </a:r>
          <a:r>
            <a:rPr lang="cy-GB" sz="1600" kern="1200">
              <a:latin typeface="Calibri" panose="020F0502020204030204" pitchFamily="34" charset="0"/>
              <a:cs typeface="Calibri" panose="020F0502020204030204" pitchFamily="34" charset="0"/>
            </a:rPr>
            <a:t>ŷ</a:t>
          </a:r>
          <a:r>
            <a:rPr lang="en-GB" sz="1600" kern="1200"/>
            <a:t> Newydd, Plas y Wern, Quay House a Mandeville House)</a:t>
          </a:r>
        </a:p>
      </dsp:txBody>
      <dsp:txXfrm>
        <a:off x="2056660" y="1528360"/>
        <a:ext cx="2182703" cy="130962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655D67-206F-48FC-9A36-201F711E2603}">
      <dsp:nvSpPr>
        <dsp:cNvPr id="0" name=""/>
        <dsp:cNvSpPr/>
      </dsp:nvSpPr>
      <dsp:spPr>
        <a:xfrm>
          <a:off x="0" y="29332"/>
          <a:ext cx="6305550" cy="477359"/>
        </a:xfrm>
        <a:prstGeom prst="roundRect">
          <a:avLst/>
        </a:prstGeom>
        <a:solidFill>
          <a:srgbClr val="E8D1FF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Text" lastClr="000000"/>
              </a:solidFill>
            </a:rPr>
            <a:t>Dadansoddi data a chwblhau ymchwil i wella ein dealltwriaeth o'r rhai sydd wedi gadael gofal yr ydym yn gofalu amdanynt</a:t>
          </a:r>
        </a:p>
      </dsp:txBody>
      <dsp:txXfrm>
        <a:off x="23303" y="52635"/>
        <a:ext cx="6258944" cy="430753"/>
      </dsp:txXfrm>
    </dsp:sp>
    <dsp:sp modelId="{2178C20E-3FEE-42AE-9668-B0F5D8FD9632}">
      <dsp:nvSpPr>
        <dsp:cNvPr id="0" name=""/>
        <dsp:cNvSpPr/>
      </dsp:nvSpPr>
      <dsp:spPr>
        <a:xfrm>
          <a:off x="0" y="541252"/>
          <a:ext cx="6305550" cy="477359"/>
        </a:xfrm>
        <a:prstGeom prst="roundRect">
          <a:avLst/>
        </a:prstGeom>
        <a:solidFill>
          <a:srgbClr val="E8D1FF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Text" lastClr="000000"/>
              </a:solidFill>
            </a:rPr>
            <a:t>Gwella sut yr ydym yn adnabod oedolion ieuainc a'r rhai sy'n gadael gofal</a:t>
          </a:r>
        </a:p>
      </dsp:txBody>
      <dsp:txXfrm>
        <a:off x="23303" y="564555"/>
        <a:ext cx="6258944" cy="430753"/>
      </dsp:txXfrm>
    </dsp:sp>
    <dsp:sp modelId="{746980A9-861A-4574-8D1A-1B2A0B02AB39}">
      <dsp:nvSpPr>
        <dsp:cNvPr id="0" name=""/>
        <dsp:cNvSpPr/>
      </dsp:nvSpPr>
      <dsp:spPr>
        <a:xfrm>
          <a:off x="0" y="1053172"/>
          <a:ext cx="6305550" cy="477359"/>
        </a:xfrm>
        <a:prstGeom prst="roundRect">
          <a:avLst/>
        </a:prstGeom>
        <a:solidFill>
          <a:srgbClr val="E8D1FF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Text" lastClr="000000"/>
              </a:solidFill>
            </a:rPr>
            <a:t>Sicrhau bod awdurdodau cyfrifol yn darparu rhagor o gefnogaeth gydag addysg, hyfforddiant a chyflogaeth</a:t>
          </a:r>
        </a:p>
      </dsp:txBody>
      <dsp:txXfrm>
        <a:off x="23303" y="1076475"/>
        <a:ext cx="6258944" cy="430753"/>
      </dsp:txXfrm>
    </dsp:sp>
    <dsp:sp modelId="{AC86023F-D621-4497-BAEB-A3C2C56A4E6D}">
      <dsp:nvSpPr>
        <dsp:cNvPr id="0" name=""/>
        <dsp:cNvSpPr/>
      </dsp:nvSpPr>
      <dsp:spPr>
        <a:xfrm>
          <a:off x="0" y="1565092"/>
          <a:ext cx="6305550" cy="477359"/>
        </a:xfrm>
        <a:prstGeom prst="roundRect">
          <a:avLst/>
        </a:prstGeom>
        <a:solidFill>
          <a:srgbClr val="E8D1FF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Text" lastClr="000000"/>
              </a:solidFill>
            </a:rPr>
            <a:t>Darparu cefnogaeth fwy hygyrch wrth i bobl ieuainc a'r rhai sydd wedi gadael gofal symud o'r carchar i'r gymuned</a:t>
          </a:r>
        </a:p>
      </dsp:txBody>
      <dsp:txXfrm>
        <a:off x="23303" y="1588395"/>
        <a:ext cx="6258944" cy="430753"/>
      </dsp:txXfrm>
    </dsp:sp>
    <dsp:sp modelId="{18E69E24-95BE-4F57-96F4-E257D8BB2F2B}">
      <dsp:nvSpPr>
        <dsp:cNvPr id="0" name=""/>
        <dsp:cNvSpPr/>
      </dsp:nvSpPr>
      <dsp:spPr>
        <a:xfrm>
          <a:off x="0" y="2077012"/>
          <a:ext cx="6305550" cy="477359"/>
        </a:xfrm>
        <a:prstGeom prst="roundRect">
          <a:avLst/>
        </a:prstGeom>
        <a:solidFill>
          <a:srgbClr val="E8D1FF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Text" lastClr="000000"/>
              </a:solidFill>
            </a:rPr>
            <a:t>Adnabod rhaglenni a gwasanaethau strwythuredig i helpu pobl ieuainc a'r rhai sydd wedi gadael gofal feithrin eu sgiliau</a:t>
          </a:r>
        </a:p>
      </dsp:txBody>
      <dsp:txXfrm>
        <a:off x="23303" y="2100315"/>
        <a:ext cx="6258944" cy="430753"/>
      </dsp:txXfrm>
    </dsp:sp>
    <dsp:sp modelId="{05EBB589-1526-4EF2-96B7-E907E41214B2}">
      <dsp:nvSpPr>
        <dsp:cNvPr id="0" name=""/>
        <dsp:cNvSpPr/>
      </dsp:nvSpPr>
      <dsp:spPr>
        <a:xfrm>
          <a:off x="0" y="2588932"/>
          <a:ext cx="6305550" cy="477359"/>
        </a:xfrm>
        <a:prstGeom prst="roundRect">
          <a:avLst/>
        </a:prstGeom>
        <a:solidFill>
          <a:srgbClr val="E8D1FF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Text" lastClr="000000"/>
              </a:solidFill>
            </a:rPr>
            <a:t>Creu man diogel i droseddwyr rannu eu profiadau o fod mewn gofal</a:t>
          </a:r>
        </a:p>
      </dsp:txBody>
      <dsp:txXfrm>
        <a:off x="23303" y="2612235"/>
        <a:ext cx="6258944" cy="43075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A34B10-F3BE-4705-B9AB-F709F39BB869}">
      <dsp:nvSpPr>
        <dsp:cNvPr id="0" name=""/>
        <dsp:cNvSpPr/>
      </dsp:nvSpPr>
      <dsp:spPr>
        <a:xfrm rot="16200000">
          <a:off x="-301193" y="304641"/>
          <a:ext cx="1819275" cy="1209991"/>
        </a:xfrm>
        <a:prstGeom prst="flowChartManualOperati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0" rIns="83976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Lleihau aildroseddu o genhedlaeth i genhedlaeth</a:t>
          </a:r>
        </a:p>
      </dsp:txBody>
      <dsp:txXfrm rot="5400000">
        <a:off x="3449" y="363854"/>
        <a:ext cx="1209991" cy="1091565"/>
      </dsp:txXfrm>
    </dsp:sp>
    <dsp:sp modelId="{D3CE058F-751C-456C-A2BC-B8259EE874A3}">
      <dsp:nvSpPr>
        <dsp:cNvPr id="0" name=""/>
        <dsp:cNvSpPr/>
      </dsp:nvSpPr>
      <dsp:spPr>
        <a:xfrm rot="16200000">
          <a:off x="999546" y="304641"/>
          <a:ext cx="1819275" cy="1209991"/>
        </a:xfrm>
        <a:prstGeom prst="flowChartManualOperati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0" rIns="83976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Darparu cefnogaeth i deuluoedd y mae carchariad yn effeithio arnynt</a:t>
          </a:r>
        </a:p>
      </dsp:txBody>
      <dsp:txXfrm rot="5400000">
        <a:off x="1304188" y="363854"/>
        <a:ext cx="1209991" cy="1091565"/>
      </dsp:txXfrm>
    </dsp:sp>
    <dsp:sp modelId="{F71E73D9-33CE-4136-BD38-8E5D1F9CB729}">
      <dsp:nvSpPr>
        <dsp:cNvPr id="0" name=""/>
        <dsp:cNvSpPr/>
      </dsp:nvSpPr>
      <dsp:spPr>
        <a:xfrm rot="16200000">
          <a:off x="2300287" y="304641"/>
          <a:ext cx="1819275" cy="1209991"/>
        </a:xfrm>
        <a:prstGeom prst="flowChartManualOperati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0" rIns="83976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Datblygu pecyn adnoddau ar gyfer ysgolion ac asiantaethau</a:t>
          </a:r>
        </a:p>
      </dsp:txBody>
      <dsp:txXfrm rot="5400000">
        <a:off x="2604929" y="363854"/>
        <a:ext cx="1209991" cy="1091565"/>
      </dsp:txXfrm>
    </dsp:sp>
    <dsp:sp modelId="{32E6D900-B731-4C2E-90C7-F5B2B17F4B76}">
      <dsp:nvSpPr>
        <dsp:cNvPr id="0" name=""/>
        <dsp:cNvSpPr/>
      </dsp:nvSpPr>
      <dsp:spPr>
        <a:xfrm rot="16200000">
          <a:off x="3601028" y="304641"/>
          <a:ext cx="1819275" cy="1209991"/>
        </a:xfrm>
        <a:prstGeom prst="flowChartManualOperati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0" rIns="83976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Gwneud ysgolion yn llefydd brafiach ar gyfer plant y mae eu rhieni yng ngharchar</a:t>
          </a:r>
        </a:p>
      </dsp:txBody>
      <dsp:txXfrm rot="5400000">
        <a:off x="3905670" y="363854"/>
        <a:ext cx="1209991" cy="1091565"/>
      </dsp:txXfrm>
    </dsp:sp>
    <dsp:sp modelId="{BAC6AA79-A504-4A6D-A3A0-6CD8C8593108}">
      <dsp:nvSpPr>
        <dsp:cNvPr id="0" name=""/>
        <dsp:cNvSpPr/>
      </dsp:nvSpPr>
      <dsp:spPr>
        <a:xfrm rot="16200000">
          <a:off x="4901768" y="304641"/>
          <a:ext cx="1819275" cy="1209991"/>
        </a:xfrm>
        <a:prstGeom prst="flowChartManualOperati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0" rIns="83976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Helpu plant a theuluoedd i wireddu eu llawn botensial</a:t>
          </a:r>
        </a:p>
      </dsp:txBody>
      <dsp:txXfrm rot="5400000">
        <a:off x="5206410" y="363854"/>
        <a:ext cx="1209991" cy="109156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6ACF45-8FC5-49A3-8A51-F852EC3345F0}">
      <dsp:nvSpPr>
        <dsp:cNvPr id="0" name=""/>
        <dsp:cNvSpPr/>
      </dsp:nvSpPr>
      <dsp:spPr>
        <a:xfrm>
          <a:off x="0" y="74611"/>
          <a:ext cx="6448425" cy="26383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/>
            <a:t>Amser gyda'r plant:</a:t>
          </a:r>
          <a:r>
            <a:rPr lang="en-GB" sz="1100" kern="1200"/>
            <a:t> sy'n canolbwyntio ar r</a:t>
          </a:r>
          <a:r>
            <a:rPr lang="en-GB" sz="1100" kern="1200">
              <a:latin typeface="Calibri" panose="020F0502020204030204" pitchFamily="34" charset="0"/>
              <a:cs typeface="Calibri" panose="020F0502020204030204" pitchFamily="34" charset="0"/>
            </a:rPr>
            <a:t>ôl chwarae a phwysigrwydd </a:t>
          </a:r>
          <a:r>
            <a:rPr lang="en-GB" sz="1100" kern="1200"/>
            <a:t>rhiantu cadarnhaol</a:t>
          </a:r>
        </a:p>
      </dsp:txBody>
      <dsp:txXfrm>
        <a:off x="12879" y="87490"/>
        <a:ext cx="6422667" cy="238077"/>
      </dsp:txXfrm>
    </dsp:sp>
    <dsp:sp modelId="{9D1D3719-0C00-4CD9-BCAF-3DD7A4822F14}">
      <dsp:nvSpPr>
        <dsp:cNvPr id="0" name=""/>
        <dsp:cNvSpPr/>
      </dsp:nvSpPr>
      <dsp:spPr>
        <a:xfrm>
          <a:off x="0" y="370126"/>
          <a:ext cx="6448425" cy="26383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/>
            <a:t>Llythrennedd i'r teulu yn y carchar (FLiP</a:t>
          </a:r>
          <a:r>
            <a:rPr lang="en-GB" sz="1100" kern="1200"/>
            <a:t>): sy'n cael pawb i ymddiddori yn ymddygiad  y plentyn</a:t>
          </a:r>
        </a:p>
      </dsp:txBody>
      <dsp:txXfrm>
        <a:off x="12879" y="383005"/>
        <a:ext cx="6422667" cy="238077"/>
      </dsp:txXfrm>
    </dsp:sp>
    <dsp:sp modelId="{29C6EE86-2A59-4AFD-91C9-61B426A67D1E}">
      <dsp:nvSpPr>
        <dsp:cNvPr id="0" name=""/>
        <dsp:cNvSpPr/>
      </dsp:nvSpPr>
      <dsp:spPr>
        <a:xfrm>
          <a:off x="0" y="665641"/>
          <a:ext cx="6448425" cy="26383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/>
            <a:t>O fewn fy nghyrraedd </a:t>
          </a:r>
          <a:r>
            <a:rPr lang="en-GB" sz="1100" kern="1200"/>
            <a:t>(ar gyfer dynion ieuainc)</a:t>
          </a:r>
          <a:r>
            <a:rPr lang="en-GB" sz="1100" b="1" kern="1200"/>
            <a:t>: </a:t>
          </a:r>
          <a:r>
            <a:rPr lang="en-GB" sz="1100" kern="1200"/>
            <a:t>sgiliau datrys anghydfod a gwneud penderfyniadau gwell</a:t>
          </a:r>
        </a:p>
      </dsp:txBody>
      <dsp:txXfrm>
        <a:off x="12879" y="678520"/>
        <a:ext cx="6422667" cy="238077"/>
      </dsp:txXfrm>
    </dsp:sp>
    <dsp:sp modelId="{FA8800F3-1FE6-4AEA-A397-9D226E881C47}">
      <dsp:nvSpPr>
        <dsp:cNvPr id="0" name=""/>
        <dsp:cNvSpPr/>
      </dsp:nvSpPr>
      <dsp:spPr>
        <a:xfrm>
          <a:off x="0" y="961156"/>
          <a:ext cx="6448425" cy="26383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/>
            <a:t>Diogelwch, ymddiriedaeth a pharch (STAR): </a:t>
          </a:r>
          <a:r>
            <a:rPr lang="en-GB" sz="1100" kern="1200"/>
            <a:t>datblygu perthynas iach </a:t>
          </a:r>
          <a:r>
            <a:rPr lang="en-GB" sz="1100" kern="1200">
              <a:latin typeface="Calibri" panose="020F0502020204030204" pitchFamily="34" charset="0"/>
              <a:cs typeface="Calibri" panose="020F0502020204030204" pitchFamily="34" charset="0"/>
            </a:rPr>
            <a:t>â phobl eraill ac atal camdriniaeth</a:t>
          </a:r>
          <a:endParaRPr lang="en-GB" sz="1100" kern="1200"/>
        </a:p>
      </dsp:txBody>
      <dsp:txXfrm>
        <a:off x="12879" y="974035"/>
        <a:ext cx="6422667" cy="238077"/>
      </dsp:txXfrm>
    </dsp:sp>
    <dsp:sp modelId="{4A3E67D5-795E-4F92-8384-214482B4AB56}">
      <dsp:nvSpPr>
        <dsp:cNvPr id="0" name=""/>
        <dsp:cNvSpPr/>
      </dsp:nvSpPr>
      <dsp:spPr>
        <a:xfrm>
          <a:off x="0" y="1256671"/>
          <a:ext cx="6448425" cy="35464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Stori gan Tada: Recordio stori amser gwely y gall plant wrando arni gartref</a:t>
          </a:r>
        </a:p>
      </dsp:txBody>
      <dsp:txXfrm>
        <a:off x="17312" y="1273983"/>
        <a:ext cx="6413801" cy="32001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B6EF59-8986-4C51-B515-EAC765083CD1}">
      <dsp:nvSpPr>
        <dsp:cNvPr id="0" name=""/>
        <dsp:cNvSpPr/>
      </dsp:nvSpPr>
      <dsp:spPr>
        <a:xfrm>
          <a:off x="-3358640" y="-516549"/>
          <a:ext cx="4004899" cy="4004899"/>
        </a:xfrm>
        <a:prstGeom prst="blockArc">
          <a:avLst>
            <a:gd name="adj1" fmla="val 18900000"/>
            <a:gd name="adj2" fmla="val 2700000"/>
            <a:gd name="adj3" fmla="val 539"/>
          </a:avLst>
        </a:pr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2A6769-D9A9-429B-BC6F-845F9F8E311F}">
      <dsp:nvSpPr>
        <dsp:cNvPr id="0" name=""/>
        <dsp:cNvSpPr/>
      </dsp:nvSpPr>
      <dsp:spPr>
        <a:xfrm>
          <a:off x="338887" y="228471"/>
          <a:ext cx="5881100" cy="45718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2888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Datblygu trefn/llwybr adnabod i helpu pobl i gael mynediad at y cymorth y mae arnynt eu angen</a:t>
          </a:r>
        </a:p>
      </dsp:txBody>
      <dsp:txXfrm>
        <a:off x="338887" y="228471"/>
        <a:ext cx="5881100" cy="457181"/>
      </dsp:txXfrm>
    </dsp:sp>
    <dsp:sp modelId="{9093B617-7167-48B1-A235-3AB472A75990}">
      <dsp:nvSpPr>
        <dsp:cNvPr id="0" name=""/>
        <dsp:cNvSpPr/>
      </dsp:nvSpPr>
      <dsp:spPr>
        <a:xfrm>
          <a:off x="53149" y="171324"/>
          <a:ext cx="571477" cy="57147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B95B4F-AE4C-445A-BA96-40DC705F050D}">
      <dsp:nvSpPr>
        <dsp:cNvPr id="0" name=""/>
        <dsp:cNvSpPr/>
      </dsp:nvSpPr>
      <dsp:spPr>
        <a:xfrm>
          <a:off x="601000" y="914363"/>
          <a:ext cx="5618988" cy="45718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2888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Cynyddu'r ymwybyddiaeth o effeithiau carchariad ar deuluoedd, a chynyddu'r ymwybyddiaeth mewn ysgolion</a:t>
          </a:r>
        </a:p>
      </dsp:txBody>
      <dsp:txXfrm>
        <a:off x="601000" y="914363"/>
        <a:ext cx="5618988" cy="457181"/>
      </dsp:txXfrm>
    </dsp:sp>
    <dsp:sp modelId="{F7555A04-E625-4203-B2D9-92442D2F815A}">
      <dsp:nvSpPr>
        <dsp:cNvPr id="0" name=""/>
        <dsp:cNvSpPr/>
      </dsp:nvSpPr>
      <dsp:spPr>
        <a:xfrm>
          <a:off x="315262" y="857215"/>
          <a:ext cx="571477" cy="57147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534A5A-3EB8-4E6E-955A-C18DB6BDE8F3}">
      <dsp:nvSpPr>
        <dsp:cNvPr id="0" name=""/>
        <dsp:cNvSpPr/>
      </dsp:nvSpPr>
      <dsp:spPr>
        <a:xfrm>
          <a:off x="601000" y="1600254"/>
          <a:ext cx="5618988" cy="45718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2888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Gwella'r mynediad at wybodaeth a chefnogaeth ar gyfer troseddwyr a'u teuluoedd</a:t>
          </a:r>
        </a:p>
      </dsp:txBody>
      <dsp:txXfrm>
        <a:off x="601000" y="1600254"/>
        <a:ext cx="5618988" cy="457181"/>
      </dsp:txXfrm>
    </dsp:sp>
    <dsp:sp modelId="{4214B44A-B534-4654-8F14-1C337639E587}">
      <dsp:nvSpPr>
        <dsp:cNvPr id="0" name=""/>
        <dsp:cNvSpPr/>
      </dsp:nvSpPr>
      <dsp:spPr>
        <a:xfrm>
          <a:off x="315262" y="1543107"/>
          <a:ext cx="571477" cy="57147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A67C08-265D-44A2-8406-DFC394138F7B}">
      <dsp:nvSpPr>
        <dsp:cNvPr id="0" name=""/>
        <dsp:cNvSpPr/>
      </dsp:nvSpPr>
      <dsp:spPr>
        <a:xfrm>
          <a:off x="338887" y="2286146"/>
          <a:ext cx="5881100" cy="45718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2888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/>
            <a:t>Rhoi mwy o gyfleoedd i deuleuoedd y mae carchariad aelod o'r teulu yn effeithio arnynt i ddylanwadu ar y gwasanaethau sydd ar gael iddynt</a:t>
          </a:r>
        </a:p>
      </dsp:txBody>
      <dsp:txXfrm>
        <a:off x="338887" y="2286146"/>
        <a:ext cx="5881100" cy="457181"/>
      </dsp:txXfrm>
    </dsp:sp>
    <dsp:sp modelId="{CB30408D-D560-4592-82C6-ED2A8A2D5ECD}">
      <dsp:nvSpPr>
        <dsp:cNvPr id="0" name=""/>
        <dsp:cNvSpPr/>
      </dsp:nvSpPr>
      <dsp:spPr>
        <a:xfrm>
          <a:off x="53149" y="2228998"/>
          <a:ext cx="571477" cy="57147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2BF512-B9CA-4F99-8744-A76AE1496D51}">
      <dsp:nvSpPr>
        <dsp:cNvPr id="0" name=""/>
        <dsp:cNvSpPr/>
      </dsp:nvSpPr>
      <dsp:spPr>
        <a:xfrm>
          <a:off x="0" y="6892"/>
          <a:ext cx="6012180" cy="6762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700" kern="1200"/>
            <a:t>Darparu cefnogaeth adsefydlol i bobl yn y carchar, yn cynnwys siarad ag aelodau o'r teulu</a:t>
          </a:r>
        </a:p>
      </dsp:txBody>
      <dsp:txXfrm>
        <a:off x="33012" y="39904"/>
        <a:ext cx="5946156" cy="610236"/>
      </dsp:txXfrm>
    </dsp:sp>
    <dsp:sp modelId="{698D90CE-D35F-43ED-A76D-D18686DB6BC2}">
      <dsp:nvSpPr>
        <dsp:cNvPr id="0" name=""/>
        <dsp:cNvSpPr/>
      </dsp:nvSpPr>
      <dsp:spPr>
        <a:xfrm>
          <a:off x="0" y="761233"/>
          <a:ext cx="6012180" cy="6762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700" kern="1200"/>
            <a:t>Cynnwys anwyliaid y troseddwr wrth gynllunio dedfryd ac adoglgu</a:t>
          </a:r>
        </a:p>
      </dsp:txBody>
      <dsp:txXfrm>
        <a:off x="33012" y="794245"/>
        <a:ext cx="5946156" cy="610236"/>
      </dsp:txXfrm>
    </dsp:sp>
    <dsp:sp modelId="{7CD73A6C-66A9-4261-ABFC-996DF1320351}">
      <dsp:nvSpPr>
        <dsp:cNvPr id="0" name=""/>
        <dsp:cNvSpPr/>
      </dsp:nvSpPr>
      <dsp:spPr>
        <a:xfrm>
          <a:off x="0" y="1468981"/>
          <a:ext cx="6012180" cy="6762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700" kern="1200"/>
            <a:t>Asesiadau ar gyfer Cyrffyw Cartref a Rhyddhau ar Drwydded Dros Dro</a:t>
          </a:r>
        </a:p>
      </dsp:txBody>
      <dsp:txXfrm>
        <a:off x="33012" y="1501993"/>
        <a:ext cx="5946156" cy="610236"/>
      </dsp:txXfrm>
    </dsp:sp>
    <dsp:sp modelId="{F9B947DA-554A-4B5B-8C7F-910C1B8A10AE}">
      <dsp:nvSpPr>
        <dsp:cNvPr id="0" name=""/>
        <dsp:cNvSpPr/>
      </dsp:nvSpPr>
      <dsp:spPr>
        <a:xfrm>
          <a:off x="0" y="2182552"/>
          <a:ext cx="6012180" cy="6762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700" kern="1200"/>
            <a:t>Trefnu ymweliadau cartref</a:t>
          </a:r>
        </a:p>
      </dsp:txBody>
      <dsp:txXfrm>
        <a:off x="33012" y="2215564"/>
        <a:ext cx="5946156" cy="610236"/>
      </dsp:txXfrm>
    </dsp:sp>
    <dsp:sp modelId="{B057A338-7895-459A-A98A-69E6D4EA277A}">
      <dsp:nvSpPr>
        <dsp:cNvPr id="0" name=""/>
        <dsp:cNvSpPr/>
      </dsp:nvSpPr>
      <dsp:spPr>
        <a:xfrm>
          <a:off x="0" y="2907772"/>
          <a:ext cx="6012180" cy="6762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700" kern="1200"/>
            <a:t>Darparu gwybodaeth, cyfeiriadau, cyngor ac eiriolaeth</a:t>
          </a:r>
        </a:p>
      </dsp:txBody>
      <dsp:txXfrm>
        <a:off x="33012" y="2940784"/>
        <a:ext cx="5946156" cy="61023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9DAA18-EB58-492D-9F37-AF172124C44C}">
      <dsp:nvSpPr>
        <dsp:cNvPr id="0" name=""/>
        <dsp:cNvSpPr/>
      </dsp:nvSpPr>
      <dsp:spPr>
        <a:xfrm>
          <a:off x="30" y="2561"/>
          <a:ext cx="2888628" cy="4032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Pwyntiau da</a:t>
          </a:r>
        </a:p>
      </dsp:txBody>
      <dsp:txXfrm>
        <a:off x="30" y="2561"/>
        <a:ext cx="2888628" cy="403200"/>
      </dsp:txXfrm>
    </dsp:sp>
    <dsp:sp modelId="{68A85E87-A957-4E1C-9C21-EEFE5B76D638}">
      <dsp:nvSpPr>
        <dsp:cNvPr id="0" name=""/>
        <dsp:cNvSpPr/>
      </dsp:nvSpPr>
      <dsp:spPr>
        <a:xfrm>
          <a:off x="30" y="405761"/>
          <a:ext cx="2888628" cy="458277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/>
            <a:t>Mae staff yn aml yn gyfeillgar iawn ac yn trin troseddwyr ac ymwelwyr fel poibl- yn arbennig felly y staff sy'n cyfarch pobl wrth y gi</a:t>
          </a:r>
          <a:r>
            <a:rPr lang="en-GB" sz="1400" kern="1200">
              <a:latin typeface="Calibri" panose="020F0502020204030204" pitchFamily="34" charset="0"/>
              <a:cs typeface="Calibri" panose="020F0502020204030204" pitchFamily="34" charset="0"/>
            </a:rPr>
            <a:t>ât</a:t>
          </a:r>
          <a:endParaRPr lang="en-GB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/>
            <a:t>Mae pethau fel diwrnodau i'r teulu a grwpiau babanod yn bwysig iawn ac yn galluogi teuluoedd i gael amser braf yng nghwmni ei gilydd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/>
            <a:t>Peth gwaith da gyda phartneriaid i gyfeirio pobl at wasanaethau defnyddiol, ac asiantaethau yn y carchar yn darparu gwir gymorth a chefnogaeth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/>
            <a:t>Mewn rhai carchardaibydd arweinwyr lefel uwch yn cymryd amser i wrando ar ymwelwyr ac mae hynny'n beth i'w groesawu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/>
            <a:t>Cefnogaeth dda gan y gaplaniaeth, yn neilltuol ar adegau anodd</a:t>
          </a:r>
        </a:p>
      </dsp:txBody>
      <dsp:txXfrm>
        <a:off x="30" y="405761"/>
        <a:ext cx="2888628" cy="4582777"/>
      </dsp:txXfrm>
    </dsp:sp>
    <dsp:sp modelId="{3F6C2C5B-7136-41FF-9556-A422BA4F143D}">
      <dsp:nvSpPr>
        <dsp:cNvPr id="0" name=""/>
        <dsp:cNvSpPr/>
      </dsp:nvSpPr>
      <dsp:spPr>
        <a:xfrm>
          <a:off x="3293066" y="2561"/>
          <a:ext cx="2888628" cy="4032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Pethau sy'n gofyn am ragor o waith</a:t>
          </a:r>
        </a:p>
      </dsp:txBody>
      <dsp:txXfrm>
        <a:off x="3293066" y="2561"/>
        <a:ext cx="2888628" cy="403200"/>
      </dsp:txXfrm>
    </dsp:sp>
    <dsp:sp modelId="{BBC1B05E-FA12-4806-841D-9A8AEEC6E26E}">
      <dsp:nvSpPr>
        <dsp:cNvPr id="0" name=""/>
        <dsp:cNvSpPr/>
      </dsp:nvSpPr>
      <dsp:spPr>
        <a:xfrm>
          <a:off x="3293066" y="405761"/>
          <a:ext cx="2888628" cy="458277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/>
            <a:t>Gwybodaeth fwy eglur am y pethau sylfaenol ynghylch y carchar ac ymweliadau', yn neilltuol i'r rhai y mae'r system gyfiawnder troseddol yn newydd iddynt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/>
            <a:t>Ymdrechu mwy i gynnwys teulu a chyfeillion wrth gynllunio dedfryd a dilyniant, yn cynnwys yn y gymuned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/>
            <a:t>Trefnu ymweliadau yn rhwydd heb orfod poeni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/>
            <a:t>Ymgynghori mwy ag anwybiaid wrth wneud newidiadau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/>
            <a:t>Gwybodaeth glir ynghylch sut i godi pryderon am ddiogelwch neu gae gwybod sut mae rhywun (yn y carchar ac yn y gymuned)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/>
            <a:t>Amseroedd ymweld hwylusach a gwell mynediad i safleoedd carchardai os oes modd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/>
            <a:t>Mwy o gyfleusterau ar gyfer plant h</a:t>
          </a:r>
          <a:r>
            <a:rPr lang="cy-GB" sz="1400" kern="1200">
              <a:latin typeface="Calibri" panose="020F0502020204030204" pitchFamily="34" charset="0"/>
              <a:cs typeface="Calibri" panose="020F0502020204030204" pitchFamily="34" charset="0"/>
            </a:rPr>
            <a:t>ŷn</a:t>
          </a:r>
          <a:endParaRPr lang="en-GB" sz="1400" kern="1200"/>
        </a:p>
      </dsp:txBody>
      <dsp:txXfrm>
        <a:off x="3293066" y="405761"/>
        <a:ext cx="2888628" cy="45827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FE5DA-1190-45A8-8580-461A8CCA9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HMPPS-in-Wales-Report-Template</Template>
  <TotalTime>16</TotalTime>
  <Pages>29</Pages>
  <Words>4917</Words>
  <Characters>28027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HMPPS Report Template</vt:lpstr>
    </vt:vector>
  </TitlesOfParts>
  <Manager>HM Prison &amp; Probation Service</Manager>
  <Company>HM Prison &amp; Probation Service</Company>
  <LinksUpToDate>false</LinksUpToDate>
  <CharactersWithSpaces>32879</CharactersWithSpaces>
  <SharedDoc>false</SharedDoc>
  <HLinks>
    <vt:vector size="36" baseType="variant">
      <vt:variant>
        <vt:i4>1179711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_Toc478030020</vt:lpwstr>
      </vt:variant>
      <vt:variant>
        <vt:i4>1114175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_Toc478030019</vt:lpwstr>
      </vt:variant>
      <vt:variant>
        <vt:i4>1114175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_Toc478030018</vt:lpwstr>
      </vt:variant>
      <vt:variant>
        <vt:i4>524372</vt:i4>
      </vt:variant>
      <vt:variant>
        <vt:i4>6</vt:i4>
      </vt:variant>
      <vt:variant>
        <vt:i4>0</vt:i4>
      </vt:variant>
      <vt:variant>
        <vt:i4>5</vt:i4>
      </vt:variant>
      <vt:variant>
        <vt:lpwstr>http://www.gov.uk/government/publications</vt:lpwstr>
      </vt:variant>
      <vt:variant>
        <vt:lpwstr/>
      </vt:variant>
      <vt:variant>
        <vt:i4>3670022</vt:i4>
      </vt:variant>
      <vt:variant>
        <vt:i4>3</vt:i4>
      </vt:variant>
      <vt:variant>
        <vt:i4>0</vt:i4>
      </vt:variant>
      <vt:variant>
        <vt:i4>5</vt:i4>
      </vt:variant>
      <vt:variant>
        <vt:lpwstr>mailto:psi@nationalarchives.gsi.gov.uk</vt:lpwstr>
      </vt:variant>
      <vt:variant>
        <vt:lpwstr/>
      </vt:variant>
      <vt:variant>
        <vt:i4>5505106</vt:i4>
      </vt:variant>
      <vt:variant>
        <vt:i4>0</vt:i4>
      </vt:variant>
      <vt:variant>
        <vt:i4>0</vt:i4>
      </vt:variant>
      <vt:variant>
        <vt:i4>5</vt:i4>
      </vt:variant>
      <vt:variant>
        <vt:lpwstr>http://nationalarchives.gov.uk/doc/open-government-licence/version/3/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HMPPS Report Template</dc:title>
  <dc:subject>HMPPS Report Template</dc:subject>
  <dc:creator>Searle, James [NOMS]</dc:creator>
  <cp:keywords/>
  <dc:description/>
  <cp:lastModifiedBy>Lewis, Huw [HMPS]</cp:lastModifiedBy>
  <cp:revision>4</cp:revision>
  <cp:lastPrinted>2017-03-31T08:53:00Z</cp:lastPrinted>
  <dcterms:created xsi:type="dcterms:W3CDTF">2019-09-20T10:58:00Z</dcterms:created>
  <dcterms:modified xsi:type="dcterms:W3CDTF">2019-09-20T11:14:00Z</dcterms:modified>
</cp:coreProperties>
</file>