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44E7C5" w14:textId="77777777" w:rsidR="00F3019D" w:rsidRDefault="008A5A72" w:rsidP="008A5A72">
      <w:pPr>
        <w:jc w:val="right"/>
      </w:pPr>
      <w:r>
        <w:rPr>
          <w:noProof/>
        </w:rPr>
        <w:drawing>
          <wp:inline distT="0" distB="0" distL="0" distR="0" wp14:anchorId="1E092021" wp14:editId="5F224862">
            <wp:extent cx="1823085" cy="1493520"/>
            <wp:effectExtent l="0" t="0" r="5715" b="0"/>
            <wp:docPr id="2121594184" name="Picture 4" descr="A group of people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94184" name="Picture 4" descr="A group of people with colorful circles&#10;&#10;Description automatically generated"/>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3085" cy="1493520"/>
                    </a:xfrm>
                    <a:prstGeom prst="rect">
                      <a:avLst/>
                    </a:prstGeom>
                    <a:noFill/>
                  </pic:spPr>
                </pic:pic>
              </a:graphicData>
            </a:graphic>
          </wp:inline>
        </w:drawing>
      </w:r>
      <w:r w:rsidR="001E3939">
        <w:rPr>
          <w:noProof/>
        </w:rPr>
        <w:drawing>
          <wp:anchor distT="0" distB="0" distL="114300" distR="114300" simplePos="0" relativeHeight="251657728" behindDoc="0" locked="0" layoutInCell="1" allowOverlap="1" wp14:anchorId="413FD2DC" wp14:editId="4889140B">
            <wp:simplePos x="0" y="0"/>
            <wp:positionH relativeFrom="margin">
              <wp:align>left</wp:align>
            </wp:positionH>
            <wp:positionV relativeFrom="paragraph">
              <wp:posOffset>9525</wp:posOffset>
            </wp:positionV>
            <wp:extent cx="2024260" cy="1362075"/>
            <wp:effectExtent l="0" t="0" r="0" b="0"/>
            <wp:wrapNone/>
            <wp:docPr id="114545366" name="Picture 1" descr="A black background with a black and white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5366" name="Picture 1" descr="A black background with a black and white image&#10;&#10;Description automatically generated"/>
                    <pic:cNvPicPr/>
                  </pic:nvPicPr>
                  <pic:blipFill rotWithShape="1">
                    <a:blip r:embed="rId9" cstate="print">
                      <a:extLst>
                        <a:ext uri="{28A0092B-C50C-407E-A947-70E740481C1C}">
                          <a14:useLocalDpi xmlns:a14="http://schemas.microsoft.com/office/drawing/2010/main" val="0"/>
                        </a:ext>
                      </a:extLst>
                    </a:blip>
                    <a:srcRect l="5067"/>
                    <a:stretch/>
                  </pic:blipFill>
                  <pic:spPr bwMode="auto">
                    <a:xfrm>
                      <a:off x="0" y="0"/>
                      <a:ext cx="2024260"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7C5B31" w14:textId="77777777" w:rsidR="00F3019D" w:rsidRPr="001C6A7E" w:rsidRDefault="00F3019D" w:rsidP="001C6A7E"/>
    <w:p w14:paraId="47C32C8F" w14:textId="77777777" w:rsidR="00F3019D" w:rsidRPr="001C6A7E" w:rsidRDefault="00F3019D" w:rsidP="008A5A72">
      <w:pPr>
        <w:jc w:val="right"/>
      </w:pPr>
    </w:p>
    <w:p w14:paraId="259147E9" w14:textId="77777777" w:rsidR="00F3019D" w:rsidRPr="001C6A7E" w:rsidRDefault="00F3019D" w:rsidP="001C6A7E"/>
    <w:p w14:paraId="518086F1" w14:textId="77777777" w:rsidR="00F3019D" w:rsidRPr="001C6A7E" w:rsidRDefault="00F3019D" w:rsidP="001C6A7E"/>
    <w:p w14:paraId="4AC5A876" w14:textId="77777777" w:rsidR="00F3019D" w:rsidRDefault="00F3019D" w:rsidP="001C6A7E"/>
    <w:p w14:paraId="1BDC99B3" w14:textId="77777777" w:rsidR="00F3019D" w:rsidRDefault="00F3019D" w:rsidP="001C6A7E"/>
    <w:p w14:paraId="790131E7" w14:textId="77777777" w:rsidR="003A2CB9" w:rsidRDefault="003A2CB9" w:rsidP="001C6A7E"/>
    <w:p w14:paraId="3DE46EDE" w14:textId="77777777" w:rsidR="003A2CB9" w:rsidRDefault="003A2CB9" w:rsidP="001C6A7E"/>
    <w:p w14:paraId="7F7E0F8A" w14:textId="0876CF77" w:rsidR="001C6A7E" w:rsidRPr="001E3939" w:rsidRDefault="008761AF" w:rsidP="000F2324">
      <w:pPr>
        <w:pStyle w:val="Coverpageheading"/>
      </w:pPr>
      <w:r>
        <w:t>HMP/YOI Deerbolt</w:t>
      </w:r>
    </w:p>
    <w:p w14:paraId="2227199F" w14:textId="245477EC" w:rsidR="001C6A7E" w:rsidRPr="0013387B" w:rsidRDefault="008761AF" w:rsidP="000F2324">
      <w:pPr>
        <w:pStyle w:val="DocTitle"/>
        <w:rPr>
          <w:rStyle w:val="BookTitle"/>
        </w:rPr>
      </w:pPr>
      <w:r>
        <w:rPr>
          <w:rStyle w:val="BookTitle"/>
        </w:rPr>
        <w:t xml:space="preserve">Family and Significant Others Strategy. </w:t>
      </w:r>
    </w:p>
    <w:p w14:paraId="510E9F3C" w14:textId="391278C3" w:rsidR="009A141F" w:rsidRPr="001E3939" w:rsidRDefault="009A141F" w:rsidP="000F2324">
      <w:pPr>
        <w:pStyle w:val="VersionInfo"/>
      </w:pPr>
      <w:r>
        <w:t xml:space="preserve">Version </w:t>
      </w:r>
      <w:r w:rsidR="008761AF">
        <w:t>2.</w:t>
      </w:r>
      <w:r w:rsidR="00AE4C5F">
        <w:t>3</w:t>
      </w:r>
      <w:r w:rsidR="00B52640">
        <w:t xml:space="preserve"> </w:t>
      </w:r>
      <w:r w:rsidR="00792E24" w:rsidRPr="00792E24">
        <w:t>—</w:t>
      </w:r>
      <w:r w:rsidR="00792E24">
        <w:t xml:space="preserve"> </w:t>
      </w:r>
      <w:sdt>
        <w:sdtPr>
          <w:id w:val="-1558782741"/>
          <w:placeholder>
            <w:docPart w:val="21BC1D4682424FB7AD19F3D6757596A3"/>
          </w:placeholder>
          <w:date w:fullDate="2026-01-01T00:00:00Z">
            <w:dateFormat w:val="MMMM yyyy"/>
            <w:lid w:val="en-GB"/>
            <w:storeMappedDataAs w:val="dateTime"/>
            <w:calendar w:val="gregorian"/>
          </w:date>
        </w:sdtPr>
        <w:sdtContent>
          <w:r w:rsidR="00AE4C5F">
            <w:t>January 2026</w:t>
          </w:r>
        </w:sdtContent>
      </w:sdt>
    </w:p>
    <w:p w14:paraId="38FF9CA9" w14:textId="77777777" w:rsidR="0091002A" w:rsidRDefault="0091002A" w:rsidP="0091002A">
      <w:pPr>
        <w:pStyle w:val="Guidance"/>
        <w:rPr>
          <w:vanish/>
        </w:rPr>
      </w:pPr>
      <w:r>
        <w:rPr>
          <w:vanish/>
        </w:rPr>
        <w:t xml:space="preserve">Make sure to enter a title, version number, and date, then </w:t>
      </w:r>
      <w:r w:rsidR="005F0733">
        <w:rPr>
          <w:vanish/>
        </w:rPr>
        <w:t xml:space="preserve">double click the header </w:t>
      </w:r>
      <w:r w:rsidR="00CE1620">
        <w:rPr>
          <w:vanish/>
        </w:rPr>
        <w:t xml:space="preserve">at the top of </w:t>
      </w:r>
      <w:r w:rsidR="005F0733">
        <w:rPr>
          <w:vanish/>
        </w:rPr>
        <w:t>the second page</w:t>
      </w:r>
      <w:r w:rsidR="00A041CA">
        <w:rPr>
          <w:vanish/>
        </w:rPr>
        <w:t xml:space="preserve"> once</w:t>
      </w:r>
      <w:r w:rsidR="005F0733">
        <w:rPr>
          <w:vanish/>
        </w:rPr>
        <w:t xml:space="preserve"> for this to automatically update throughout.</w:t>
      </w:r>
    </w:p>
    <w:p w14:paraId="4129CD65" w14:textId="77777777" w:rsidR="001E3939" w:rsidRDefault="001E3939" w:rsidP="001C6A7E">
      <w:pPr>
        <w:rPr>
          <w:noProof/>
        </w:rPr>
      </w:pPr>
    </w:p>
    <w:p w14:paraId="7BB978E6" w14:textId="77777777" w:rsidR="00CB7C87" w:rsidRDefault="00CB7C87">
      <w:r>
        <w:rPr>
          <w:noProof/>
        </w:rPr>
        <w:drawing>
          <wp:anchor distT="0" distB="0" distL="114300" distR="114300" simplePos="0" relativeHeight="251654656" behindDoc="1" locked="0" layoutInCell="1" allowOverlap="1" wp14:anchorId="4DD2C6D5" wp14:editId="2A22B53E">
            <wp:simplePos x="0" y="0"/>
            <wp:positionH relativeFrom="page">
              <wp:align>right</wp:align>
            </wp:positionH>
            <wp:positionV relativeFrom="page">
              <wp:align>bottom</wp:align>
            </wp:positionV>
            <wp:extent cx="7564755" cy="2849880"/>
            <wp:effectExtent l="0" t="0" r="0" b="7620"/>
            <wp:wrapNone/>
            <wp:docPr id="1092118834" name="Picture 2" descr="A blue and purple w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18834" name="Picture 2" descr="A blue and purple waves on a black background&#10;&#10;Description automatically generated"/>
                    <pic:cNvPicPr/>
                  </pic:nvPicPr>
                  <pic:blipFill rotWithShape="1">
                    <a:blip r:embed="rId10">
                      <a:extLst>
                        <a:ext uri="{28A0092B-C50C-407E-A947-70E740481C1C}">
                          <a14:useLocalDpi xmlns:a14="http://schemas.microsoft.com/office/drawing/2010/main" val="0"/>
                        </a:ext>
                      </a:extLst>
                    </a:blip>
                    <a:srcRect t="71922" b="1441"/>
                    <a:stretch/>
                  </pic:blipFill>
                  <pic:spPr bwMode="auto">
                    <a:xfrm>
                      <a:off x="0" y="0"/>
                      <a:ext cx="7564755" cy="2849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5600E43" w14:textId="77777777" w:rsidR="00F3019D" w:rsidRDefault="0088558D" w:rsidP="000F2324">
      <w:pPr>
        <w:pStyle w:val="InsetPageHeading"/>
      </w:pPr>
      <w:r>
        <w:lastRenderedPageBreak/>
        <w:t>Document details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05"/>
        <w:gridCol w:w="3005"/>
      </w:tblGrid>
      <w:tr w:rsidR="0088558D" w14:paraId="0E93403A" w14:textId="77777777" w:rsidTr="006C1B40">
        <w:trPr>
          <w:trHeight w:val="397"/>
        </w:trPr>
        <w:tc>
          <w:tcPr>
            <w:tcW w:w="3005" w:type="dxa"/>
            <w:shd w:val="clear" w:color="auto" w:fill="F2F2F2" w:themeFill="background1" w:themeFillShade="F2"/>
            <w:vAlign w:val="center"/>
          </w:tcPr>
          <w:p w14:paraId="210FD9D0" w14:textId="77777777" w:rsidR="0088558D" w:rsidRPr="006C1B40" w:rsidRDefault="0088558D" w:rsidP="0088558D">
            <w:r w:rsidRPr="006C1B40">
              <w:t>Version</w:t>
            </w:r>
          </w:p>
        </w:tc>
        <w:tc>
          <w:tcPr>
            <w:tcW w:w="3005" w:type="dxa"/>
            <w:vAlign w:val="center"/>
          </w:tcPr>
          <w:p w14:paraId="7823C040" w14:textId="273B6094" w:rsidR="0088558D" w:rsidRDefault="008761AF" w:rsidP="0088558D">
            <w:r>
              <w:t>2.2</w:t>
            </w:r>
          </w:p>
        </w:tc>
      </w:tr>
      <w:tr w:rsidR="0088558D" w14:paraId="2FD9DBE6" w14:textId="77777777" w:rsidTr="006C1B40">
        <w:trPr>
          <w:trHeight w:val="397"/>
        </w:trPr>
        <w:tc>
          <w:tcPr>
            <w:tcW w:w="3005" w:type="dxa"/>
            <w:shd w:val="clear" w:color="auto" w:fill="F2F2F2" w:themeFill="background1" w:themeFillShade="F2"/>
            <w:vAlign w:val="center"/>
          </w:tcPr>
          <w:p w14:paraId="4213B6FB" w14:textId="77777777" w:rsidR="0088558D" w:rsidRPr="006C1B40" w:rsidRDefault="0088558D" w:rsidP="0088558D">
            <w:r w:rsidRPr="006C1B40">
              <w:t>Date published</w:t>
            </w:r>
          </w:p>
        </w:tc>
        <w:tc>
          <w:tcPr>
            <w:tcW w:w="3005" w:type="dxa"/>
            <w:vAlign w:val="center"/>
          </w:tcPr>
          <w:p w14:paraId="095F80B9" w14:textId="44244117" w:rsidR="0088558D" w:rsidRDefault="008761AF" w:rsidP="0088558D">
            <w:r>
              <w:t>01/01/2025</w:t>
            </w:r>
          </w:p>
        </w:tc>
      </w:tr>
      <w:tr w:rsidR="0088558D" w14:paraId="6BCE6599" w14:textId="77777777" w:rsidTr="006C1B40">
        <w:trPr>
          <w:trHeight w:val="397"/>
        </w:trPr>
        <w:tc>
          <w:tcPr>
            <w:tcW w:w="3005" w:type="dxa"/>
            <w:shd w:val="clear" w:color="auto" w:fill="F2F2F2" w:themeFill="background1" w:themeFillShade="F2"/>
            <w:vAlign w:val="center"/>
          </w:tcPr>
          <w:p w14:paraId="53D5E437" w14:textId="77777777" w:rsidR="0088558D" w:rsidRPr="006C1B40" w:rsidRDefault="0088558D" w:rsidP="0088558D">
            <w:r w:rsidRPr="006C1B40">
              <w:t>Date for review</w:t>
            </w:r>
          </w:p>
        </w:tc>
        <w:tc>
          <w:tcPr>
            <w:tcW w:w="3005" w:type="dxa"/>
            <w:vAlign w:val="center"/>
          </w:tcPr>
          <w:p w14:paraId="4FA0EDC4" w14:textId="6DF4FC56" w:rsidR="0088558D" w:rsidRDefault="008761AF" w:rsidP="0088558D">
            <w:r>
              <w:t>01/01/202</w:t>
            </w:r>
            <w:r w:rsidR="00AE4C5F">
              <w:t>7</w:t>
            </w:r>
          </w:p>
        </w:tc>
      </w:tr>
      <w:tr w:rsidR="0088558D" w14:paraId="212F129C" w14:textId="77777777" w:rsidTr="006C1B40">
        <w:trPr>
          <w:trHeight w:val="397"/>
        </w:trPr>
        <w:tc>
          <w:tcPr>
            <w:tcW w:w="3005" w:type="dxa"/>
            <w:shd w:val="clear" w:color="auto" w:fill="F2F2F2" w:themeFill="background1" w:themeFillShade="F2"/>
            <w:vAlign w:val="center"/>
          </w:tcPr>
          <w:p w14:paraId="681C7FE9" w14:textId="77777777" w:rsidR="0088558D" w:rsidRPr="006C1B40" w:rsidRDefault="0088558D" w:rsidP="0088558D">
            <w:r w:rsidRPr="006C1B40">
              <w:t>Document author</w:t>
            </w:r>
          </w:p>
        </w:tc>
        <w:tc>
          <w:tcPr>
            <w:tcW w:w="3005" w:type="dxa"/>
            <w:vAlign w:val="center"/>
          </w:tcPr>
          <w:p w14:paraId="28640C0D" w14:textId="3B0E12E4" w:rsidR="0088558D" w:rsidRDefault="008761AF" w:rsidP="0088558D">
            <w:r>
              <w:t>Head of Operations</w:t>
            </w:r>
          </w:p>
        </w:tc>
      </w:tr>
      <w:tr w:rsidR="0088558D" w14:paraId="3C21BB01" w14:textId="77777777" w:rsidTr="006C1B40">
        <w:trPr>
          <w:trHeight w:val="397"/>
        </w:trPr>
        <w:tc>
          <w:tcPr>
            <w:tcW w:w="3005" w:type="dxa"/>
            <w:shd w:val="clear" w:color="auto" w:fill="F2F2F2" w:themeFill="background1" w:themeFillShade="F2"/>
            <w:vAlign w:val="center"/>
          </w:tcPr>
          <w:p w14:paraId="25E9B3E1" w14:textId="77777777" w:rsidR="0088558D" w:rsidRPr="006C1B40" w:rsidRDefault="0088558D" w:rsidP="0088558D">
            <w:r w:rsidRPr="006C1B40">
              <w:t>Document owner</w:t>
            </w:r>
          </w:p>
        </w:tc>
        <w:tc>
          <w:tcPr>
            <w:tcW w:w="3005" w:type="dxa"/>
            <w:vAlign w:val="center"/>
          </w:tcPr>
          <w:p w14:paraId="11A683FA" w14:textId="1DD4962B" w:rsidR="0088558D" w:rsidRDefault="008761AF" w:rsidP="0088558D">
            <w:r>
              <w:t xml:space="preserve">Head of Operations </w:t>
            </w:r>
          </w:p>
        </w:tc>
      </w:tr>
    </w:tbl>
    <w:p w14:paraId="750FDD24" w14:textId="77777777" w:rsidR="008E381F" w:rsidRDefault="00C15062" w:rsidP="000F2324">
      <w:pPr>
        <w:pStyle w:val="InsetPageHeading"/>
      </w:pPr>
      <w:r>
        <w:t>Document version history</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54"/>
        <w:gridCol w:w="2254"/>
        <w:gridCol w:w="2254"/>
        <w:gridCol w:w="2254"/>
      </w:tblGrid>
      <w:tr w:rsidR="002F5C67" w14:paraId="036C55CA" w14:textId="77777777" w:rsidTr="008761EE">
        <w:trPr>
          <w:trHeight w:val="510"/>
        </w:trPr>
        <w:tc>
          <w:tcPr>
            <w:tcW w:w="2254" w:type="dxa"/>
            <w:shd w:val="clear" w:color="auto" w:fill="F2F2F2" w:themeFill="background1" w:themeFillShade="F2"/>
            <w:vAlign w:val="center"/>
          </w:tcPr>
          <w:p w14:paraId="7CA3AEBA" w14:textId="77777777" w:rsidR="002F5C67" w:rsidRDefault="002F5C67" w:rsidP="002F5C67">
            <w:r>
              <w:t>Version</w:t>
            </w:r>
          </w:p>
        </w:tc>
        <w:tc>
          <w:tcPr>
            <w:tcW w:w="2254" w:type="dxa"/>
            <w:shd w:val="clear" w:color="auto" w:fill="F2F2F2" w:themeFill="background1" w:themeFillShade="F2"/>
            <w:vAlign w:val="center"/>
          </w:tcPr>
          <w:p w14:paraId="2E731121" w14:textId="77777777" w:rsidR="002F5C67" w:rsidRDefault="002F5C67" w:rsidP="002F5C67">
            <w:r>
              <w:t>Pages updated</w:t>
            </w:r>
          </w:p>
        </w:tc>
        <w:tc>
          <w:tcPr>
            <w:tcW w:w="2254" w:type="dxa"/>
            <w:shd w:val="clear" w:color="auto" w:fill="F2F2F2" w:themeFill="background1" w:themeFillShade="F2"/>
            <w:vAlign w:val="center"/>
          </w:tcPr>
          <w:p w14:paraId="0F64E6B3" w14:textId="77777777" w:rsidR="002F5C67" w:rsidRDefault="00CE1620" w:rsidP="002F5C67">
            <w:r>
              <w:t>Changes</w:t>
            </w:r>
          </w:p>
        </w:tc>
        <w:tc>
          <w:tcPr>
            <w:tcW w:w="2254" w:type="dxa"/>
            <w:shd w:val="clear" w:color="auto" w:fill="F2F2F2" w:themeFill="background1" w:themeFillShade="F2"/>
            <w:vAlign w:val="center"/>
          </w:tcPr>
          <w:p w14:paraId="2CF30DFC" w14:textId="77777777" w:rsidR="002F5C67" w:rsidRDefault="002F5C67" w:rsidP="002F5C67">
            <w:r>
              <w:t>Author</w:t>
            </w:r>
          </w:p>
        </w:tc>
      </w:tr>
      <w:tr w:rsidR="002F5C67" w14:paraId="1D79D52B" w14:textId="77777777" w:rsidTr="008761EE">
        <w:trPr>
          <w:trHeight w:val="510"/>
        </w:trPr>
        <w:tc>
          <w:tcPr>
            <w:tcW w:w="2254" w:type="dxa"/>
            <w:tcBorders>
              <w:bottom w:val="single" w:sz="4" w:space="0" w:color="auto"/>
            </w:tcBorders>
            <w:vAlign w:val="center"/>
          </w:tcPr>
          <w:p w14:paraId="6E23E6AB" w14:textId="432A2D97" w:rsidR="002F5C67" w:rsidRDefault="008761AF" w:rsidP="002F5C67">
            <w:r>
              <w:t>0.1</w:t>
            </w:r>
          </w:p>
        </w:tc>
        <w:tc>
          <w:tcPr>
            <w:tcW w:w="2254" w:type="dxa"/>
            <w:tcBorders>
              <w:bottom w:val="single" w:sz="4" w:space="0" w:color="auto"/>
            </w:tcBorders>
            <w:vAlign w:val="center"/>
          </w:tcPr>
          <w:p w14:paraId="7255287A" w14:textId="285042D4" w:rsidR="002F5C67" w:rsidRDefault="008761AF" w:rsidP="002F5C67">
            <w:r>
              <w:t>All</w:t>
            </w:r>
          </w:p>
        </w:tc>
        <w:tc>
          <w:tcPr>
            <w:tcW w:w="2254" w:type="dxa"/>
            <w:tcBorders>
              <w:bottom w:val="single" w:sz="4" w:space="0" w:color="auto"/>
            </w:tcBorders>
            <w:vAlign w:val="center"/>
          </w:tcPr>
          <w:p w14:paraId="47FEC1FD" w14:textId="0CC3C364" w:rsidR="002F5C67" w:rsidRDefault="008761AF" w:rsidP="002F5C67">
            <w:r>
              <w:t>First Draft</w:t>
            </w:r>
          </w:p>
        </w:tc>
        <w:tc>
          <w:tcPr>
            <w:tcW w:w="2254" w:type="dxa"/>
            <w:tcBorders>
              <w:bottom w:val="single" w:sz="4" w:space="0" w:color="auto"/>
            </w:tcBorders>
            <w:vAlign w:val="center"/>
          </w:tcPr>
          <w:p w14:paraId="1364CF85" w14:textId="6093F41F" w:rsidR="002F5C67" w:rsidRDefault="008761AF" w:rsidP="002F5C67">
            <w:r>
              <w:t>SH (HoRR)</w:t>
            </w:r>
          </w:p>
        </w:tc>
      </w:tr>
      <w:tr w:rsidR="008761EE" w14:paraId="36645779" w14:textId="77777777" w:rsidTr="008761EE">
        <w:trPr>
          <w:trHeight w:val="510"/>
        </w:trPr>
        <w:tc>
          <w:tcPr>
            <w:tcW w:w="2254" w:type="dxa"/>
            <w:tcBorders>
              <w:top w:val="single" w:sz="4" w:space="0" w:color="auto"/>
              <w:bottom w:val="single" w:sz="4" w:space="0" w:color="auto"/>
            </w:tcBorders>
            <w:vAlign w:val="center"/>
          </w:tcPr>
          <w:p w14:paraId="65F3A0C5" w14:textId="5A781CDF" w:rsidR="008761EE" w:rsidRDefault="008761AF" w:rsidP="002F5C67">
            <w:r>
              <w:t>1.0</w:t>
            </w:r>
          </w:p>
        </w:tc>
        <w:tc>
          <w:tcPr>
            <w:tcW w:w="2254" w:type="dxa"/>
            <w:tcBorders>
              <w:top w:val="single" w:sz="4" w:space="0" w:color="auto"/>
              <w:bottom w:val="single" w:sz="4" w:space="0" w:color="auto"/>
            </w:tcBorders>
            <w:vAlign w:val="center"/>
          </w:tcPr>
          <w:p w14:paraId="4E6B90B7" w14:textId="6EAD9A80" w:rsidR="008761EE" w:rsidRDefault="008761AF" w:rsidP="002F5C67">
            <w:r>
              <w:t>All</w:t>
            </w:r>
          </w:p>
        </w:tc>
        <w:tc>
          <w:tcPr>
            <w:tcW w:w="2254" w:type="dxa"/>
            <w:tcBorders>
              <w:top w:val="single" w:sz="4" w:space="0" w:color="auto"/>
              <w:bottom w:val="single" w:sz="4" w:space="0" w:color="auto"/>
            </w:tcBorders>
            <w:vAlign w:val="center"/>
          </w:tcPr>
          <w:p w14:paraId="0F9B8C95" w14:textId="4DAEE196" w:rsidR="008761EE" w:rsidRDefault="008761AF" w:rsidP="002F5C67">
            <w:r>
              <w:t>2023 Publication</w:t>
            </w:r>
          </w:p>
        </w:tc>
        <w:tc>
          <w:tcPr>
            <w:tcW w:w="2254" w:type="dxa"/>
            <w:tcBorders>
              <w:top w:val="single" w:sz="4" w:space="0" w:color="auto"/>
              <w:bottom w:val="single" w:sz="4" w:space="0" w:color="auto"/>
            </w:tcBorders>
            <w:vAlign w:val="center"/>
          </w:tcPr>
          <w:p w14:paraId="5D6CEA46" w14:textId="27A3F5C9" w:rsidR="008761EE" w:rsidRDefault="008761AF" w:rsidP="002F5C67">
            <w:r>
              <w:t>SH (HoRR)</w:t>
            </w:r>
          </w:p>
        </w:tc>
      </w:tr>
      <w:tr w:rsidR="008761AF" w14:paraId="24DBA04D" w14:textId="77777777" w:rsidTr="008761EE">
        <w:trPr>
          <w:trHeight w:val="510"/>
        </w:trPr>
        <w:tc>
          <w:tcPr>
            <w:tcW w:w="2254" w:type="dxa"/>
            <w:tcBorders>
              <w:top w:val="single" w:sz="4" w:space="0" w:color="auto"/>
              <w:bottom w:val="single" w:sz="4" w:space="0" w:color="auto"/>
            </w:tcBorders>
            <w:vAlign w:val="center"/>
          </w:tcPr>
          <w:p w14:paraId="4BC52624" w14:textId="42048C8D" w:rsidR="008761AF" w:rsidRDefault="008761AF" w:rsidP="002F5C67">
            <w:r>
              <w:t>1.1</w:t>
            </w:r>
          </w:p>
        </w:tc>
        <w:tc>
          <w:tcPr>
            <w:tcW w:w="2254" w:type="dxa"/>
            <w:tcBorders>
              <w:top w:val="single" w:sz="4" w:space="0" w:color="auto"/>
              <w:bottom w:val="single" w:sz="4" w:space="0" w:color="auto"/>
            </w:tcBorders>
            <w:vAlign w:val="center"/>
          </w:tcPr>
          <w:p w14:paraId="6554FFA7" w14:textId="42E8D20E" w:rsidR="008761AF" w:rsidRDefault="008761AF" w:rsidP="002F5C67">
            <w:r>
              <w:t>7</w:t>
            </w:r>
          </w:p>
        </w:tc>
        <w:tc>
          <w:tcPr>
            <w:tcW w:w="2254" w:type="dxa"/>
            <w:tcBorders>
              <w:top w:val="single" w:sz="4" w:space="0" w:color="auto"/>
              <w:bottom w:val="single" w:sz="4" w:space="0" w:color="auto"/>
            </w:tcBorders>
            <w:vAlign w:val="center"/>
          </w:tcPr>
          <w:p w14:paraId="08E09BF0" w14:textId="73593A53" w:rsidR="008761AF" w:rsidRDefault="008761AF" w:rsidP="002F5C67">
            <w:r>
              <w:t>Revision</w:t>
            </w:r>
          </w:p>
        </w:tc>
        <w:tc>
          <w:tcPr>
            <w:tcW w:w="2254" w:type="dxa"/>
            <w:tcBorders>
              <w:top w:val="single" w:sz="4" w:space="0" w:color="auto"/>
              <w:bottom w:val="single" w:sz="4" w:space="0" w:color="auto"/>
            </w:tcBorders>
            <w:vAlign w:val="center"/>
          </w:tcPr>
          <w:p w14:paraId="2BCAF9BD" w14:textId="5DEB8F1D" w:rsidR="008761AF" w:rsidRDefault="008761AF" w:rsidP="002F5C67">
            <w:r>
              <w:t>SH (HoRR)</w:t>
            </w:r>
          </w:p>
        </w:tc>
      </w:tr>
      <w:tr w:rsidR="008761AF" w14:paraId="5A17721C" w14:textId="77777777" w:rsidTr="008761EE">
        <w:trPr>
          <w:trHeight w:val="510"/>
        </w:trPr>
        <w:tc>
          <w:tcPr>
            <w:tcW w:w="2254" w:type="dxa"/>
            <w:tcBorders>
              <w:top w:val="single" w:sz="4" w:space="0" w:color="auto"/>
              <w:bottom w:val="single" w:sz="4" w:space="0" w:color="auto"/>
            </w:tcBorders>
            <w:vAlign w:val="center"/>
          </w:tcPr>
          <w:p w14:paraId="79E8C545" w14:textId="446D7679" w:rsidR="008761AF" w:rsidRDefault="008761AF" w:rsidP="002F5C67">
            <w:r>
              <w:t>1.2</w:t>
            </w:r>
          </w:p>
        </w:tc>
        <w:tc>
          <w:tcPr>
            <w:tcW w:w="2254" w:type="dxa"/>
            <w:tcBorders>
              <w:top w:val="single" w:sz="4" w:space="0" w:color="auto"/>
              <w:bottom w:val="single" w:sz="4" w:space="0" w:color="auto"/>
            </w:tcBorders>
            <w:vAlign w:val="center"/>
          </w:tcPr>
          <w:p w14:paraId="71E4D875" w14:textId="60E68B41" w:rsidR="008761AF" w:rsidRDefault="008761AF" w:rsidP="002F5C67">
            <w:r>
              <w:t>6-7, 9-13, 16-18</w:t>
            </w:r>
          </w:p>
        </w:tc>
        <w:tc>
          <w:tcPr>
            <w:tcW w:w="2254" w:type="dxa"/>
            <w:tcBorders>
              <w:top w:val="single" w:sz="4" w:space="0" w:color="auto"/>
              <w:bottom w:val="single" w:sz="4" w:space="0" w:color="auto"/>
            </w:tcBorders>
            <w:vAlign w:val="center"/>
          </w:tcPr>
          <w:p w14:paraId="7350EC06" w14:textId="75E94242" w:rsidR="008761AF" w:rsidRDefault="008761AF" w:rsidP="002F5C67">
            <w:r>
              <w:t>Review Draft</w:t>
            </w:r>
          </w:p>
        </w:tc>
        <w:tc>
          <w:tcPr>
            <w:tcW w:w="2254" w:type="dxa"/>
            <w:tcBorders>
              <w:top w:val="single" w:sz="4" w:space="0" w:color="auto"/>
              <w:bottom w:val="single" w:sz="4" w:space="0" w:color="auto"/>
            </w:tcBorders>
            <w:vAlign w:val="center"/>
          </w:tcPr>
          <w:p w14:paraId="027B9533" w14:textId="31597DCE" w:rsidR="008761AF" w:rsidRDefault="008761AF" w:rsidP="002F5C67">
            <w:r>
              <w:t>ALB (HoRR)</w:t>
            </w:r>
          </w:p>
        </w:tc>
      </w:tr>
      <w:tr w:rsidR="008761AF" w14:paraId="6385EB9D" w14:textId="77777777" w:rsidTr="008761EE">
        <w:trPr>
          <w:trHeight w:val="510"/>
        </w:trPr>
        <w:tc>
          <w:tcPr>
            <w:tcW w:w="2254" w:type="dxa"/>
            <w:tcBorders>
              <w:top w:val="single" w:sz="4" w:space="0" w:color="auto"/>
              <w:bottom w:val="single" w:sz="4" w:space="0" w:color="auto"/>
            </w:tcBorders>
            <w:vAlign w:val="center"/>
          </w:tcPr>
          <w:p w14:paraId="5F2531A4" w14:textId="47A18581" w:rsidR="008761AF" w:rsidRDefault="008761AF" w:rsidP="002F5C67">
            <w:r>
              <w:t>2.0</w:t>
            </w:r>
          </w:p>
        </w:tc>
        <w:tc>
          <w:tcPr>
            <w:tcW w:w="2254" w:type="dxa"/>
            <w:tcBorders>
              <w:top w:val="single" w:sz="4" w:space="0" w:color="auto"/>
              <w:bottom w:val="single" w:sz="4" w:space="0" w:color="auto"/>
            </w:tcBorders>
            <w:vAlign w:val="center"/>
          </w:tcPr>
          <w:p w14:paraId="30EE5385" w14:textId="0B14FD9A" w:rsidR="008761AF" w:rsidRDefault="008761AF" w:rsidP="002F5C67">
            <w:r>
              <w:t>Images</w:t>
            </w:r>
          </w:p>
        </w:tc>
        <w:tc>
          <w:tcPr>
            <w:tcW w:w="2254" w:type="dxa"/>
            <w:tcBorders>
              <w:top w:val="single" w:sz="4" w:space="0" w:color="auto"/>
              <w:bottom w:val="single" w:sz="4" w:space="0" w:color="auto"/>
            </w:tcBorders>
            <w:vAlign w:val="center"/>
          </w:tcPr>
          <w:p w14:paraId="4206E138" w14:textId="1294B283" w:rsidR="008761AF" w:rsidRDefault="008761AF" w:rsidP="002F5C67">
            <w:r>
              <w:t>2024 Publication</w:t>
            </w:r>
          </w:p>
        </w:tc>
        <w:tc>
          <w:tcPr>
            <w:tcW w:w="2254" w:type="dxa"/>
            <w:tcBorders>
              <w:top w:val="single" w:sz="4" w:space="0" w:color="auto"/>
              <w:bottom w:val="single" w:sz="4" w:space="0" w:color="auto"/>
            </w:tcBorders>
            <w:vAlign w:val="center"/>
          </w:tcPr>
          <w:p w14:paraId="1CFAFB43" w14:textId="43840697" w:rsidR="008761AF" w:rsidRDefault="008761AF" w:rsidP="002F5C67">
            <w:r>
              <w:t>ALB (HoRR)</w:t>
            </w:r>
          </w:p>
        </w:tc>
      </w:tr>
      <w:tr w:rsidR="008761AF" w14:paraId="465CF010" w14:textId="77777777" w:rsidTr="008761EE">
        <w:trPr>
          <w:trHeight w:val="510"/>
        </w:trPr>
        <w:tc>
          <w:tcPr>
            <w:tcW w:w="2254" w:type="dxa"/>
            <w:tcBorders>
              <w:top w:val="single" w:sz="4" w:space="0" w:color="auto"/>
              <w:bottom w:val="single" w:sz="4" w:space="0" w:color="auto"/>
            </w:tcBorders>
            <w:vAlign w:val="center"/>
          </w:tcPr>
          <w:p w14:paraId="3DA2EB6B" w14:textId="6B339A6D" w:rsidR="008761AF" w:rsidRDefault="008761AF" w:rsidP="002F5C67">
            <w:r>
              <w:t>2.1</w:t>
            </w:r>
          </w:p>
        </w:tc>
        <w:tc>
          <w:tcPr>
            <w:tcW w:w="2254" w:type="dxa"/>
            <w:tcBorders>
              <w:top w:val="single" w:sz="4" w:space="0" w:color="auto"/>
              <w:bottom w:val="single" w:sz="4" w:space="0" w:color="auto"/>
            </w:tcBorders>
            <w:vAlign w:val="center"/>
          </w:tcPr>
          <w:p w14:paraId="2E2E3460" w14:textId="74A758A6" w:rsidR="008761AF" w:rsidRDefault="008761AF" w:rsidP="002F5C67">
            <w:r>
              <w:t>1-3, 5, 7-9, 11-14</w:t>
            </w:r>
          </w:p>
        </w:tc>
        <w:tc>
          <w:tcPr>
            <w:tcW w:w="2254" w:type="dxa"/>
            <w:tcBorders>
              <w:top w:val="single" w:sz="4" w:space="0" w:color="auto"/>
              <w:bottom w:val="single" w:sz="4" w:space="0" w:color="auto"/>
            </w:tcBorders>
            <w:vAlign w:val="center"/>
          </w:tcPr>
          <w:p w14:paraId="3D9C0BCF" w14:textId="441F9781" w:rsidR="008761AF" w:rsidRDefault="008761AF" w:rsidP="002F5C67">
            <w:r>
              <w:t>Revision</w:t>
            </w:r>
          </w:p>
        </w:tc>
        <w:tc>
          <w:tcPr>
            <w:tcW w:w="2254" w:type="dxa"/>
            <w:tcBorders>
              <w:top w:val="single" w:sz="4" w:space="0" w:color="auto"/>
              <w:bottom w:val="single" w:sz="4" w:space="0" w:color="auto"/>
            </w:tcBorders>
            <w:vAlign w:val="center"/>
          </w:tcPr>
          <w:p w14:paraId="267DE23C" w14:textId="372771D4" w:rsidR="008761AF" w:rsidRDefault="008761AF" w:rsidP="002F5C67">
            <w:r>
              <w:t>AB (HoOPS)</w:t>
            </w:r>
          </w:p>
        </w:tc>
      </w:tr>
      <w:tr w:rsidR="008761AF" w14:paraId="100FDE8B" w14:textId="77777777" w:rsidTr="008761EE">
        <w:trPr>
          <w:trHeight w:val="510"/>
        </w:trPr>
        <w:tc>
          <w:tcPr>
            <w:tcW w:w="2254" w:type="dxa"/>
            <w:tcBorders>
              <w:top w:val="single" w:sz="4" w:space="0" w:color="auto"/>
              <w:bottom w:val="single" w:sz="4" w:space="0" w:color="auto"/>
            </w:tcBorders>
            <w:vAlign w:val="center"/>
          </w:tcPr>
          <w:p w14:paraId="2845AC6E" w14:textId="5F8096F8" w:rsidR="008761AF" w:rsidRDefault="008761AF" w:rsidP="002F5C67">
            <w:r>
              <w:t>2.2</w:t>
            </w:r>
          </w:p>
        </w:tc>
        <w:tc>
          <w:tcPr>
            <w:tcW w:w="2254" w:type="dxa"/>
            <w:tcBorders>
              <w:top w:val="single" w:sz="4" w:space="0" w:color="auto"/>
              <w:bottom w:val="single" w:sz="4" w:space="0" w:color="auto"/>
            </w:tcBorders>
            <w:vAlign w:val="center"/>
          </w:tcPr>
          <w:p w14:paraId="13F4B4F5" w14:textId="0CDDF7D4" w:rsidR="008761AF" w:rsidRDefault="008761AF" w:rsidP="002F5C67">
            <w:r>
              <w:t>All</w:t>
            </w:r>
          </w:p>
        </w:tc>
        <w:tc>
          <w:tcPr>
            <w:tcW w:w="2254" w:type="dxa"/>
            <w:tcBorders>
              <w:top w:val="single" w:sz="4" w:space="0" w:color="auto"/>
              <w:bottom w:val="single" w:sz="4" w:space="0" w:color="auto"/>
            </w:tcBorders>
            <w:vAlign w:val="center"/>
          </w:tcPr>
          <w:p w14:paraId="2DCEC8F0" w14:textId="3DA2A448" w:rsidR="008761AF" w:rsidRDefault="008761AF" w:rsidP="002F5C67">
            <w:r>
              <w:t>Annual Review</w:t>
            </w:r>
          </w:p>
        </w:tc>
        <w:tc>
          <w:tcPr>
            <w:tcW w:w="2254" w:type="dxa"/>
            <w:tcBorders>
              <w:top w:val="single" w:sz="4" w:space="0" w:color="auto"/>
              <w:bottom w:val="single" w:sz="4" w:space="0" w:color="auto"/>
            </w:tcBorders>
            <w:vAlign w:val="center"/>
          </w:tcPr>
          <w:p w14:paraId="70FF5FEC" w14:textId="1E507A20" w:rsidR="008761AF" w:rsidRDefault="008761AF" w:rsidP="002F5C67">
            <w:r>
              <w:t>AB (HoOPS)</w:t>
            </w:r>
          </w:p>
        </w:tc>
      </w:tr>
      <w:tr w:rsidR="001E72B2" w14:paraId="2A35E88B" w14:textId="77777777" w:rsidTr="008761EE">
        <w:trPr>
          <w:trHeight w:val="510"/>
        </w:trPr>
        <w:tc>
          <w:tcPr>
            <w:tcW w:w="2254" w:type="dxa"/>
            <w:tcBorders>
              <w:top w:val="single" w:sz="4" w:space="0" w:color="auto"/>
              <w:bottom w:val="single" w:sz="4" w:space="0" w:color="auto"/>
            </w:tcBorders>
            <w:vAlign w:val="center"/>
          </w:tcPr>
          <w:p w14:paraId="7666D44B" w14:textId="14153A6C" w:rsidR="001E72B2" w:rsidRDefault="001E72B2" w:rsidP="002F5C67">
            <w:r>
              <w:t>2.3</w:t>
            </w:r>
          </w:p>
        </w:tc>
        <w:tc>
          <w:tcPr>
            <w:tcW w:w="2254" w:type="dxa"/>
            <w:tcBorders>
              <w:top w:val="single" w:sz="4" w:space="0" w:color="auto"/>
              <w:bottom w:val="single" w:sz="4" w:space="0" w:color="auto"/>
            </w:tcBorders>
            <w:vAlign w:val="center"/>
          </w:tcPr>
          <w:p w14:paraId="61EB28F2" w14:textId="45113AA4" w:rsidR="001E72B2" w:rsidRDefault="001E72B2" w:rsidP="002F5C67">
            <w:r>
              <w:t>All</w:t>
            </w:r>
          </w:p>
        </w:tc>
        <w:tc>
          <w:tcPr>
            <w:tcW w:w="2254" w:type="dxa"/>
            <w:tcBorders>
              <w:top w:val="single" w:sz="4" w:space="0" w:color="auto"/>
              <w:bottom w:val="single" w:sz="4" w:space="0" w:color="auto"/>
            </w:tcBorders>
            <w:vAlign w:val="center"/>
          </w:tcPr>
          <w:p w14:paraId="158EB4BE" w14:textId="2EC80E57" w:rsidR="001E72B2" w:rsidRDefault="001E72B2" w:rsidP="002F5C67">
            <w:r>
              <w:t>Annual Review</w:t>
            </w:r>
          </w:p>
        </w:tc>
        <w:tc>
          <w:tcPr>
            <w:tcW w:w="2254" w:type="dxa"/>
            <w:tcBorders>
              <w:top w:val="single" w:sz="4" w:space="0" w:color="auto"/>
              <w:bottom w:val="single" w:sz="4" w:space="0" w:color="auto"/>
            </w:tcBorders>
            <w:vAlign w:val="center"/>
          </w:tcPr>
          <w:p w14:paraId="1EB894EC" w14:textId="0368BB64" w:rsidR="001E72B2" w:rsidRDefault="001E72B2" w:rsidP="002F5C67">
            <w:r>
              <w:t>AB (Head of Ops)</w:t>
            </w:r>
          </w:p>
        </w:tc>
      </w:tr>
    </w:tbl>
    <w:p w14:paraId="7A5D5FE3" w14:textId="77777777" w:rsidR="00B27F62" w:rsidRDefault="00B27F62" w:rsidP="000F2324">
      <w:pPr>
        <w:pStyle w:val="InsetPageHeading"/>
      </w:pPr>
    </w:p>
    <w:p w14:paraId="427C80D8" w14:textId="41231805" w:rsidR="003237F9" w:rsidRDefault="003237F9" w:rsidP="000F2324">
      <w:pPr>
        <w:pStyle w:val="InsetPageHeading"/>
      </w:pPr>
      <w:r>
        <w:t>Contents</w:t>
      </w:r>
    </w:p>
    <w:p w14:paraId="4DA34FF1" w14:textId="500B792F" w:rsidR="00B27F62" w:rsidRPr="00530E85" w:rsidRDefault="00B27F62" w:rsidP="00B27F62">
      <w:pPr>
        <w:pStyle w:val="TOC1"/>
        <w:tabs>
          <w:tab w:val="left" w:pos="440"/>
          <w:tab w:val="right" w:pos="9016"/>
        </w:tabs>
        <w:rPr>
          <w:rFonts w:eastAsiaTheme="minorEastAsia"/>
          <w:noProof/>
          <w:lang w:eastAsia="en-GB"/>
        </w:rPr>
      </w:pPr>
      <w:r w:rsidRPr="00AC4DF1">
        <w:rPr>
          <w:noProof/>
        </w:rPr>
        <w:t>1</w:t>
      </w:r>
      <w:r w:rsidRPr="00530E85">
        <w:rPr>
          <w:rFonts w:eastAsiaTheme="minorEastAsia"/>
          <w:noProof/>
          <w:lang w:eastAsia="en-GB"/>
        </w:rPr>
        <w:tab/>
      </w:r>
      <w:r w:rsidRPr="00AC4DF1">
        <w:rPr>
          <w:noProof/>
        </w:rPr>
        <w:t>Documents contents</w:t>
      </w:r>
      <w:r w:rsidRPr="00530E85">
        <w:rPr>
          <w:noProof/>
          <w:webHidden/>
        </w:rPr>
        <w:tab/>
      </w:r>
      <w:r w:rsidR="00AC4DF1">
        <w:rPr>
          <w:noProof/>
          <w:webHidden/>
        </w:rPr>
        <w:t>2-3</w:t>
      </w:r>
    </w:p>
    <w:p w14:paraId="0D3EA2FA" w14:textId="6D8E0E44" w:rsidR="00B27F62" w:rsidRPr="00530E85" w:rsidRDefault="00B27F62" w:rsidP="00B27F62">
      <w:pPr>
        <w:pStyle w:val="TOC1"/>
        <w:tabs>
          <w:tab w:val="left" w:pos="440"/>
          <w:tab w:val="right" w:pos="9016"/>
        </w:tabs>
        <w:rPr>
          <w:rFonts w:eastAsiaTheme="minorEastAsia"/>
          <w:noProof/>
          <w:lang w:eastAsia="en-GB"/>
        </w:rPr>
      </w:pPr>
      <w:r w:rsidRPr="00AC4DF1">
        <w:rPr>
          <w:noProof/>
        </w:rPr>
        <w:t>2</w:t>
      </w:r>
      <w:r w:rsidRPr="00530E85">
        <w:rPr>
          <w:rFonts w:eastAsiaTheme="minorEastAsia"/>
          <w:noProof/>
          <w:lang w:eastAsia="en-GB"/>
        </w:rPr>
        <w:tab/>
      </w:r>
      <w:r w:rsidRPr="00AC4DF1">
        <w:rPr>
          <w:noProof/>
        </w:rPr>
        <w:t xml:space="preserve">Purpose and scope </w:t>
      </w:r>
      <w:r w:rsidRPr="00530E85">
        <w:rPr>
          <w:noProof/>
          <w:webHidden/>
        </w:rPr>
        <w:tab/>
      </w:r>
      <w:r w:rsidRPr="00530E85">
        <w:rPr>
          <w:noProof/>
          <w:webHidden/>
        </w:rPr>
        <w:fldChar w:fldCharType="begin"/>
      </w:r>
      <w:r w:rsidRPr="00530E85">
        <w:rPr>
          <w:noProof/>
          <w:webHidden/>
        </w:rPr>
        <w:instrText xml:space="preserve"> PAGEREF _Toc149819060 \h </w:instrText>
      </w:r>
      <w:r w:rsidRPr="00530E85">
        <w:rPr>
          <w:noProof/>
          <w:webHidden/>
        </w:rPr>
      </w:r>
      <w:r w:rsidRPr="00530E85">
        <w:rPr>
          <w:noProof/>
          <w:webHidden/>
        </w:rPr>
        <w:fldChar w:fldCharType="separate"/>
      </w:r>
      <w:r w:rsidRPr="00530E85">
        <w:rPr>
          <w:noProof/>
          <w:webHidden/>
        </w:rPr>
        <w:t>4</w:t>
      </w:r>
      <w:r w:rsidRPr="00530E85">
        <w:rPr>
          <w:noProof/>
          <w:webHidden/>
        </w:rPr>
        <w:fldChar w:fldCharType="end"/>
      </w:r>
    </w:p>
    <w:p w14:paraId="36FEFCCE" w14:textId="00905265" w:rsidR="00B27F62" w:rsidRPr="00530E85" w:rsidRDefault="00B27F62" w:rsidP="00B27F62">
      <w:pPr>
        <w:pStyle w:val="TOC1"/>
        <w:tabs>
          <w:tab w:val="left" w:pos="440"/>
          <w:tab w:val="right" w:pos="9016"/>
        </w:tabs>
      </w:pPr>
      <w:r w:rsidRPr="00AC4DF1">
        <w:rPr>
          <w:noProof/>
        </w:rPr>
        <w:t>3</w:t>
      </w:r>
      <w:r w:rsidRPr="00530E85">
        <w:rPr>
          <w:rFonts w:eastAsiaTheme="minorEastAsia"/>
          <w:noProof/>
          <w:lang w:eastAsia="en-GB"/>
        </w:rPr>
        <w:tab/>
      </w:r>
      <w:r w:rsidRPr="00AC4DF1">
        <w:rPr>
          <w:noProof/>
        </w:rPr>
        <w:t>Introduction and staffing</w:t>
      </w:r>
      <w:r w:rsidRPr="00530E85">
        <w:rPr>
          <w:noProof/>
          <w:webHidden/>
        </w:rPr>
        <w:tab/>
      </w:r>
      <w:r w:rsidRPr="00530E85">
        <w:rPr>
          <w:noProof/>
          <w:webHidden/>
        </w:rPr>
        <w:fldChar w:fldCharType="begin"/>
      </w:r>
      <w:r w:rsidRPr="00530E85">
        <w:rPr>
          <w:noProof/>
          <w:webHidden/>
        </w:rPr>
        <w:instrText xml:space="preserve"> PAGEREF _Toc149819064 \h </w:instrText>
      </w:r>
      <w:r w:rsidRPr="00530E85">
        <w:rPr>
          <w:noProof/>
          <w:webHidden/>
        </w:rPr>
      </w:r>
      <w:r w:rsidRPr="00530E85">
        <w:rPr>
          <w:noProof/>
          <w:webHidden/>
        </w:rPr>
        <w:fldChar w:fldCharType="separate"/>
      </w:r>
      <w:r w:rsidRPr="00530E85">
        <w:rPr>
          <w:noProof/>
          <w:webHidden/>
        </w:rPr>
        <w:t>5</w:t>
      </w:r>
      <w:r w:rsidRPr="00530E85">
        <w:rPr>
          <w:noProof/>
          <w:webHidden/>
        </w:rPr>
        <w:fldChar w:fldCharType="end"/>
      </w:r>
    </w:p>
    <w:p w14:paraId="584D88C2" w14:textId="56115E90" w:rsidR="00E576E8" w:rsidRDefault="00B27F62" w:rsidP="00B27F62">
      <w:r w:rsidRPr="00530E85">
        <w:t xml:space="preserve">4     Diversity and </w:t>
      </w:r>
      <w:r w:rsidR="00E576E8" w:rsidRPr="00530E85">
        <w:t>Inclusion</w:t>
      </w:r>
      <w:r w:rsidRPr="00530E85">
        <w:tab/>
      </w:r>
      <w:r w:rsidRPr="00530E85">
        <w:tab/>
      </w:r>
      <w:r w:rsidRPr="00530E85">
        <w:tab/>
      </w:r>
      <w:r w:rsidRPr="00530E85">
        <w:tab/>
      </w:r>
      <w:r w:rsidRPr="00530E85">
        <w:tab/>
      </w:r>
      <w:r w:rsidRPr="00530E85">
        <w:tab/>
      </w:r>
      <w:r w:rsidRPr="00530E85">
        <w:tab/>
      </w:r>
      <w:r w:rsidRPr="00530E85">
        <w:tab/>
      </w:r>
      <w:r w:rsidRPr="00530E85">
        <w:tab/>
        <w:t xml:space="preserve">   </w:t>
      </w:r>
      <w:r w:rsidR="00E576E8">
        <w:t xml:space="preserve">6 </w:t>
      </w:r>
    </w:p>
    <w:p w14:paraId="676DAB7A" w14:textId="273C3043" w:rsidR="00B27F62" w:rsidRPr="00530E85" w:rsidRDefault="00B27F62" w:rsidP="00B27F62">
      <w:r w:rsidRPr="00530E85">
        <w:t>5    Understanding the needs</w:t>
      </w:r>
      <w:r w:rsidR="00E576E8">
        <w:tab/>
      </w:r>
      <w:r w:rsidR="00E576E8">
        <w:tab/>
      </w:r>
      <w:r w:rsidR="00E576E8">
        <w:tab/>
      </w:r>
      <w:r w:rsidR="00E576E8">
        <w:tab/>
      </w:r>
      <w:r w:rsidR="00E576E8">
        <w:tab/>
      </w:r>
      <w:r w:rsidR="00E576E8">
        <w:tab/>
      </w:r>
      <w:r w:rsidR="00E576E8">
        <w:tab/>
      </w:r>
      <w:r w:rsidR="00E576E8">
        <w:tab/>
        <w:t>7-8</w:t>
      </w:r>
    </w:p>
    <w:p w14:paraId="75585CE1" w14:textId="0A2A1687" w:rsidR="00B27F62" w:rsidRPr="00530E85" w:rsidRDefault="00B27F62" w:rsidP="00B27F62">
      <w:r w:rsidRPr="00530E85">
        <w:t>6     Performance and Assurance</w:t>
      </w:r>
      <w:r w:rsidR="00E576E8">
        <w:tab/>
      </w:r>
      <w:r w:rsidR="00E576E8">
        <w:tab/>
      </w:r>
      <w:r w:rsidR="00E576E8">
        <w:tab/>
      </w:r>
      <w:r w:rsidR="00E576E8">
        <w:tab/>
      </w:r>
      <w:r w:rsidR="00E576E8">
        <w:tab/>
      </w:r>
      <w:r w:rsidR="00E576E8">
        <w:tab/>
      </w:r>
      <w:r w:rsidR="00E576E8">
        <w:tab/>
        <w:t xml:space="preserve">         9-10</w:t>
      </w:r>
    </w:p>
    <w:p w14:paraId="59F023B7" w14:textId="5565E4FC" w:rsidR="00B27F62" w:rsidRPr="00530E85" w:rsidRDefault="00B27F62" w:rsidP="00B27F62">
      <w:r w:rsidRPr="00530E85">
        <w:t>7     Facilities</w:t>
      </w:r>
      <w:r w:rsidR="00E576E8">
        <w:tab/>
      </w:r>
      <w:r w:rsidR="00E576E8">
        <w:tab/>
      </w:r>
      <w:r w:rsidR="00E576E8">
        <w:tab/>
      </w:r>
      <w:r w:rsidR="00E576E8">
        <w:tab/>
      </w:r>
      <w:r w:rsidR="00E576E8">
        <w:tab/>
      </w:r>
      <w:r w:rsidR="00E576E8">
        <w:tab/>
      </w:r>
      <w:r w:rsidR="00E576E8">
        <w:tab/>
      </w:r>
      <w:r w:rsidR="00E576E8">
        <w:tab/>
      </w:r>
      <w:r w:rsidR="00E576E8">
        <w:tab/>
      </w:r>
      <w:r w:rsidR="00E576E8">
        <w:tab/>
        <w:t xml:space="preserve">       11-13</w:t>
      </w:r>
    </w:p>
    <w:p w14:paraId="78E5746C" w14:textId="3006C8E3" w:rsidR="00B27F62" w:rsidRPr="00530E85" w:rsidRDefault="00B27F62" w:rsidP="00B27F62">
      <w:r w:rsidRPr="00530E85">
        <w:t>9     Family days and enrichment activities</w:t>
      </w:r>
      <w:r w:rsidR="00E576E8">
        <w:tab/>
      </w:r>
      <w:r w:rsidR="00E576E8">
        <w:tab/>
      </w:r>
      <w:r w:rsidR="00E576E8">
        <w:tab/>
      </w:r>
      <w:r w:rsidR="00E576E8">
        <w:tab/>
      </w:r>
      <w:r w:rsidR="00E576E8">
        <w:tab/>
      </w:r>
      <w:r w:rsidR="00E576E8">
        <w:tab/>
        <w:t>14</w:t>
      </w:r>
    </w:p>
    <w:p w14:paraId="15B046DA" w14:textId="6346D3FE" w:rsidR="00B27F62" w:rsidRPr="00530E85" w:rsidRDefault="00B27F62" w:rsidP="00B27F62">
      <w:r w:rsidRPr="00530E85">
        <w:t>10   Father’s Pathway</w:t>
      </w:r>
      <w:r w:rsidR="00E576E8">
        <w:tab/>
      </w:r>
      <w:r w:rsidR="00E576E8">
        <w:tab/>
      </w:r>
      <w:r w:rsidR="00E576E8">
        <w:tab/>
      </w:r>
      <w:r w:rsidR="00E576E8">
        <w:tab/>
      </w:r>
      <w:r w:rsidR="00E576E8">
        <w:tab/>
      </w:r>
      <w:r w:rsidR="00E576E8">
        <w:tab/>
      </w:r>
      <w:r w:rsidR="00E576E8">
        <w:tab/>
      </w:r>
      <w:r w:rsidR="00E576E8">
        <w:tab/>
      </w:r>
      <w:r w:rsidR="00E576E8">
        <w:tab/>
        <w:t>14</w:t>
      </w:r>
    </w:p>
    <w:p w14:paraId="269AD72A" w14:textId="5ABDBA24" w:rsidR="00B27F62" w:rsidRPr="00530E85" w:rsidRDefault="00B27F62" w:rsidP="00B27F62">
      <w:r w:rsidRPr="00530E85">
        <w:lastRenderedPageBreak/>
        <w:t>11   Care experienced support</w:t>
      </w:r>
      <w:r w:rsidR="00E576E8">
        <w:tab/>
      </w:r>
      <w:r w:rsidR="00E576E8">
        <w:tab/>
      </w:r>
      <w:r w:rsidR="00E576E8">
        <w:tab/>
      </w:r>
      <w:r w:rsidR="00E576E8">
        <w:tab/>
      </w:r>
      <w:r w:rsidR="00E576E8">
        <w:tab/>
      </w:r>
      <w:r w:rsidR="00E576E8">
        <w:tab/>
      </w:r>
      <w:r w:rsidR="00E576E8">
        <w:tab/>
      </w:r>
      <w:r w:rsidR="00E576E8">
        <w:tab/>
        <w:t>15</w:t>
      </w:r>
    </w:p>
    <w:p w14:paraId="1D3D220E" w14:textId="1F5A051D" w:rsidR="00B27F62" w:rsidRPr="00530E85" w:rsidRDefault="00B27F62" w:rsidP="00B27F62">
      <w:r w:rsidRPr="00530E85">
        <w:t>12   Building Positive Relationships (BPR) and Community Days</w:t>
      </w:r>
      <w:r w:rsidR="00E576E8">
        <w:tab/>
      </w:r>
      <w:r w:rsidR="00E576E8">
        <w:tab/>
      </w:r>
      <w:r w:rsidR="00E576E8">
        <w:tab/>
        <w:t>16</w:t>
      </w:r>
    </w:p>
    <w:p w14:paraId="4D50249D" w14:textId="0E4E6B1D" w:rsidR="00B27F62" w:rsidRPr="00530E85" w:rsidRDefault="00B27F62" w:rsidP="00B27F62">
      <w:r w:rsidRPr="00530E85">
        <w:t>13   Role of a Keyworker</w:t>
      </w:r>
      <w:r w:rsidR="00E576E8">
        <w:tab/>
      </w:r>
      <w:r w:rsidR="00E576E8">
        <w:tab/>
      </w:r>
      <w:r w:rsidR="00E576E8">
        <w:tab/>
      </w:r>
      <w:r w:rsidR="00E576E8">
        <w:tab/>
      </w:r>
      <w:r w:rsidR="00E576E8">
        <w:tab/>
      </w:r>
      <w:r w:rsidR="00E576E8">
        <w:tab/>
      </w:r>
      <w:r w:rsidR="00E576E8">
        <w:tab/>
      </w:r>
      <w:r w:rsidR="00E576E8">
        <w:tab/>
        <w:t xml:space="preserve">      16-17</w:t>
      </w:r>
    </w:p>
    <w:p w14:paraId="1699775A" w14:textId="03CAC47A" w:rsidR="00B27F62" w:rsidRPr="00530E85" w:rsidRDefault="00B27F62" w:rsidP="00B27F62">
      <w:r w:rsidRPr="00530E85">
        <w:t>14   Reading opportunities</w:t>
      </w:r>
      <w:r w:rsidR="00E576E8">
        <w:tab/>
      </w:r>
      <w:r w:rsidR="00E576E8">
        <w:tab/>
      </w:r>
      <w:r w:rsidR="00E576E8">
        <w:tab/>
      </w:r>
      <w:r w:rsidR="00E576E8">
        <w:tab/>
      </w:r>
      <w:r w:rsidR="00E576E8">
        <w:tab/>
      </w:r>
      <w:r w:rsidR="00E576E8">
        <w:tab/>
      </w:r>
      <w:r w:rsidR="00E576E8">
        <w:tab/>
      </w:r>
      <w:r w:rsidR="00E576E8">
        <w:tab/>
      </w:r>
      <w:r w:rsidR="00E576E8">
        <w:tab/>
        <w:t>18</w:t>
      </w:r>
    </w:p>
    <w:p w14:paraId="188462C8" w14:textId="28B64844" w:rsidR="00B27F62" w:rsidRPr="00530E85" w:rsidRDefault="00B27F62" w:rsidP="00B27F62">
      <w:r w:rsidRPr="00530E85">
        <w:t>15   Offending behaviour courses</w:t>
      </w:r>
      <w:r w:rsidR="00E576E8">
        <w:tab/>
      </w:r>
      <w:r w:rsidR="00E576E8">
        <w:tab/>
      </w:r>
      <w:r w:rsidR="00E576E8">
        <w:tab/>
      </w:r>
      <w:r w:rsidR="00E576E8">
        <w:tab/>
      </w:r>
      <w:r w:rsidR="00E576E8">
        <w:tab/>
      </w:r>
      <w:r w:rsidR="00E576E8">
        <w:tab/>
      </w:r>
      <w:r w:rsidR="00E576E8">
        <w:tab/>
      </w:r>
      <w:r w:rsidR="00E576E8">
        <w:tab/>
        <w:t>18</w:t>
      </w:r>
    </w:p>
    <w:p w14:paraId="29CE5724" w14:textId="5D34060C" w:rsidR="00B27F62" w:rsidRPr="00530E85" w:rsidRDefault="00B27F62" w:rsidP="00B27F62">
      <w:r w:rsidRPr="00530E85">
        <w:t>16   Safeguarding</w:t>
      </w:r>
      <w:r w:rsidR="00E576E8">
        <w:tab/>
      </w:r>
      <w:r w:rsidR="00E576E8">
        <w:tab/>
      </w:r>
      <w:r w:rsidR="00E576E8">
        <w:tab/>
      </w:r>
      <w:r w:rsidR="00E576E8">
        <w:tab/>
      </w:r>
      <w:r w:rsidR="00E576E8">
        <w:tab/>
      </w:r>
      <w:r w:rsidR="00E576E8">
        <w:tab/>
      </w:r>
      <w:r w:rsidR="00E576E8">
        <w:tab/>
      </w:r>
      <w:r w:rsidR="00E576E8">
        <w:tab/>
      </w:r>
      <w:r w:rsidR="00E576E8">
        <w:tab/>
      </w:r>
      <w:r w:rsidR="00E576E8">
        <w:tab/>
        <w:t>19</w:t>
      </w:r>
    </w:p>
    <w:p w14:paraId="6BF1DAAA" w14:textId="71296AD2" w:rsidR="00B27F62" w:rsidRPr="00530E85" w:rsidRDefault="00B27F62" w:rsidP="00B27F62">
      <w:r w:rsidRPr="00530E85">
        <w:t>17   Information, support and resources</w:t>
      </w:r>
      <w:r w:rsidR="00E576E8">
        <w:tab/>
      </w:r>
      <w:r w:rsidR="00E576E8">
        <w:tab/>
      </w:r>
      <w:r w:rsidR="00E576E8">
        <w:tab/>
      </w:r>
      <w:r w:rsidR="00E576E8">
        <w:tab/>
      </w:r>
      <w:r w:rsidR="00E576E8">
        <w:tab/>
      </w:r>
      <w:r w:rsidR="00E576E8">
        <w:tab/>
        <w:t xml:space="preserve">      20-21</w:t>
      </w:r>
    </w:p>
    <w:p w14:paraId="75750D46" w14:textId="12BC5A8B" w:rsidR="008761AF" w:rsidRPr="00530E85" w:rsidRDefault="003237F9" w:rsidP="00B27F62">
      <w:pPr>
        <w:pStyle w:val="TOC1"/>
        <w:tabs>
          <w:tab w:val="left" w:pos="440"/>
          <w:tab w:val="right" w:pos="9016"/>
        </w:tabs>
      </w:pPr>
      <w:r w:rsidRPr="00530E85">
        <w:fldChar w:fldCharType="begin"/>
      </w:r>
      <w:r w:rsidRPr="00530E85">
        <w:instrText xml:space="preserve"> TOC \o "2-5" \h \z \t "Heading 1,1" </w:instrText>
      </w:r>
      <w:r w:rsidRPr="00530E85">
        <w:fldChar w:fldCharType="separate"/>
      </w:r>
      <w:r w:rsidR="008761AF" w:rsidRPr="00530E85">
        <w:t xml:space="preserve"> </w:t>
      </w:r>
    </w:p>
    <w:p w14:paraId="3C748EA8" w14:textId="268B24CD" w:rsidR="008761AF" w:rsidRPr="00530E85" w:rsidRDefault="008761AF" w:rsidP="008761AF">
      <w:r w:rsidRPr="00530E85">
        <w:t xml:space="preserve"> </w:t>
      </w:r>
    </w:p>
    <w:p w14:paraId="52825399" w14:textId="77777777" w:rsidR="00CD64F7" w:rsidRPr="00530E85" w:rsidRDefault="003237F9" w:rsidP="003237F9">
      <w:r w:rsidRPr="00530E85">
        <w:fldChar w:fldCharType="end"/>
      </w:r>
    </w:p>
    <w:p w14:paraId="6CCE0113" w14:textId="77777777" w:rsidR="00E614BA" w:rsidRPr="00530E85" w:rsidRDefault="0044200B" w:rsidP="00DC4833">
      <w:pPr>
        <w:pStyle w:val="Guidance"/>
        <w:rPr>
          <w:vanish/>
        </w:rPr>
      </w:pPr>
      <w:r w:rsidRPr="00530E85">
        <w:rPr>
          <w:vanish/>
        </w:rPr>
        <w:t>The table of contents above</w:t>
      </w:r>
      <w:r w:rsidR="00532F44" w:rsidRPr="00530E85">
        <w:rPr>
          <w:vanish/>
        </w:rPr>
        <w:t xml:space="preserve"> will automatically update if you right click it and select update field. If you changed headings</w:t>
      </w:r>
      <w:r w:rsidR="00F86900" w:rsidRPr="00530E85">
        <w:rPr>
          <w:vanish/>
        </w:rPr>
        <w:t xml:space="preserve"> elsewhere in the document</w:t>
      </w:r>
      <w:r w:rsidR="00532F44" w:rsidRPr="00530E85">
        <w:rPr>
          <w:vanish/>
        </w:rPr>
        <w:t xml:space="preserve">, </w:t>
      </w:r>
      <w:r w:rsidR="00E614BA" w:rsidRPr="00530E85">
        <w:rPr>
          <w:vanish/>
        </w:rPr>
        <w:t xml:space="preserve">select </w:t>
      </w:r>
      <w:r w:rsidR="00F86900" w:rsidRPr="00530E85">
        <w:rPr>
          <w:vanish/>
        </w:rPr>
        <w:t>“</w:t>
      </w:r>
      <w:r w:rsidR="00E614BA" w:rsidRPr="00530E85">
        <w:rPr>
          <w:vanish/>
        </w:rPr>
        <w:t>update entire table</w:t>
      </w:r>
      <w:r w:rsidR="00F86900" w:rsidRPr="00530E85">
        <w:rPr>
          <w:vanish/>
        </w:rPr>
        <w:t>” to update these</w:t>
      </w:r>
      <w:r w:rsidR="00E614BA" w:rsidRPr="00530E85">
        <w:rPr>
          <w:vanish/>
        </w:rPr>
        <w:t xml:space="preserve">. If you only want to update page numbers, select </w:t>
      </w:r>
      <w:r w:rsidR="00F86900" w:rsidRPr="00530E85">
        <w:rPr>
          <w:vanish/>
        </w:rPr>
        <w:t>“</w:t>
      </w:r>
      <w:r w:rsidR="00E614BA" w:rsidRPr="00530E85">
        <w:rPr>
          <w:vanish/>
        </w:rPr>
        <w:t>update page numbers only</w:t>
      </w:r>
      <w:r w:rsidR="00F86900" w:rsidRPr="00530E85">
        <w:rPr>
          <w:vanish/>
        </w:rPr>
        <w:t>”</w:t>
      </w:r>
      <w:r w:rsidR="00E614BA" w:rsidRPr="00530E85">
        <w:rPr>
          <w:vanish/>
        </w:rPr>
        <w:t>.</w:t>
      </w:r>
      <w:r w:rsidR="009B0227" w:rsidRPr="00530E85">
        <w:rPr>
          <w:vanish/>
        </w:rPr>
        <w:t xml:space="preserve"> If the contents table contains text that it shouldn’t, it means that text has been incorrectly styled. See guidance on next page for more info.</w:t>
      </w:r>
      <w:r w:rsidR="00E614BA" w:rsidRPr="00530E85">
        <w:rPr>
          <w:vanish/>
        </w:rPr>
        <w:t xml:space="preserve"> </w:t>
      </w:r>
      <w:r w:rsidR="00532F44" w:rsidRPr="00530E85">
        <w:rPr>
          <w:vanish/>
        </w:rPr>
        <w:t xml:space="preserve">  </w:t>
      </w:r>
    </w:p>
    <w:p w14:paraId="0D2B2B77" w14:textId="5BEE5818" w:rsidR="00B27F62" w:rsidRPr="00530E85" w:rsidRDefault="00CD64F7" w:rsidP="00B27F62">
      <w:pPr>
        <w:rPr>
          <w:b/>
          <w:bCs/>
          <w:sz w:val="32"/>
          <w:szCs w:val="32"/>
          <w:u w:val="single"/>
        </w:rPr>
      </w:pPr>
      <w:r w:rsidRPr="00530E85">
        <w:br w:type="page"/>
      </w:r>
      <w:r w:rsidR="00B27F62" w:rsidRPr="00530E85">
        <w:rPr>
          <w:b/>
          <w:bCs/>
          <w:color w:val="2F5496" w:themeColor="accent1" w:themeShade="BF"/>
          <w:sz w:val="32"/>
          <w:szCs w:val="32"/>
          <w:u w:val="single"/>
        </w:rPr>
        <w:lastRenderedPageBreak/>
        <w:t xml:space="preserve">Purpose &amp; Scope  </w:t>
      </w:r>
    </w:p>
    <w:p w14:paraId="4C2F1C3E" w14:textId="77777777" w:rsidR="00B27F62" w:rsidRPr="00530E85" w:rsidRDefault="00B27F62" w:rsidP="00B27F62">
      <w:pPr>
        <w:spacing w:after="28"/>
        <w:ind w:left="34"/>
      </w:pPr>
      <w:r w:rsidRPr="00530E85">
        <w:t xml:space="preserve">  </w:t>
      </w:r>
    </w:p>
    <w:p w14:paraId="465B5036" w14:textId="77777777" w:rsidR="00B27F62" w:rsidRPr="00530E85" w:rsidRDefault="00B27F62" w:rsidP="00B27F62">
      <w:pPr>
        <w:spacing w:after="162" w:line="302" w:lineRule="auto"/>
        <w:ind w:left="24" w:right="131"/>
      </w:pPr>
      <w:r w:rsidRPr="00530E85">
        <w:t xml:space="preserve">This strategy has been written in consultation with Nepacs, our Family Contract provider. We work together with Nepacs, to provide a quality service that aims to make a difference. The current contract commenced in October 2022 and will run for 5 years.   </w:t>
      </w:r>
    </w:p>
    <w:p w14:paraId="67B17B1C" w14:textId="06C32528" w:rsidR="00B27F62" w:rsidRPr="00530E85" w:rsidRDefault="00B27F62" w:rsidP="00C20075">
      <w:pPr>
        <w:spacing w:after="172"/>
        <w:ind w:left="34"/>
        <w:rPr>
          <w:b/>
          <w:bCs/>
        </w:rPr>
      </w:pPr>
      <w:r w:rsidRPr="00530E85">
        <w:rPr>
          <w:b/>
          <w:bCs/>
          <w:color w:val="2F5496"/>
        </w:rPr>
        <w:t xml:space="preserve">Purpose   </w:t>
      </w:r>
    </w:p>
    <w:p w14:paraId="1ECCD503" w14:textId="77777777" w:rsidR="00B27F62" w:rsidRPr="00530E85" w:rsidRDefault="00B27F62" w:rsidP="00B27F62">
      <w:pPr>
        <w:spacing w:after="109" w:line="302" w:lineRule="auto"/>
        <w:ind w:left="24" w:right="131"/>
      </w:pPr>
      <w:r w:rsidRPr="00530E85">
        <w:t xml:space="preserve">The purpose of this strategy is to provide staff, prisoners and prisoners family and significant others with an overview of what Deerbolt currently provides and our future aspirations.   </w:t>
      </w:r>
    </w:p>
    <w:p w14:paraId="3A53214A" w14:textId="29CBF9D3" w:rsidR="00B27F62" w:rsidRPr="00530E85" w:rsidRDefault="00B27F62" w:rsidP="00C20075">
      <w:pPr>
        <w:spacing w:after="55"/>
        <w:ind w:left="34"/>
        <w:rPr>
          <w:b/>
          <w:bCs/>
        </w:rPr>
      </w:pPr>
      <w:r w:rsidRPr="00530E85">
        <w:rPr>
          <w:b/>
          <w:bCs/>
          <w:color w:val="2F5496"/>
        </w:rPr>
        <w:t xml:space="preserve">Scope  </w:t>
      </w:r>
    </w:p>
    <w:p w14:paraId="2230F105" w14:textId="77777777" w:rsidR="00B27F62" w:rsidRPr="00530E85" w:rsidRDefault="00B27F62" w:rsidP="00B27F62">
      <w:pPr>
        <w:numPr>
          <w:ilvl w:val="0"/>
          <w:numId w:val="2"/>
        </w:numPr>
        <w:spacing w:after="5" w:line="250" w:lineRule="auto"/>
        <w:ind w:right="131" w:hanging="360"/>
      </w:pPr>
      <w:r w:rsidRPr="00530E85">
        <w:t>Strengthening Prisoners’ Family Ties Policy Framework</w:t>
      </w:r>
      <w:r w:rsidRPr="00530E85">
        <w:rPr>
          <w:b/>
        </w:rPr>
        <w:t xml:space="preserve"> </w:t>
      </w:r>
      <w:r w:rsidRPr="00530E85">
        <w:t xml:space="preserve"> </w:t>
      </w:r>
    </w:p>
    <w:p w14:paraId="4A9B1E30" w14:textId="77777777" w:rsidR="00B27F62" w:rsidRPr="00530E85" w:rsidRDefault="00B27F62" w:rsidP="00B27F62">
      <w:pPr>
        <w:numPr>
          <w:ilvl w:val="0"/>
          <w:numId w:val="2"/>
        </w:numPr>
        <w:spacing w:after="5" w:line="250" w:lineRule="auto"/>
        <w:ind w:right="131" w:hanging="360"/>
      </w:pPr>
      <w:r w:rsidRPr="00530E85">
        <w:t xml:space="preserve">Visits Activities   </w:t>
      </w:r>
    </w:p>
    <w:p w14:paraId="3BE1FB51" w14:textId="77777777" w:rsidR="00B27F62" w:rsidRPr="00530E85" w:rsidRDefault="00B27F62" w:rsidP="00B27F62">
      <w:pPr>
        <w:numPr>
          <w:ilvl w:val="0"/>
          <w:numId w:val="2"/>
        </w:numPr>
        <w:spacing w:after="5" w:line="250" w:lineRule="auto"/>
        <w:ind w:right="131" w:hanging="360"/>
      </w:pPr>
      <w:r w:rsidRPr="00530E85">
        <w:t xml:space="preserve">Services for Visitors   </w:t>
      </w:r>
    </w:p>
    <w:p w14:paraId="67733122" w14:textId="77777777" w:rsidR="00B27F62" w:rsidRPr="00530E85" w:rsidRDefault="00B27F62" w:rsidP="00B27F62">
      <w:pPr>
        <w:numPr>
          <w:ilvl w:val="0"/>
          <w:numId w:val="2"/>
        </w:numPr>
        <w:spacing w:after="5" w:line="250" w:lineRule="auto"/>
        <w:ind w:right="131" w:hanging="360"/>
      </w:pPr>
      <w:r w:rsidRPr="00530E85">
        <w:t xml:space="preserve">Services for prisoners without contact with family and significant others  </w:t>
      </w:r>
    </w:p>
    <w:p w14:paraId="4930D5F8" w14:textId="77777777" w:rsidR="00B27F62" w:rsidRPr="00530E85" w:rsidRDefault="00B27F62" w:rsidP="00B27F62">
      <w:pPr>
        <w:numPr>
          <w:ilvl w:val="0"/>
          <w:numId w:val="2"/>
        </w:numPr>
        <w:spacing w:after="5" w:line="250" w:lineRule="auto"/>
        <w:ind w:right="131" w:hanging="360"/>
      </w:pPr>
      <w:r w:rsidRPr="00530E85">
        <w:t xml:space="preserve">Family Engagement &amp; Advice   </w:t>
      </w:r>
    </w:p>
    <w:p w14:paraId="718D6528" w14:textId="77777777" w:rsidR="00B27F62" w:rsidRPr="00530E85" w:rsidRDefault="00B27F62" w:rsidP="00B27F62">
      <w:pPr>
        <w:numPr>
          <w:ilvl w:val="0"/>
          <w:numId w:val="2"/>
        </w:numPr>
        <w:spacing w:after="180" w:line="250" w:lineRule="auto"/>
        <w:ind w:right="131" w:hanging="360"/>
      </w:pPr>
      <w:r w:rsidRPr="00530E85">
        <w:t xml:space="preserve">Governance structure  </w:t>
      </w:r>
    </w:p>
    <w:p w14:paraId="586E961B" w14:textId="77777777" w:rsidR="00B27F62" w:rsidRPr="00530E85" w:rsidRDefault="00B27F62" w:rsidP="00C20075">
      <w:pPr>
        <w:pStyle w:val="Heading4"/>
        <w:numPr>
          <w:ilvl w:val="0"/>
          <w:numId w:val="0"/>
        </w:numPr>
        <w:spacing w:after="213"/>
        <w:rPr>
          <w:b/>
          <w:bCs/>
          <w:i w:val="0"/>
          <w:iCs w:val="0"/>
          <w:color w:val="2F5496" w:themeColor="accent1" w:themeShade="BF"/>
        </w:rPr>
      </w:pPr>
      <w:r w:rsidRPr="00530E85">
        <w:rPr>
          <w:b/>
          <w:bCs/>
          <w:i w:val="0"/>
          <w:iCs w:val="0"/>
          <w:color w:val="2F5496" w:themeColor="accent1" w:themeShade="BF"/>
        </w:rPr>
        <w:t xml:space="preserve">Out of Scope   </w:t>
      </w:r>
    </w:p>
    <w:p w14:paraId="25817D46" w14:textId="77777777" w:rsidR="00B27F62" w:rsidRPr="00530E85" w:rsidRDefault="00B27F62" w:rsidP="00B27F62">
      <w:pPr>
        <w:numPr>
          <w:ilvl w:val="0"/>
          <w:numId w:val="3"/>
        </w:numPr>
        <w:spacing w:after="5" w:line="250" w:lineRule="auto"/>
        <w:ind w:right="131" w:hanging="360"/>
      </w:pPr>
      <w:r w:rsidRPr="00530E85">
        <w:t xml:space="preserve">Visits Policy   </w:t>
      </w:r>
    </w:p>
    <w:p w14:paraId="73AFBCBF" w14:textId="77777777" w:rsidR="00B27F62" w:rsidRPr="00530E85" w:rsidRDefault="00B27F62" w:rsidP="00B27F62">
      <w:pPr>
        <w:numPr>
          <w:ilvl w:val="0"/>
          <w:numId w:val="3"/>
        </w:numPr>
        <w:spacing w:after="5" w:line="250" w:lineRule="auto"/>
        <w:ind w:right="131" w:hanging="360"/>
      </w:pPr>
      <w:r w:rsidRPr="00530E85">
        <w:t xml:space="preserve">ROTL Policy   </w:t>
      </w:r>
    </w:p>
    <w:p w14:paraId="37E8CED1" w14:textId="77777777" w:rsidR="00B27F62" w:rsidRPr="00530E85" w:rsidRDefault="00B27F62" w:rsidP="00B27F62">
      <w:pPr>
        <w:numPr>
          <w:ilvl w:val="0"/>
          <w:numId w:val="3"/>
        </w:numPr>
        <w:spacing w:after="5" w:line="250" w:lineRule="auto"/>
        <w:ind w:right="131" w:hanging="360"/>
      </w:pPr>
      <w:r w:rsidRPr="00530E85">
        <w:t xml:space="preserve">Security Policy  </w:t>
      </w:r>
    </w:p>
    <w:p w14:paraId="79530343" w14:textId="77777777" w:rsidR="00B27F62" w:rsidRPr="00530E85" w:rsidRDefault="00B27F62" w:rsidP="00B27F62">
      <w:pPr>
        <w:numPr>
          <w:ilvl w:val="0"/>
          <w:numId w:val="3"/>
        </w:numPr>
        <w:spacing w:after="180" w:line="250" w:lineRule="auto"/>
        <w:ind w:right="131" w:hanging="360"/>
      </w:pPr>
      <w:r w:rsidRPr="00530E85">
        <w:t xml:space="preserve">Public Protection Policy   </w:t>
      </w:r>
    </w:p>
    <w:p w14:paraId="00B10B4B" w14:textId="77777777" w:rsidR="00B27F62" w:rsidRPr="00530E85" w:rsidRDefault="00B27F62" w:rsidP="00B27F62">
      <w:pPr>
        <w:spacing w:after="254"/>
        <w:ind w:left="34"/>
      </w:pPr>
      <w:r w:rsidRPr="00530E85">
        <w:rPr>
          <w:b/>
          <w:color w:val="4472C4"/>
        </w:rPr>
        <w:t xml:space="preserve"> </w:t>
      </w:r>
      <w:r w:rsidRPr="00530E85">
        <w:t xml:space="preserve"> </w:t>
      </w:r>
    </w:p>
    <w:p w14:paraId="230AE9BB" w14:textId="77777777" w:rsidR="00B27F62" w:rsidRPr="00530E85" w:rsidRDefault="00B27F62" w:rsidP="00B27F62">
      <w:pPr>
        <w:spacing w:after="156"/>
        <w:ind w:left="34"/>
        <w:jc w:val="both"/>
      </w:pPr>
      <w:r w:rsidRPr="00530E85">
        <w:rPr>
          <w:rFonts w:eastAsia="Calibri"/>
          <w:noProof/>
        </w:rPr>
        <mc:AlternateContent>
          <mc:Choice Requires="wpg">
            <w:drawing>
              <wp:inline distT="0" distB="0" distL="0" distR="0" wp14:anchorId="27B2B4FD" wp14:editId="0DD61159">
                <wp:extent cx="5688660" cy="12700"/>
                <wp:effectExtent l="0" t="0" r="0" b="0"/>
                <wp:docPr id="13177" name="Group 13177"/>
                <wp:cNvGraphicFramePr/>
                <a:graphic xmlns:a="http://schemas.openxmlformats.org/drawingml/2006/main">
                  <a:graphicData uri="http://schemas.microsoft.com/office/word/2010/wordprocessingGroup">
                    <wpg:wgp>
                      <wpg:cNvGrpSpPr/>
                      <wpg:grpSpPr>
                        <a:xfrm>
                          <a:off x="0" y="0"/>
                          <a:ext cx="5688660" cy="12700"/>
                          <a:chOff x="0" y="0"/>
                          <a:chExt cx="5688660" cy="12700"/>
                        </a:xfrm>
                      </wpg:grpSpPr>
                      <wps:wsp>
                        <wps:cNvPr id="16626" name="Shape 16626"/>
                        <wps:cNvSpPr/>
                        <wps:spPr>
                          <a:xfrm>
                            <a:off x="0" y="3175"/>
                            <a:ext cx="9144" cy="9525"/>
                          </a:xfrm>
                          <a:custGeom>
                            <a:avLst/>
                            <a:gdLst/>
                            <a:ahLst/>
                            <a:cxnLst/>
                            <a:rect l="0" t="0" r="0" b="0"/>
                            <a:pathLst>
                              <a:path w="9144" h="9525">
                                <a:moveTo>
                                  <a:pt x="0" y="0"/>
                                </a:moveTo>
                                <a:lnTo>
                                  <a:pt x="9144" y="0"/>
                                </a:lnTo>
                                <a:lnTo>
                                  <a:pt x="9144"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27" name="Shape 16627"/>
                        <wps:cNvSpPr/>
                        <wps:spPr>
                          <a:xfrm>
                            <a:off x="2997" y="3175"/>
                            <a:ext cx="5676520" cy="9525"/>
                          </a:xfrm>
                          <a:custGeom>
                            <a:avLst/>
                            <a:gdLst/>
                            <a:ahLst/>
                            <a:cxnLst/>
                            <a:rect l="0" t="0" r="0" b="0"/>
                            <a:pathLst>
                              <a:path w="5676520" h="9525">
                                <a:moveTo>
                                  <a:pt x="0" y="0"/>
                                </a:moveTo>
                                <a:lnTo>
                                  <a:pt x="5676520" y="0"/>
                                </a:lnTo>
                                <a:lnTo>
                                  <a:pt x="5676520"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28" name="Shape 16628"/>
                        <wps:cNvSpPr/>
                        <wps:spPr>
                          <a:xfrm>
                            <a:off x="5679517" y="3175"/>
                            <a:ext cx="9144" cy="9525"/>
                          </a:xfrm>
                          <a:custGeom>
                            <a:avLst/>
                            <a:gdLst/>
                            <a:ahLst/>
                            <a:cxnLst/>
                            <a:rect l="0" t="0" r="0" b="0"/>
                            <a:pathLst>
                              <a:path w="9144" h="9525">
                                <a:moveTo>
                                  <a:pt x="0" y="0"/>
                                </a:moveTo>
                                <a:lnTo>
                                  <a:pt x="9144" y="0"/>
                                </a:lnTo>
                                <a:lnTo>
                                  <a:pt x="9144"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29" name="Shape 16629"/>
                        <wps:cNvSpPr/>
                        <wps:spPr>
                          <a:xfrm>
                            <a:off x="0" y="0"/>
                            <a:ext cx="9144" cy="9525"/>
                          </a:xfrm>
                          <a:custGeom>
                            <a:avLst/>
                            <a:gdLst/>
                            <a:ahLst/>
                            <a:cxnLst/>
                            <a:rect l="0" t="0" r="0" b="0"/>
                            <a:pathLst>
                              <a:path w="9144" h="9525">
                                <a:moveTo>
                                  <a:pt x="0" y="0"/>
                                </a:moveTo>
                                <a:lnTo>
                                  <a:pt x="9144" y="0"/>
                                </a:lnTo>
                                <a:lnTo>
                                  <a:pt x="9144"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30" name="Shape 16630"/>
                        <wps:cNvSpPr/>
                        <wps:spPr>
                          <a:xfrm>
                            <a:off x="2997" y="0"/>
                            <a:ext cx="5676520" cy="9525"/>
                          </a:xfrm>
                          <a:custGeom>
                            <a:avLst/>
                            <a:gdLst/>
                            <a:ahLst/>
                            <a:cxnLst/>
                            <a:rect l="0" t="0" r="0" b="0"/>
                            <a:pathLst>
                              <a:path w="5676520" h="9525">
                                <a:moveTo>
                                  <a:pt x="0" y="0"/>
                                </a:moveTo>
                                <a:lnTo>
                                  <a:pt x="5676520" y="0"/>
                                </a:lnTo>
                                <a:lnTo>
                                  <a:pt x="5676520"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31" name="Shape 16631"/>
                        <wps:cNvSpPr/>
                        <wps:spPr>
                          <a:xfrm>
                            <a:off x="5679517" y="0"/>
                            <a:ext cx="9144" cy="9525"/>
                          </a:xfrm>
                          <a:custGeom>
                            <a:avLst/>
                            <a:gdLst/>
                            <a:ahLst/>
                            <a:cxnLst/>
                            <a:rect l="0" t="0" r="0" b="0"/>
                            <a:pathLst>
                              <a:path w="9144" h="9525">
                                <a:moveTo>
                                  <a:pt x="0" y="0"/>
                                </a:moveTo>
                                <a:lnTo>
                                  <a:pt x="9144" y="0"/>
                                </a:lnTo>
                                <a:lnTo>
                                  <a:pt x="9144" y="9525"/>
                                </a:lnTo>
                                <a:lnTo>
                                  <a:pt x="0" y="9525"/>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g:wgp>
                  </a:graphicData>
                </a:graphic>
              </wp:inline>
            </w:drawing>
          </mc:Choice>
          <mc:Fallback>
            <w:pict>
              <v:group w14:anchorId="0847288F" id="Group 13177" o:spid="_x0000_s1026" style="width:447.95pt;height:1pt;mso-position-horizontal-relative:char;mso-position-vertical-relative:line" coordsize="5688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">
                <v:shape id="Shape 16626" o:spid="_x0000_s1027" style="position:absolute;top:31;width:91;height:96;visibility:visible;mso-wrap-style:square;v-text-anchor:top" coordsize="914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" path="m,l9144,r,9525l,9525,,e" fillcolor="#a0a0a0" stroked="f" strokeweight="0">
                  <v:stroke miterlimit="83231f" joinstyle="miter"/>
                  <v:path arrowok="t" textboxrect="0,0,9144,9525"/>
                </v:shape>
                <v:shape id="Shape 16627" o:spid="_x0000_s1028" style="position:absolute;left:29;top:31;width:56766;height:96;visibility:visible;mso-wrap-style:square;v-text-anchor:top" coordsize="56765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" path="m,l5676520,r,9525l,9525,,e" fillcolor="#a0a0a0" stroked="f" strokeweight="0">
                  <v:stroke miterlimit="83231f" joinstyle="miter"/>
                  <v:path arrowok="t" textboxrect="0,0,5676520,9525"/>
                </v:shape>
                <v:shape id="Shape 16628" o:spid="_x0000_s1029" style="position:absolute;left:56795;top:31;width:91;height:96;visibility:visible;mso-wrap-style:square;v-text-anchor:top" coordsize="914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" path="m,l9144,r,9525l,9525,,e" fillcolor="#a0a0a0" stroked="f" strokeweight="0">
                  <v:stroke miterlimit="83231f" joinstyle="miter"/>
                  <v:path arrowok="t" textboxrect="0,0,9144,9525"/>
                </v:shape>
                <v:shape id="Shape 16629" o:spid="_x0000_s1030" style="position:absolute;width:91;height:95;visibility:visible;mso-wrap-style:square;v-text-anchor:top" coordsize="914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" path="m,l9144,r,9525l,9525,,e" fillcolor="#a0a0a0" stroked="f" strokeweight="0">
                  <v:stroke miterlimit="83231f" joinstyle="miter"/>
                  <v:path arrowok="t" textboxrect="0,0,9144,9525"/>
                </v:shape>
                <v:shape id="Shape 16630" o:spid="_x0000_s1031" style="position:absolute;left:29;width:56766;height:95;visibility:visible;mso-wrap-style:square;v-text-anchor:top" coordsize="56765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" path="m,l5676520,r,9525l,9525,,e" fillcolor="#a0a0a0" stroked="f" strokeweight="0">
                  <v:stroke miterlimit="83231f" joinstyle="miter"/>
                  <v:path arrowok="t" textboxrect="0,0,5676520,9525"/>
                </v:shape>
                <v:shape id="Shape 16631" o:spid="_x0000_s1032" style="position:absolute;left:56795;width:91;height:95;visibility:visible;mso-wrap-style:square;v-text-anchor:top" coordsize="914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" path="m,l9144,r,9525l,9525,,e" fillcolor="#a0a0a0" stroked="f" strokeweight="0">
                  <v:stroke miterlimit="83231f" joinstyle="miter"/>
                  <v:path arrowok="t" textboxrect="0,0,9144,9525"/>
                </v:shape>
                <w10:anchorlock/>
              </v:group>
            </w:pict>
          </mc:Fallback>
        </mc:AlternateContent>
      </w:r>
      <w:r w:rsidRPr="00530E85">
        <w:t xml:space="preserve">  </w:t>
      </w:r>
    </w:p>
    <w:p w14:paraId="74B56839" w14:textId="77777777" w:rsidR="00B27F62" w:rsidRPr="00530E85" w:rsidRDefault="00B27F62" w:rsidP="00B27F62">
      <w:pPr>
        <w:spacing w:after="206"/>
        <w:ind w:left="34"/>
      </w:pPr>
      <w:r w:rsidRPr="00530E85">
        <w:t xml:space="preserve">  </w:t>
      </w:r>
      <w:r w:rsidRPr="00530E85">
        <w:tab/>
      </w:r>
    </w:p>
    <w:p w14:paraId="6E6C4E60" w14:textId="77777777" w:rsidR="00B27F62" w:rsidRPr="00530E85" w:rsidRDefault="00B27F62" w:rsidP="00B27F62">
      <w:pPr>
        <w:spacing w:after="206"/>
        <w:ind w:left="34"/>
      </w:pPr>
    </w:p>
    <w:p w14:paraId="4C079E41" w14:textId="77777777" w:rsidR="00B27F62" w:rsidRPr="00530E85" w:rsidRDefault="00B27F62" w:rsidP="00B27F62">
      <w:pPr>
        <w:spacing w:after="206"/>
        <w:ind w:left="34"/>
      </w:pPr>
    </w:p>
    <w:p w14:paraId="5B4EF44F" w14:textId="77777777" w:rsidR="00B27F62" w:rsidRPr="00530E85" w:rsidRDefault="00B27F62" w:rsidP="00B27F62">
      <w:pPr>
        <w:spacing w:after="206"/>
        <w:ind w:left="34"/>
      </w:pPr>
    </w:p>
    <w:p w14:paraId="7EFF6C96" w14:textId="77777777" w:rsidR="00B27F62" w:rsidRPr="00530E85" w:rsidRDefault="00B27F62" w:rsidP="00B27F62">
      <w:pPr>
        <w:spacing w:after="206"/>
        <w:ind w:left="34"/>
      </w:pPr>
    </w:p>
    <w:p w14:paraId="27F5BA4B" w14:textId="77777777" w:rsidR="00B27F62" w:rsidRPr="00530E85" w:rsidRDefault="00B27F62" w:rsidP="00B27F62">
      <w:pPr>
        <w:spacing w:after="206"/>
        <w:ind w:left="34"/>
      </w:pPr>
    </w:p>
    <w:p w14:paraId="18F89635" w14:textId="77777777" w:rsidR="00B27F62" w:rsidRPr="00530E85" w:rsidRDefault="00B27F62" w:rsidP="00B27F62">
      <w:pPr>
        <w:spacing w:after="206"/>
        <w:ind w:left="34"/>
      </w:pPr>
      <w:r w:rsidRPr="00530E85">
        <w:t xml:space="preserve">  </w:t>
      </w:r>
    </w:p>
    <w:p w14:paraId="13A72342" w14:textId="77777777" w:rsidR="00B27F62" w:rsidRPr="00530E85" w:rsidRDefault="00B27F62" w:rsidP="00B27F62">
      <w:pPr>
        <w:spacing w:after="0"/>
      </w:pPr>
      <w:r w:rsidRPr="00530E85">
        <w:rPr>
          <w:rFonts w:eastAsia="Times New Roman"/>
        </w:rPr>
        <w:t xml:space="preserve"> </w:t>
      </w:r>
      <w:r w:rsidRPr="00530E85">
        <w:rPr>
          <w:rFonts w:eastAsia="Times New Roman"/>
        </w:rPr>
        <w:tab/>
      </w:r>
      <w:r w:rsidRPr="00530E85">
        <w:rPr>
          <w:b/>
        </w:rPr>
        <w:t xml:space="preserve"> </w:t>
      </w:r>
    </w:p>
    <w:p w14:paraId="57920A3D" w14:textId="77777777" w:rsidR="00C20075" w:rsidRPr="00530E85" w:rsidRDefault="00C20075" w:rsidP="00C20075">
      <w:pPr>
        <w:pStyle w:val="Heading3"/>
        <w:numPr>
          <w:ilvl w:val="0"/>
          <w:numId w:val="0"/>
        </w:numPr>
        <w:ind w:left="681" w:hanging="567"/>
      </w:pPr>
    </w:p>
    <w:p w14:paraId="0E0050B4" w14:textId="3A07C80A" w:rsidR="00B27F62" w:rsidRPr="00530E85" w:rsidRDefault="00B27F62" w:rsidP="00C20075">
      <w:pPr>
        <w:pStyle w:val="Heading3"/>
        <w:numPr>
          <w:ilvl w:val="0"/>
          <w:numId w:val="0"/>
        </w:numPr>
        <w:ind w:left="681" w:hanging="567"/>
        <w:rPr>
          <w:b/>
          <w:bCs/>
          <w:sz w:val="32"/>
          <w:szCs w:val="32"/>
          <w:u w:val="single"/>
        </w:rPr>
      </w:pPr>
      <w:r w:rsidRPr="00530E85">
        <w:rPr>
          <w:b/>
          <w:bCs/>
          <w:color w:val="2F5496" w:themeColor="accent1" w:themeShade="BF"/>
          <w:sz w:val="32"/>
          <w:szCs w:val="32"/>
          <w:u w:val="single"/>
        </w:rPr>
        <w:t>Introduction</w:t>
      </w:r>
      <w:r w:rsidRPr="00530E85">
        <w:rPr>
          <w:b/>
          <w:bCs/>
          <w:sz w:val="32"/>
          <w:szCs w:val="32"/>
          <w:u w:val="single"/>
        </w:rPr>
        <w:t xml:space="preserve">   </w:t>
      </w:r>
    </w:p>
    <w:p w14:paraId="3D24C5EF" w14:textId="77777777" w:rsidR="00B27F62" w:rsidRPr="00530E85" w:rsidRDefault="00B27F62" w:rsidP="00B27F62">
      <w:pPr>
        <w:spacing w:after="0"/>
        <w:ind w:left="34"/>
      </w:pPr>
      <w:r w:rsidRPr="00530E85">
        <w:t xml:space="preserve">  </w:t>
      </w:r>
    </w:p>
    <w:p w14:paraId="46CA32AC" w14:textId="77777777" w:rsidR="00B27F62" w:rsidRPr="00530E85" w:rsidRDefault="00B27F62" w:rsidP="00B27F62">
      <w:pPr>
        <w:spacing w:after="0"/>
        <w:ind w:left="34"/>
      </w:pPr>
      <w:r w:rsidRPr="00530E85">
        <w:t xml:space="preserve">  </w:t>
      </w:r>
    </w:p>
    <w:p w14:paraId="5606C9F3" w14:textId="77777777" w:rsidR="00B27F62" w:rsidRPr="00530E85" w:rsidRDefault="00B27F62" w:rsidP="00B27F62">
      <w:pPr>
        <w:spacing w:after="122"/>
        <w:ind w:left="29"/>
      </w:pPr>
      <w:r w:rsidRPr="00530E85">
        <w:rPr>
          <w:rFonts w:eastAsia="Calibri"/>
          <w:noProof/>
        </w:rPr>
        <mc:AlternateContent>
          <mc:Choice Requires="wpg">
            <w:drawing>
              <wp:inline distT="0" distB="0" distL="0" distR="0" wp14:anchorId="68644917" wp14:editId="6A54D550">
                <wp:extent cx="5527243" cy="911987"/>
                <wp:effectExtent l="0" t="0" r="0" b="0"/>
                <wp:docPr id="13810" name="Group 13810"/>
                <wp:cNvGraphicFramePr/>
                <a:graphic xmlns:a="http://schemas.openxmlformats.org/drawingml/2006/main">
                  <a:graphicData uri="http://schemas.microsoft.com/office/word/2010/wordprocessingGroup">
                    <wpg:wgp>
                      <wpg:cNvGrpSpPr/>
                      <wpg:grpSpPr>
                        <a:xfrm>
                          <a:off x="0" y="0"/>
                          <a:ext cx="5527243" cy="911987"/>
                          <a:chOff x="0" y="0"/>
                          <a:chExt cx="5527243" cy="911987"/>
                        </a:xfrm>
                      </wpg:grpSpPr>
                      <wps:wsp>
                        <wps:cNvPr id="520" name="Rectangle 520"/>
                        <wps:cNvSpPr/>
                        <wps:spPr>
                          <a:xfrm>
                            <a:off x="379425" y="138731"/>
                            <a:ext cx="6609381" cy="190519"/>
                          </a:xfrm>
                          <a:prstGeom prst="rect">
                            <a:avLst/>
                          </a:prstGeom>
                          <a:ln>
                            <a:noFill/>
                          </a:ln>
                        </wps:spPr>
                        <wps:txbx>
                          <w:txbxContent>
                            <w:p w14:paraId="6D2155DA" w14:textId="77777777" w:rsidR="00B27F62" w:rsidRDefault="00B27F62" w:rsidP="00B27F62">
                              <w:r>
                                <w:rPr>
                                  <w:b/>
                                  <w:i/>
                                  <w:color w:val="4472C4"/>
                                </w:rPr>
                                <w:t>“Family relationships are the golden thread to reducing reoffending”</w:t>
                              </w:r>
                            </w:p>
                          </w:txbxContent>
                        </wps:txbx>
                        <wps:bodyPr horzOverflow="overflow" vert="horz" lIns="0" tIns="0" rIns="0" bIns="0" rtlCol="0">
                          <a:noAutofit/>
                        </wps:bodyPr>
                      </wps:wsp>
                      <wps:wsp>
                        <wps:cNvPr id="521" name="Rectangle 521"/>
                        <wps:cNvSpPr/>
                        <wps:spPr>
                          <a:xfrm>
                            <a:off x="5351729" y="111761"/>
                            <a:ext cx="56314" cy="226002"/>
                          </a:xfrm>
                          <a:prstGeom prst="rect">
                            <a:avLst/>
                          </a:prstGeom>
                          <a:ln>
                            <a:noFill/>
                          </a:ln>
                        </wps:spPr>
                        <wps:txbx>
                          <w:txbxContent>
                            <w:p w14:paraId="74C61C0B" w14:textId="77777777" w:rsidR="00B27F62" w:rsidRDefault="00B27F62" w:rsidP="00B27F62">
                              <w:r>
                                <w:rPr>
                                  <w:b/>
                                  <w:color w:val="4472C4"/>
                                </w:rPr>
                                <w:t xml:space="preserve"> </w:t>
                              </w:r>
                            </w:p>
                          </w:txbxContent>
                        </wps:txbx>
                        <wps:bodyPr horzOverflow="overflow" vert="horz" lIns="0" tIns="0" rIns="0" bIns="0" rtlCol="0">
                          <a:noAutofit/>
                        </wps:bodyPr>
                      </wps:wsp>
                      <wps:wsp>
                        <wps:cNvPr id="522" name="Rectangle 522"/>
                        <wps:cNvSpPr/>
                        <wps:spPr>
                          <a:xfrm>
                            <a:off x="5394402" y="111761"/>
                            <a:ext cx="56314" cy="226002"/>
                          </a:xfrm>
                          <a:prstGeom prst="rect">
                            <a:avLst/>
                          </a:prstGeom>
                          <a:ln>
                            <a:noFill/>
                          </a:ln>
                        </wps:spPr>
                        <wps:txbx>
                          <w:txbxContent>
                            <w:p w14:paraId="72E0D93C" w14:textId="77777777" w:rsidR="00B27F62" w:rsidRDefault="00B27F62" w:rsidP="00B27F62">
                              <w:r>
                                <w:t xml:space="preserve"> </w:t>
                              </w:r>
                            </w:p>
                          </w:txbxContent>
                        </wps:txbx>
                        <wps:bodyPr horzOverflow="overflow" vert="horz" lIns="0" tIns="0" rIns="0" bIns="0" rtlCol="0">
                          <a:noAutofit/>
                        </wps:bodyPr>
                      </wps:wsp>
                      <wps:wsp>
                        <wps:cNvPr id="523" name="Rectangle 523"/>
                        <wps:cNvSpPr/>
                        <wps:spPr>
                          <a:xfrm>
                            <a:off x="0" y="471425"/>
                            <a:ext cx="56314" cy="226002"/>
                          </a:xfrm>
                          <a:prstGeom prst="rect">
                            <a:avLst/>
                          </a:prstGeom>
                          <a:ln>
                            <a:noFill/>
                          </a:ln>
                        </wps:spPr>
                        <wps:txbx>
                          <w:txbxContent>
                            <w:p w14:paraId="4C4D1D7A" w14:textId="77777777" w:rsidR="00B27F62" w:rsidRDefault="00B27F62" w:rsidP="00B27F62">
                              <w:r>
                                <w:t xml:space="preserve"> </w:t>
                              </w:r>
                            </w:p>
                          </w:txbxContent>
                        </wps:txbx>
                        <wps:bodyPr horzOverflow="overflow" vert="horz" lIns="0" tIns="0" rIns="0" bIns="0" rtlCol="0">
                          <a:noAutofit/>
                        </wps:bodyPr>
                      </wps:wsp>
                      <wps:wsp>
                        <wps:cNvPr id="524" name="Rectangle 524"/>
                        <wps:cNvSpPr/>
                        <wps:spPr>
                          <a:xfrm>
                            <a:off x="0" y="727456"/>
                            <a:ext cx="56314" cy="226002"/>
                          </a:xfrm>
                          <a:prstGeom prst="rect">
                            <a:avLst/>
                          </a:prstGeom>
                          <a:ln>
                            <a:noFill/>
                          </a:ln>
                        </wps:spPr>
                        <wps:txbx>
                          <w:txbxContent>
                            <w:p w14:paraId="0C88CAE9" w14:textId="77777777" w:rsidR="00B27F62" w:rsidRDefault="00B27F62" w:rsidP="00B27F62">
                              <w:r>
                                <w:t xml:space="preserve"> </w:t>
                              </w:r>
                            </w:p>
                          </w:txbxContent>
                        </wps:txbx>
                        <wps:bodyPr horzOverflow="overflow" vert="horz" lIns="0" tIns="0" rIns="0" bIns="0" rtlCol="0">
                          <a:noAutofit/>
                        </wps:bodyPr>
                      </wps:wsp>
                      <wps:wsp>
                        <wps:cNvPr id="616" name="Shape 616"/>
                        <wps:cNvSpPr/>
                        <wps:spPr>
                          <a:xfrm>
                            <a:off x="205943" y="0"/>
                            <a:ext cx="5321300" cy="911987"/>
                          </a:xfrm>
                          <a:custGeom>
                            <a:avLst/>
                            <a:gdLst/>
                            <a:ahLst/>
                            <a:cxnLst/>
                            <a:rect l="0" t="0" r="0" b="0"/>
                            <a:pathLst>
                              <a:path w="5321300" h="911987">
                                <a:moveTo>
                                  <a:pt x="0" y="73025"/>
                                </a:moveTo>
                                <a:cubicBezTo>
                                  <a:pt x="0" y="32639"/>
                                  <a:pt x="32690" y="0"/>
                                  <a:pt x="73025" y="0"/>
                                </a:cubicBezTo>
                                <a:lnTo>
                                  <a:pt x="3104134" y="0"/>
                                </a:lnTo>
                                <a:lnTo>
                                  <a:pt x="3104134" y="0"/>
                                </a:lnTo>
                                <a:lnTo>
                                  <a:pt x="5248275" y="0"/>
                                </a:lnTo>
                                <a:cubicBezTo>
                                  <a:pt x="5288661" y="0"/>
                                  <a:pt x="5321300" y="32639"/>
                                  <a:pt x="5321300" y="73025"/>
                                </a:cubicBezTo>
                                <a:lnTo>
                                  <a:pt x="5321300" y="255524"/>
                                </a:lnTo>
                                <a:lnTo>
                                  <a:pt x="5321300" y="255524"/>
                                </a:lnTo>
                                <a:lnTo>
                                  <a:pt x="5321300" y="365125"/>
                                </a:lnTo>
                                <a:lnTo>
                                  <a:pt x="5321300" y="365125"/>
                                </a:lnTo>
                                <a:cubicBezTo>
                                  <a:pt x="5321300" y="405385"/>
                                  <a:pt x="5288661" y="438150"/>
                                  <a:pt x="5248275" y="438150"/>
                                </a:cubicBezTo>
                                <a:lnTo>
                                  <a:pt x="4434459" y="438150"/>
                                </a:lnTo>
                                <a:lnTo>
                                  <a:pt x="4766310" y="911987"/>
                                </a:lnTo>
                                <a:lnTo>
                                  <a:pt x="3104134" y="438150"/>
                                </a:lnTo>
                                <a:lnTo>
                                  <a:pt x="73025" y="438150"/>
                                </a:lnTo>
                                <a:cubicBezTo>
                                  <a:pt x="32690" y="438150"/>
                                  <a:pt x="0" y="405385"/>
                                  <a:pt x="0" y="365125"/>
                                </a:cubicBezTo>
                                <a:lnTo>
                                  <a:pt x="0" y="365125"/>
                                </a:lnTo>
                                <a:lnTo>
                                  <a:pt x="0" y="255524"/>
                                </a:lnTo>
                                <a:lnTo>
                                  <a:pt x="0" y="255524"/>
                                </a:lnTo>
                                <a:close/>
                              </a:path>
                            </a:pathLst>
                          </a:custGeom>
                          <a:ln w="44450" cap="flat">
                            <a:miter lim="127000"/>
                          </a:ln>
                        </wps:spPr>
                        <wps:style>
                          <a:lnRef idx="1">
                            <a:srgbClr val="172C51"/>
                          </a:lnRef>
                          <a:fillRef idx="0">
                            <a:srgbClr val="000000">
                              <a:alpha val="0"/>
                            </a:srgbClr>
                          </a:fillRef>
                          <a:effectRef idx="0">
                            <a:scrgbClr r="0" g="0" b="0"/>
                          </a:effectRef>
                          <a:fontRef idx="none"/>
                        </wps:style>
                        <wps:bodyPr/>
                      </wps:wsp>
                      <wps:wsp>
                        <wps:cNvPr id="617" name="Rectangle 617"/>
                        <wps:cNvSpPr/>
                        <wps:spPr>
                          <a:xfrm>
                            <a:off x="2866974" y="136754"/>
                            <a:ext cx="50673" cy="224380"/>
                          </a:xfrm>
                          <a:prstGeom prst="rect">
                            <a:avLst/>
                          </a:prstGeom>
                          <a:ln>
                            <a:noFill/>
                          </a:ln>
                        </wps:spPr>
                        <wps:txbx>
                          <w:txbxContent>
                            <w:p w14:paraId="15B3E9F3" w14:textId="77777777" w:rsidR="00B27F62" w:rsidRDefault="00B27F62" w:rsidP="00B27F62">
                              <w:r>
                                <w:rPr>
                                  <w:rFonts w:ascii="Times New Roman" w:eastAsia="Times New Roman" w:hAnsi="Times New Roman" w:cs="Times New Roman"/>
                                  <w:color w:val="FFFFFF"/>
                                </w:rPr>
                                <w:t xml:space="preserve"> </w:t>
                              </w:r>
                            </w:p>
                          </w:txbxContent>
                        </wps:txbx>
                        <wps:bodyPr horzOverflow="overflow" vert="horz" lIns="0" tIns="0" rIns="0" bIns="0" rtlCol="0">
                          <a:noAutofit/>
                        </wps:bodyPr>
                      </wps:wsp>
                    </wpg:wgp>
                  </a:graphicData>
                </a:graphic>
              </wp:inline>
            </w:drawing>
          </mc:Choice>
          <mc:Fallback>
            <w:pict>
              <v:group w14:anchorId="68644917" id="Group 13810" o:spid="_x0000_s1026" style="width:435.2pt;height:71.8pt;mso-position-horizontal-relative:char;mso-position-vertical-relative:line" coordsize="55272,9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">
                <v:rect id="Rectangle 520" o:spid="_x0000_s1027" style="position:absolute;left:3794;top:1387;width:6609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6D2155DA" w14:textId="77777777" w:rsidR="00B27F62" w:rsidRDefault="00B27F62" w:rsidP="00B27F62">
                        <w:r>
                          <w:rPr>
                            <w:b/>
                            <w:i/>
                            <w:color w:val="4472C4"/>
                          </w:rPr>
                          <w:t>“Family relationships are the golden thread to reducing reoffending”</w:t>
                        </w:r>
                      </w:p>
                    </w:txbxContent>
                  </v:textbox>
                </v:rect>
                <v:rect id="Rectangle 521" o:spid="_x0000_s1028" style="position:absolute;left:53517;top:11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74C61C0B" w14:textId="77777777" w:rsidR="00B27F62" w:rsidRDefault="00B27F62" w:rsidP="00B27F62">
                        <w:r>
                          <w:rPr>
                            <w:b/>
                            <w:color w:val="4472C4"/>
                          </w:rPr>
                          <w:t xml:space="preserve"> </w:t>
                        </w:r>
                      </w:p>
                    </w:txbxContent>
                  </v:textbox>
                </v:rect>
                <v:rect id="Rectangle 522" o:spid="_x0000_s1029" style="position:absolute;left:53944;top:111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72E0D93C" w14:textId="77777777" w:rsidR="00B27F62" w:rsidRDefault="00B27F62" w:rsidP="00B27F62">
                        <w:r>
                          <w:t xml:space="preserve"> </w:t>
                        </w:r>
                      </w:p>
                    </w:txbxContent>
                  </v:textbox>
                </v:rect>
                <v:rect id="Rectangle 523" o:spid="_x0000_s1030" style="position:absolute;top:471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14:paraId="4C4D1D7A" w14:textId="77777777" w:rsidR="00B27F62" w:rsidRDefault="00B27F62" w:rsidP="00B27F62">
                        <w:r>
                          <w:t xml:space="preserve"> </w:t>
                        </w:r>
                      </w:p>
                    </w:txbxContent>
                  </v:textbox>
                </v:rect>
                <v:rect id="Rectangle 524" o:spid="_x0000_s1031" style="position:absolute;top:727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0C88CAE9" w14:textId="77777777" w:rsidR="00B27F62" w:rsidRDefault="00B27F62" w:rsidP="00B27F62">
                        <w:r>
                          <w:t xml:space="preserve"> </w:t>
                        </w:r>
                      </w:p>
                    </w:txbxContent>
                  </v:textbox>
                </v:rect>
                <v:shape id="Shape 616" o:spid="_x0000_s1032" style="position:absolute;left:2059;width:53213;height:9119;visibility:visible;mso-wrap-style:square;v-text-anchor:top" coordsize="5321300,911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" path="m,73025c,32639,32690,,73025,l3104134,r,l5248275,v40386,,73025,32639,73025,73025l5321300,255524r,l5321300,365125r,c5321300,405385,5288661,438150,5248275,438150r-813816,l4766310,911987,3104134,438150r-3031109,c32690,438150,,405385,,365125r,l,255524r,l,73025xe" filled="f" strokecolor="#172c51" strokeweight="3.5pt">
                  <v:stroke miterlimit="83231f" joinstyle="miter"/>
                  <v:path arrowok="t" textboxrect="0,0,5321300,911987"/>
                </v:shape>
                <v:rect id="Rectangle 617" o:spid="_x0000_s1033" style="position:absolute;left:28669;top:13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" filled="f" stroked="f">
                  <v:textbox inset="0,0,0,0">
                    <w:txbxContent>
                      <w:p w14:paraId="15B3E9F3" w14:textId="77777777" w:rsidR="00B27F62" w:rsidRDefault="00B27F62" w:rsidP="00B27F62">
                        <w:r>
                          <w:rPr>
                            <w:rFonts w:ascii="Times New Roman" w:eastAsia="Times New Roman" w:hAnsi="Times New Roman" w:cs="Times New Roman"/>
                            <w:color w:val="FFFFFF"/>
                          </w:rPr>
                          <w:t xml:space="preserve"> </w:t>
                        </w:r>
                      </w:p>
                    </w:txbxContent>
                  </v:textbox>
                </v:rect>
                <w10:anchorlock/>
              </v:group>
            </w:pict>
          </mc:Fallback>
        </mc:AlternateContent>
      </w:r>
    </w:p>
    <w:p w14:paraId="201ACCC0" w14:textId="7AD922D9" w:rsidR="00C20075" w:rsidRPr="00530E85" w:rsidRDefault="00B27F62" w:rsidP="00C20075">
      <w:pPr>
        <w:spacing w:line="359" w:lineRule="auto"/>
        <w:ind w:left="24" w:right="131"/>
      </w:pPr>
      <w:r w:rsidRPr="00530E85">
        <w:t xml:space="preserve">The Lord Farmer report, published in 2016, suggests that </w:t>
      </w:r>
      <w:r w:rsidRPr="00530E85">
        <w:rPr>
          <w:i/>
        </w:rPr>
        <w:t>‘Family should be the ‘golden thread’</w:t>
      </w:r>
      <w:r w:rsidRPr="00530E85">
        <w:t xml:space="preserve"> running through the processes of all prisons. Family and significant relationships are considered as a key means by which we can prevent reoffending and reduce the likelihood of intergenerational crime.    </w:t>
      </w:r>
    </w:p>
    <w:p w14:paraId="4DFDDA3E" w14:textId="6D5B2C04" w:rsidR="00C20075" w:rsidRPr="00530E85" w:rsidRDefault="00B27F62" w:rsidP="00C20075">
      <w:pPr>
        <w:spacing w:after="158"/>
        <w:ind w:left="34"/>
        <w:rPr>
          <w:b/>
          <w:bCs/>
          <w:color w:val="2F5496" w:themeColor="accent1" w:themeShade="BF"/>
        </w:rPr>
      </w:pPr>
      <w:r w:rsidRPr="00530E85">
        <w:rPr>
          <w:b/>
          <w:bCs/>
          <w:color w:val="2F5496" w:themeColor="accent1" w:themeShade="BF"/>
        </w:rPr>
        <w:t xml:space="preserve">Staffing  </w:t>
      </w:r>
    </w:p>
    <w:p w14:paraId="2BA4E950" w14:textId="77777777" w:rsidR="00B27F62" w:rsidRPr="00530E85" w:rsidRDefault="00B27F62" w:rsidP="00B27F62">
      <w:pPr>
        <w:spacing w:after="179" w:line="357" w:lineRule="auto"/>
        <w:ind w:left="24" w:right="131"/>
      </w:pPr>
      <w:r w:rsidRPr="00530E85">
        <w:t xml:space="preserve">The Family and Significant Others team is overseen by the Head of Reducing Reoffending and supported by:  </w:t>
      </w:r>
    </w:p>
    <w:p w14:paraId="70977993" w14:textId="77777777" w:rsidR="00B27F62" w:rsidRPr="00530E85" w:rsidRDefault="00B27F62" w:rsidP="00B27F62">
      <w:pPr>
        <w:numPr>
          <w:ilvl w:val="0"/>
          <w:numId w:val="4"/>
        </w:numPr>
        <w:spacing w:after="96" w:line="250" w:lineRule="auto"/>
        <w:ind w:right="131" w:hanging="360"/>
      </w:pPr>
      <w:r w:rsidRPr="00530E85">
        <w:t xml:space="preserve">Family and Significant others lead (HoOps)  </w:t>
      </w:r>
    </w:p>
    <w:p w14:paraId="7E200298" w14:textId="77777777" w:rsidR="00B27F62" w:rsidRPr="00530E85" w:rsidRDefault="00B27F62" w:rsidP="00B27F62">
      <w:pPr>
        <w:numPr>
          <w:ilvl w:val="0"/>
          <w:numId w:val="4"/>
        </w:numPr>
        <w:spacing w:after="48" w:line="324" w:lineRule="auto"/>
        <w:ind w:right="131" w:hanging="360"/>
      </w:pPr>
      <w:r w:rsidRPr="00530E85">
        <w:t xml:space="preserve">A Custodial Manager championing support for Families and Prison Visits (Operations Custodial Manager)  </w:t>
      </w:r>
    </w:p>
    <w:p w14:paraId="2D108DB6" w14:textId="77777777" w:rsidR="00B27F62" w:rsidRPr="00530E85" w:rsidRDefault="00B27F62" w:rsidP="00B27F62">
      <w:pPr>
        <w:numPr>
          <w:ilvl w:val="0"/>
          <w:numId w:val="4"/>
        </w:numPr>
        <w:spacing w:after="107" w:line="250" w:lineRule="auto"/>
        <w:ind w:right="131" w:hanging="360"/>
      </w:pPr>
      <w:r w:rsidRPr="00530E85">
        <w:t xml:space="preserve">Nepacs Contract Management team  </w:t>
      </w:r>
    </w:p>
    <w:p w14:paraId="6F1948C5" w14:textId="568AB11F" w:rsidR="00B27F62" w:rsidRPr="00530E85" w:rsidRDefault="00B27F62" w:rsidP="00B27F62">
      <w:pPr>
        <w:numPr>
          <w:ilvl w:val="0"/>
          <w:numId w:val="4"/>
        </w:numPr>
        <w:spacing w:after="104" w:line="250" w:lineRule="auto"/>
        <w:ind w:right="131" w:hanging="360"/>
      </w:pPr>
      <w:r w:rsidRPr="00530E85">
        <w:t>Nepacs Family Support Worker</w:t>
      </w:r>
      <w:r w:rsidR="00023249">
        <w:t xml:space="preserve"> (not currently in post)</w:t>
      </w:r>
    </w:p>
    <w:p w14:paraId="38099C9C" w14:textId="77777777" w:rsidR="00B27F62" w:rsidRPr="00530E85" w:rsidRDefault="00B27F62" w:rsidP="00B27F62">
      <w:pPr>
        <w:numPr>
          <w:ilvl w:val="0"/>
          <w:numId w:val="4"/>
        </w:numPr>
        <w:spacing w:after="106" w:line="250" w:lineRule="auto"/>
        <w:ind w:right="131" w:hanging="360"/>
      </w:pPr>
      <w:r w:rsidRPr="00530E85">
        <w:t xml:space="preserve">Nepacs Care Leavers Support Worker </w:t>
      </w:r>
    </w:p>
    <w:p w14:paraId="63C9EE00" w14:textId="77777777" w:rsidR="00B27F62" w:rsidRPr="00530E85" w:rsidRDefault="00B27F62" w:rsidP="00B27F62">
      <w:pPr>
        <w:numPr>
          <w:ilvl w:val="0"/>
          <w:numId w:val="4"/>
        </w:numPr>
        <w:spacing w:after="104" w:line="250" w:lineRule="auto"/>
        <w:ind w:right="131" w:hanging="360"/>
      </w:pPr>
      <w:r w:rsidRPr="00530E85">
        <w:t xml:space="preserve">Nepacs visits team   </w:t>
      </w:r>
    </w:p>
    <w:p w14:paraId="54BC7454" w14:textId="77777777" w:rsidR="00B27F62" w:rsidRPr="00530E85" w:rsidRDefault="00B27F62" w:rsidP="00B27F62">
      <w:pPr>
        <w:numPr>
          <w:ilvl w:val="0"/>
          <w:numId w:val="4"/>
        </w:numPr>
        <w:spacing w:after="105" w:line="250" w:lineRule="auto"/>
        <w:ind w:right="131" w:hanging="360"/>
      </w:pPr>
      <w:r w:rsidRPr="00530E85">
        <w:t xml:space="preserve">Waythrough </w:t>
      </w:r>
    </w:p>
    <w:p w14:paraId="5CC79DCB" w14:textId="77777777" w:rsidR="00B27F62" w:rsidRPr="00530E85" w:rsidRDefault="00B27F62" w:rsidP="00B27F62">
      <w:pPr>
        <w:numPr>
          <w:ilvl w:val="0"/>
          <w:numId w:val="4"/>
        </w:numPr>
        <w:spacing w:after="105" w:line="250" w:lineRule="auto"/>
        <w:ind w:right="131" w:hanging="360"/>
      </w:pPr>
      <w:r w:rsidRPr="00530E85">
        <w:t xml:space="preserve">A Safer Custody Officer   </w:t>
      </w:r>
    </w:p>
    <w:p w14:paraId="70FD686F" w14:textId="77777777" w:rsidR="00B27F62" w:rsidRPr="00530E85" w:rsidRDefault="00B27F62" w:rsidP="00B27F62">
      <w:pPr>
        <w:numPr>
          <w:ilvl w:val="0"/>
          <w:numId w:val="4"/>
        </w:numPr>
        <w:spacing w:after="111" w:line="250" w:lineRule="auto"/>
        <w:ind w:right="131" w:hanging="360"/>
      </w:pPr>
      <w:r w:rsidRPr="00530E85">
        <w:t xml:space="preserve">The Deerbolt Catering team  </w:t>
      </w:r>
    </w:p>
    <w:p w14:paraId="449C558C" w14:textId="77777777" w:rsidR="00B27F62" w:rsidRPr="00530E85" w:rsidRDefault="00B27F62" w:rsidP="00B27F62">
      <w:pPr>
        <w:numPr>
          <w:ilvl w:val="0"/>
          <w:numId w:val="4"/>
        </w:numPr>
        <w:spacing w:after="102" w:line="250" w:lineRule="auto"/>
        <w:ind w:right="131" w:hanging="360"/>
      </w:pPr>
      <w:r w:rsidRPr="00530E85">
        <w:t xml:space="preserve">Gym Staff   </w:t>
      </w:r>
    </w:p>
    <w:p w14:paraId="3C8AB300" w14:textId="77777777" w:rsidR="00B27F62" w:rsidRPr="00530E85" w:rsidRDefault="00B27F62" w:rsidP="00B27F62">
      <w:pPr>
        <w:numPr>
          <w:ilvl w:val="0"/>
          <w:numId w:val="4"/>
        </w:numPr>
        <w:spacing w:after="106" w:line="250" w:lineRule="auto"/>
        <w:ind w:right="131" w:hanging="360"/>
      </w:pPr>
      <w:r w:rsidRPr="00530E85">
        <w:t xml:space="preserve">The Offender Management Team  </w:t>
      </w:r>
    </w:p>
    <w:p w14:paraId="3001EA5B" w14:textId="77777777" w:rsidR="00B27F62" w:rsidRPr="00530E85" w:rsidRDefault="00B27F62" w:rsidP="00B27F62">
      <w:pPr>
        <w:numPr>
          <w:ilvl w:val="0"/>
          <w:numId w:val="4"/>
        </w:numPr>
        <w:spacing w:after="105" w:line="250" w:lineRule="auto"/>
        <w:ind w:right="131" w:hanging="360"/>
      </w:pPr>
      <w:r w:rsidRPr="00530E85">
        <w:t xml:space="preserve">The Security and Operations Team (who operate the visits facility) </w:t>
      </w:r>
    </w:p>
    <w:p w14:paraId="5488795A" w14:textId="77777777" w:rsidR="00B27F62" w:rsidRPr="00530E85" w:rsidRDefault="00B27F62" w:rsidP="00B27F62">
      <w:pPr>
        <w:numPr>
          <w:ilvl w:val="0"/>
          <w:numId w:val="4"/>
        </w:numPr>
        <w:spacing w:after="107" w:line="250" w:lineRule="auto"/>
        <w:ind w:right="131" w:hanging="360"/>
      </w:pPr>
      <w:r w:rsidRPr="00530E85">
        <w:t xml:space="preserve">The Chaplaincy Team  </w:t>
      </w:r>
    </w:p>
    <w:p w14:paraId="12A458CD" w14:textId="77777777" w:rsidR="00B27F62" w:rsidRPr="00530E85" w:rsidRDefault="00B27F62" w:rsidP="00B27F62">
      <w:pPr>
        <w:numPr>
          <w:ilvl w:val="0"/>
          <w:numId w:val="4"/>
        </w:numPr>
        <w:spacing w:after="245" w:line="250" w:lineRule="auto"/>
        <w:ind w:right="131" w:hanging="360"/>
      </w:pPr>
      <w:r w:rsidRPr="00530E85">
        <w:t xml:space="preserve">The Mental Health Team  </w:t>
      </w:r>
    </w:p>
    <w:p w14:paraId="45EF618D" w14:textId="77777777" w:rsidR="00B27F62" w:rsidRPr="00530E85" w:rsidRDefault="00B27F62" w:rsidP="00B27F62">
      <w:pPr>
        <w:spacing w:after="0"/>
        <w:ind w:left="34"/>
      </w:pPr>
      <w:r w:rsidRPr="00530E85">
        <w:t xml:space="preserve">   </w:t>
      </w:r>
    </w:p>
    <w:p w14:paraId="0B7E3717" w14:textId="77777777" w:rsidR="00B27F62" w:rsidRPr="00530E85" w:rsidRDefault="00B27F62" w:rsidP="00B27F62">
      <w:pPr>
        <w:spacing w:after="0"/>
        <w:ind w:left="34"/>
      </w:pPr>
    </w:p>
    <w:p w14:paraId="0414312B" w14:textId="77777777" w:rsidR="00B27F62" w:rsidRPr="00530E85" w:rsidRDefault="00B27F62" w:rsidP="00B27F62">
      <w:pPr>
        <w:spacing w:after="0"/>
        <w:ind w:left="34"/>
      </w:pPr>
    </w:p>
    <w:p w14:paraId="15AF00DC" w14:textId="77777777" w:rsidR="00B27F62" w:rsidRPr="00530E85" w:rsidRDefault="00B27F62" w:rsidP="00B27F62">
      <w:pPr>
        <w:spacing w:after="0"/>
        <w:ind w:left="34"/>
      </w:pPr>
    </w:p>
    <w:p w14:paraId="75C0C146" w14:textId="77777777" w:rsidR="00B27F62" w:rsidRPr="00530E85" w:rsidRDefault="00B27F62" w:rsidP="00C20075">
      <w:pPr>
        <w:pStyle w:val="Heading4"/>
        <w:numPr>
          <w:ilvl w:val="0"/>
          <w:numId w:val="0"/>
        </w:numPr>
        <w:rPr>
          <w:b/>
          <w:bCs/>
          <w:i w:val="0"/>
          <w:iCs w:val="0"/>
          <w:color w:val="2F5496" w:themeColor="accent1" w:themeShade="BF"/>
          <w:sz w:val="32"/>
          <w:szCs w:val="32"/>
          <w:u w:val="single"/>
        </w:rPr>
      </w:pPr>
      <w:r w:rsidRPr="00530E85">
        <w:rPr>
          <w:b/>
          <w:bCs/>
          <w:i w:val="0"/>
          <w:iCs w:val="0"/>
          <w:color w:val="2F5496" w:themeColor="accent1" w:themeShade="BF"/>
          <w:sz w:val="32"/>
          <w:szCs w:val="32"/>
          <w:u w:val="single"/>
        </w:rPr>
        <w:lastRenderedPageBreak/>
        <w:t xml:space="preserve">Diversity &amp; Inclusion   </w:t>
      </w:r>
    </w:p>
    <w:p w14:paraId="7EC393F6" w14:textId="77777777" w:rsidR="00B27F62" w:rsidRPr="00530E85" w:rsidRDefault="00B27F62" w:rsidP="00B27F62">
      <w:pPr>
        <w:spacing w:after="0"/>
        <w:ind w:left="34"/>
      </w:pPr>
      <w:r w:rsidRPr="00530E85">
        <w:t xml:space="preserve">  </w:t>
      </w:r>
    </w:p>
    <w:p w14:paraId="3010362F" w14:textId="77777777" w:rsidR="00B27F62" w:rsidRPr="00530E85" w:rsidRDefault="00B27F62" w:rsidP="00B27F62">
      <w:pPr>
        <w:spacing w:after="132"/>
        <w:ind w:left="24" w:right="131"/>
      </w:pPr>
      <w:r w:rsidRPr="00530E85">
        <w:t xml:space="preserve">At Deerbolt:  </w:t>
      </w:r>
    </w:p>
    <w:p w14:paraId="78FB7F9D" w14:textId="77777777" w:rsidR="00B27F62" w:rsidRPr="00530E85" w:rsidRDefault="00B27F62" w:rsidP="00B27F62">
      <w:pPr>
        <w:numPr>
          <w:ilvl w:val="0"/>
          <w:numId w:val="5"/>
        </w:numPr>
        <w:spacing w:after="101" w:line="250" w:lineRule="auto"/>
        <w:ind w:right="131" w:hanging="360"/>
      </w:pPr>
      <w:r w:rsidRPr="00530E85">
        <w:t xml:space="preserve">We believe that a diverse prison community is a better prison community.  </w:t>
      </w:r>
    </w:p>
    <w:p w14:paraId="635BA25E" w14:textId="77777777" w:rsidR="00B27F62" w:rsidRPr="00530E85" w:rsidRDefault="00B27F62" w:rsidP="00B27F62">
      <w:pPr>
        <w:numPr>
          <w:ilvl w:val="0"/>
          <w:numId w:val="5"/>
        </w:numPr>
        <w:spacing w:after="5" w:line="366" w:lineRule="auto"/>
        <w:ind w:right="131" w:hanging="360"/>
      </w:pPr>
      <w:r w:rsidRPr="00530E85">
        <w:t xml:space="preserve">We believe that making sure people feel included is good for individuals and good for our prison.   </w:t>
      </w:r>
    </w:p>
    <w:p w14:paraId="4D70E590" w14:textId="77777777" w:rsidR="00B27F62" w:rsidRPr="00530E85" w:rsidRDefault="00B27F62" w:rsidP="00B27F62">
      <w:pPr>
        <w:numPr>
          <w:ilvl w:val="0"/>
          <w:numId w:val="5"/>
        </w:numPr>
        <w:spacing w:after="5" w:line="366" w:lineRule="auto"/>
        <w:ind w:right="131" w:hanging="360"/>
      </w:pPr>
      <w:r w:rsidRPr="00530E85">
        <w:t xml:space="preserve">We believe that people should be able to be themselves in our prison, celebrated for their uniqueness.   </w:t>
      </w:r>
    </w:p>
    <w:p w14:paraId="7F2390FD" w14:textId="77777777" w:rsidR="00B27F62" w:rsidRPr="00530E85" w:rsidRDefault="00B27F62" w:rsidP="00B27F62">
      <w:pPr>
        <w:numPr>
          <w:ilvl w:val="0"/>
          <w:numId w:val="5"/>
        </w:numPr>
        <w:spacing w:after="87" w:line="250" w:lineRule="auto"/>
        <w:ind w:right="131" w:hanging="360"/>
      </w:pPr>
      <w:r w:rsidRPr="00530E85">
        <w:t xml:space="preserve">We believe in the importance of being open to learning how we can do better.  </w:t>
      </w:r>
    </w:p>
    <w:p w14:paraId="127E2549" w14:textId="77777777" w:rsidR="00B27F62" w:rsidRPr="00530E85" w:rsidRDefault="00B27F62" w:rsidP="00B27F62">
      <w:pPr>
        <w:spacing w:after="112"/>
        <w:ind w:left="34"/>
      </w:pPr>
      <w:r w:rsidRPr="00530E85">
        <w:t xml:space="preserve">  </w:t>
      </w:r>
    </w:p>
    <w:p w14:paraId="0C69203D" w14:textId="77777777" w:rsidR="00B27F62" w:rsidRPr="00530E85" w:rsidRDefault="00B27F62" w:rsidP="00B27F62">
      <w:pPr>
        <w:spacing w:after="26" w:line="359" w:lineRule="auto"/>
        <w:ind w:left="24" w:right="131"/>
      </w:pPr>
      <w:r w:rsidRPr="00530E85">
        <w:t xml:space="preserve">We have signed up to the HMPPS Diversity and Inclusion Statement and are working toward making sure that we deliver this commitment:  </w:t>
      </w:r>
    </w:p>
    <w:p w14:paraId="380678E9" w14:textId="30BEBEE0" w:rsidR="00B27F62" w:rsidRPr="00530E85" w:rsidRDefault="00C20075" w:rsidP="00B27F62">
      <w:pPr>
        <w:spacing w:after="141"/>
        <w:ind w:left="29"/>
      </w:pPr>
      <w:r w:rsidRPr="00530E85">
        <w:rPr>
          <w:rFonts w:eastAsia="Calibri"/>
          <w:noProof/>
        </w:rPr>
        <mc:AlternateContent>
          <mc:Choice Requires="wpg">
            <w:drawing>
              <wp:anchor distT="0" distB="0" distL="114300" distR="114300" simplePos="0" relativeHeight="251665920" behindDoc="1" locked="0" layoutInCell="1" allowOverlap="1" wp14:anchorId="538855B9" wp14:editId="533840BE">
                <wp:simplePos x="0" y="0"/>
                <wp:positionH relativeFrom="column">
                  <wp:posOffset>-229235</wp:posOffset>
                </wp:positionH>
                <wp:positionV relativeFrom="paragraph">
                  <wp:posOffset>285115</wp:posOffset>
                </wp:positionV>
                <wp:extent cx="6070600" cy="2983738"/>
                <wp:effectExtent l="0" t="0" r="0" b="0"/>
                <wp:wrapNone/>
                <wp:docPr id="13022" name="Group 13022"/>
                <wp:cNvGraphicFramePr/>
                <a:graphic xmlns:a="http://schemas.openxmlformats.org/drawingml/2006/main">
                  <a:graphicData uri="http://schemas.microsoft.com/office/word/2010/wordprocessingGroup">
                    <wpg:wgp>
                      <wpg:cNvGrpSpPr/>
                      <wpg:grpSpPr>
                        <a:xfrm>
                          <a:off x="0" y="0"/>
                          <a:ext cx="6070600" cy="2983738"/>
                          <a:chOff x="0" y="0"/>
                          <a:chExt cx="6070600" cy="2983738"/>
                        </a:xfrm>
                      </wpg:grpSpPr>
                      <wps:wsp>
                        <wps:cNvPr id="697" name="Shape 697"/>
                        <wps:cNvSpPr/>
                        <wps:spPr>
                          <a:xfrm>
                            <a:off x="0" y="0"/>
                            <a:ext cx="6070600" cy="2983738"/>
                          </a:xfrm>
                          <a:custGeom>
                            <a:avLst/>
                            <a:gdLst/>
                            <a:ahLst/>
                            <a:cxnLst/>
                            <a:rect l="0" t="0" r="0" b="0"/>
                            <a:pathLst>
                              <a:path w="6070600" h="2983738">
                                <a:moveTo>
                                  <a:pt x="0" y="354584"/>
                                </a:moveTo>
                                <a:cubicBezTo>
                                  <a:pt x="0" y="158750"/>
                                  <a:pt x="158737" y="0"/>
                                  <a:pt x="354546" y="0"/>
                                </a:cubicBezTo>
                                <a:lnTo>
                                  <a:pt x="1011809" y="0"/>
                                </a:lnTo>
                                <a:lnTo>
                                  <a:pt x="1011809" y="0"/>
                                </a:lnTo>
                                <a:lnTo>
                                  <a:pt x="5716016" y="0"/>
                                </a:lnTo>
                                <a:cubicBezTo>
                                  <a:pt x="5911850" y="0"/>
                                  <a:pt x="6070600" y="158750"/>
                                  <a:pt x="6070600" y="354584"/>
                                </a:cubicBezTo>
                                <a:lnTo>
                                  <a:pt x="6070600" y="1240917"/>
                                </a:lnTo>
                                <a:lnTo>
                                  <a:pt x="6070600" y="1240917"/>
                                </a:lnTo>
                                <a:lnTo>
                                  <a:pt x="6070600" y="1772666"/>
                                </a:lnTo>
                                <a:lnTo>
                                  <a:pt x="6070600" y="1772666"/>
                                </a:lnTo>
                                <a:cubicBezTo>
                                  <a:pt x="6070600" y="1968500"/>
                                  <a:pt x="5911850" y="2127250"/>
                                  <a:pt x="5716016" y="2127250"/>
                                </a:cubicBezTo>
                                <a:lnTo>
                                  <a:pt x="2529459" y="2127250"/>
                                </a:lnTo>
                                <a:lnTo>
                                  <a:pt x="303771" y="2983738"/>
                                </a:lnTo>
                                <a:lnTo>
                                  <a:pt x="1011809" y="2127250"/>
                                </a:lnTo>
                                <a:lnTo>
                                  <a:pt x="354546" y="2127250"/>
                                </a:lnTo>
                                <a:cubicBezTo>
                                  <a:pt x="158737" y="2127250"/>
                                  <a:pt x="0" y="1968500"/>
                                  <a:pt x="0" y="1772666"/>
                                </a:cubicBezTo>
                                <a:lnTo>
                                  <a:pt x="0" y="1772666"/>
                                </a:lnTo>
                                <a:lnTo>
                                  <a:pt x="0" y="1240917"/>
                                </a:lnTo>
                                <a:lnTo>
                                  <a:pt x="0" y="1240917"/>
                                </a:lnTo>
                                <a:close/>
                              </a:path>
                            </a:pathLst>
                          </a:custGeom>
                          <a:ln w="53975" cap="flat">
                            <a:miter lim="127000"/>
                          </a:ln>
                        </wps:spPr>
                        <wps:style>
                          <a:lnRef idx="1">
                            <a:srgbClr val="172C51"/>
                          </a:lnRef>
                          <a:fillRef idx="0">
                            <a:srgbClr val="000000">
                              <a:alpha val="0"/>
                            </a:srgbClr>
                          </a:fillRef>
                          <a:effectRef idx="0">
                            <a:scrgbClr r="0" g="0" b="0"/>
                          </a:effectRef>
                          <a:fontRef idx="none"/>
                        </wps:style>
                        <wps:bodyPr/>
                      </wps:wsp>
                    </wpg:wgp>
                  </a:graphicData>
                </a:graphic>
              </wp:anchor>
            </w:drawing>
          </mc:Choice>
          <mc:Fallback>
            <w:pict>
              <v:group w14:anchorId="03D140EF" id="Group 13022" o:spid="_x0000_s1026" style="position:absolute;margin-left:-18.05pt;margin-top:22.45pt;width:478pt;height:234.95pt;z-index:-251650560" coordsize="60706,29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">
                <v:shape id="Shape 697" o:spid="_x0000_s1027" style="position:absolute;width:60706;height:29837;visibility:visible;mso-wrap-style:square;v-text-anchor:top" coordsize="6070600,298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" path="m,354584c,158750,158737,,354546,r657263,l1011809,,5716016,v195834,,354584,158750,354584,354584l6070600,1240917r,l6070600,1772666r,c6070600,1968500,5911850,2127250,5716016,2127250r-3186557,l303771,2983738r708038,-856488l354546,2127250c158737,2127250,,1968500,,1772666r,l,1240917r,l,354584xe" filled="f" strokecolor="#172c51" strokeweight="4.25pt">
                  <v:stroke miterlimit="83231f" joinstyle="miter"/>
                  <v:path arrowok="t" textboxrect="0,0,6070600,2983738"/>
                </v:shape>
              </v:group>
            </w:pict>
          </mc:Fallback>
        </mc:AlternateContent>
      </w:r>
      <w:r w:rsidR="00B27F62" w:rsidRPr="00530E85">
        <w:t xml:space="preserve"> </w:t>
      </w:r>
    </w:p>
    <w:p w14:paraId="6B5957B0" w14:textId="22DA6E1B" w:rsidR="00B27F62" w:rsidRPr="00530E85" w:rsidRDefault="00B27F62" w:rsidP="00B27F62">
      <w:pPr>
        <w:spacing w:after="9" w:line="377" w:lineRule="auto"/>
        <w:ind w:left="24" w:right="173"/>
      </w:pPr>
      <w:r w:rsidRPr="00530E85">
        <w:rPr>
          <w:i/>
        </w:rPr>
        <w:t xml:space="preserve">“HMPPS is committed to Diversity and Inclusion for all. We treat our staff with respect and ensure equality of opportunity. We deliver our services fairly and respond to individual needs. We insist on respectful and decent behaviour from staff, prisoners, children, people on probation, and others with whom we work. We do not tolerate discrimination, harassment or bullying and we take prompt and appropriate action whenever we discover them. This is underpinned by our adherence to the </w:t>
      </w:r>
    </w:p>
    <w:p w14:paraId="5D85DAFE" w14:textId="77777777" w:rsidR="00B27F62" w:rsidRPr="00530E85" w:rsidRDefault="00B27F62" w:rsidP="00B27F62">
      <w:pPr>
        <w:spacing w:after="141"/>
        <w:ind w:left="24" w:right="173"/>
      </w:pPr>
      <w:r w:rsidRPr="00530E85">
        <w:rPr>
          <w:i/>
        </w:rPr>
        <w:t xml:space="preserve">Public Sector Equalities Duties as outlined in the Equality Act 2010.”  </w:t>
      </w:r>
    </w:p>
    <w:p w14:paraId="732F3D61" w14:textId="77777777" w:rsidR="00B27F62" w:rsidRPr="00530E85" w:rsidRDefault="00B27F62" w:rsidP="00B27F62">
      <w:pPr>
        <w:spacing w:after="141"/>
        <w:ind w:left="29"/>
      </w:pPr>
      <w:r w:rsidRPr="00530E85">
        <w:rPr>
          <w:i/>
        </w:rPr>
        <w:t xml:space="preserve"> </w:t>
      </w:r>
    </w:p>
    <w:p w14:paraId="76529CC9" w14:textId="77777777" w:rsidR="00B27F62" w:rsidRPr="00530E85" w:rsidRDefault="00B27F62" w:rsidP="00B27F62">
      <w:pPr>
        <w:spacing w:after="141"/>
        <w:ind w:left="29"/>
      </w:pPr>
      <w:r w:rsidRPr="00530E85">
        <w:rPr>
          <w:i/>
        </w:rPr>
        <w:t xml:space="preserve"> </w:t>
      </w:r>
    </w:p>
    <w:p w14:paraId="5A55B03F" w14:textId="77777777" w:rsidR="00B27F62" w:rsidRPr="00530E85" w:rsidRDefault="00B27F62" w:rsidP="00B27F62">
      <w:pPr>
        <w:spacing w:after="139"/>
        <w:ind w:left="29"/>
      </w:pPr>
      <w:r w:rsidRPr="00530E85">
        <w:rPr>
          <w:i/>
        </w:rPr>
        <w:t xml:space="preserve"> </w:t>
      </w:r>
    </w:p>
    <w:p w14:paraId="24574A03" w14:textId="77777777" w:rsidR="00B27F62" w:rsidRPr="00530E85" w:rsidRDefault="00B27F62" w:rsidP="00B27F62">
      <w:pPr>
        <w:spacing w:after="141"/>
        <w:ind w:left="29"/>
      </w:pPr>
      <w:r w:rsidRPr="00530E85">
        <w:rPr>
          <w:i/>
        </w:rPr>
        <w:t xml:space="preserve"> </w:t>
      </w:r>
    </w:p>
    <w:p w14:paraId="43BF28DC" w14:textId="77777777" w:rsidR="00B27F62" w:rsidRPr="00530E85" w:rsidRDefault="00B27F62" w:rsidP="00B27F62">
      <w:pPr>
        <w:spacing w:after="142"/>
        <w:ind w:left="29"/>
      </w:pPr>
      <w:r w:rsidRPr="00530E85">
        <w:rPr>
          <w:i/>
        </w:rPr>
        <w:t xml:space="preserve"> </w:t>
      </w:r>
    </w:p>
    <w:p w14:paraId="178F5C9C" w14:textId="77777777" w:rsidR="00B27F62" w:rsidRPr="00530E85" w:rsidRDefault="00B27F62" w:rsidP="00B27F62">
      <w:pPr>
        <w:spacing w:after="141"/>
        <w:ind w:left="29"/>
      </w:pPr>
      <w:r w:rsidRPr="00530E85">
        <w:rPr>
          <w:i/>
        </w:rPr>
        <w:t xml:space="preserve"> </w:t>
      </w:r>
    </w:p>
    <w:p w14:paraId="71E09A98" w14:textId="77777777" w:rsidR="00B27F62" w:rsidRPr="00530E85" w:rsidRDefault="00B27F62" w:rsidP="00B27F62">
      <w:pPr>
        <w:spacing w:after="141"/>
        <w:ind w:left="29"/>
      </w:pPr>
      <w:r w:rsidRPr="00530E85">
        <w:rPr>
          <w:i/>
        </w:rPr>
        <w:t xml:space="preserve"> </w:t>
      </w:r>
    </w:p>
    <w:p w14:paraId="5097B5D3" w14:textId="77777777" w:rsidR="00B27F62" w:rsidRPr="00530E85" w:rsidRDefault="00B27F62" w:rsidP="00B27F62">
      <w:pPr>
        <w:spacing w:after="141"/>
        <w:ind w:left="29"/>
      </w:pPr>
      <w:r w:rsidRPr="00530E85">
        <w:rPr>
          <w:i/>
        </w:rPr>
        <w:t xml:space="preserve"> </w:t>
      </w:r>
    </w:p>
    <w:p w14:paraId="67273C30" w14:textId="77777777" w:rsidR="00B27F62" w:rsidRPr="00530E85" w:rsidRDefault="00B27F62" w:rsidP="00B27F62">
      <w:pPr>
        <w:spacing w:after="141"/>
        <w:ind w:left="29"/>
      </w:pPr>
      <w:r w:rsidRPr="00530E85">
        <w:rPr>
          <w:i/>
        </w:rPr>
        <w:t xml:space="preserve"> </w:t>
      </w:r>
    </w:p>
    <w:p w14:paraId="673CE3CA" w14:textId="77777777" w:rsidR="00B27F62" w:rsidRPr="00530E85" w:rsidRDefault="00B27F62" w:rsidP="00B27F62">
      <w:pPr>
        <w:spacing w:after="60"/>
        <w:jc w:val="right"/>
      </w:pPr>
    </w:p>
    <w:p w14:paraId="25FB9ADF" w14:textId="77777777" w:rsidR="00B27F62" w:rsidRPr="00530E85" w:rsidRDefault="00B27F62" w:rsidP="00B27F62">
      <w:pPr>
        <w:spacing w:after="60"/>
        <w:jc w:val="right"/>
      </w:pPr>
    </w:p>
    <w:p w14:paraId="0E008280" w14:textId="77777777" w:rsidR="00C20075" w:rsidRPr="00530E85" w:rsidRDefault="00B27F62" w:rsidP="00C20075">
      <w:pPr>
        <w:spacing w:after="60"/>
        <w:jc w:val="right"/>
        <w:rPr>
          <w:b/>
        </w:rPr>
      </w:pPr>
      <w:r w:rsidRPr="00530E85">
        <w:t xml:space="preserve"> </w:t>
      </w:r>
      <w:r w:rsidRPr="00530E85">
        <w:rPr>
          <w:rFonts w:eastAsia="Times New Roman"/>
        </w:rPr>
        <w:t xml:space="preserve"> </w:t>
      </w:r>
      <w:r w:rsidRPr="00530E85">
        <w:rPr>
          <w:rFonts w:eastAsia="Times New Roman"/>
        </w:rPr>
        <w:tab/>
      </w:r>
      <w:r w:rsidRPr="00530E85">
        <w:rPr>
          <w:b/>
        </w:rPr>
        <w:t xml:space="preserve"> </w:t>
      </w:r>
    </w:p>
    <w:p w14:paraId="32BF0B1D" w14:textId="5CBB06CB" w:rsidR="00B27F62" w:rsidRPr="00530E85" w:rsidRDefault="00B27F62" w:rsidP="00C20075">
      <w:pPr>
        <w:spacing w:after="60"/>
        <w:rPr>
          <w:b/>
          <w:bCs/>
          <w:color w:val="2F5496" w:themeColor="accent1" w:themeShade="BF"/>
          <w:sz w:val="32"/>
          <w:szCs w:val="32"/>
          <w:u w:val="single"/>
        </w:rPr>
      </w:pPr>
      <w:r w:rsidRPr="00530E85">
        <w:rPr>
          <w:b/>
          <w:bCs/>
          <w:color w:val="2F5496" w:themeColor="accent1" w:themeShade="BF"/>
          <w:sz w:val="32"/>
          <w:szCs w:val="32"/>
          <w:u w:val="single"/>
        </w:rPr>
        <w:lastRenderedPageBreak/>
        <w:t xml:space="preserve">Understanding the needs  </w:t>
      </w:r>
    </w:p>
    <w:p w14:paraId="661A180C" w14:textId="77777777" w:rsidR="00B27F62" w:rsidRPr="00530E85" w:rsidRDefault="00B27F62" w:rsidP="00B27F62">
      <w:pPr>
        <w:spacing w:after="0"/>
        <w:ind w:left="34"/>
      </w:pPr>
      <w:r w:rsidRPr="00530E85">
        <w:t xml:space="preserve">  </w:t>
      </w:r>
    </w:p>
    <w:p w14:paraId="12196D43" w14:textId="77777777" w:rsidR="00B27F62" w:rsidRPr="00530E85" w:rsidRDefault="00B27F62" w:rsidP="00B27F62">
      <w:pPr>
        <w:spacing w:after="175" w:line="361" w:lineRule="auto"/>
        <w:ind w:left="24" w:right="131"/>
      </w:pPr>
      <w:r w:rsidRPr="00530E85">
        <w:t xml:space="preserve">As a family strategy team we will be dynamic, assessing and responding to the changing needs of the current prisoner population.   </w:t>
      </w:r>
    </w:p>
    <w:p w14:paraId="74816234" w14:textId="77777777" w:rsidR="00B27F62" w:rsidRPr="00530E85" w:rsidRDefault="00B27F62" w:rsidP="00C20075">
      <w:pPr>
        <w:pStyle w:val="Heading4"/>
        <w:numPr>
          <w:ilvl w:val="0"/>
          <w:numId w:val="0"/>
        </w:numPr>
        <w:spacing w:after="230"/>
        <w:ind w:left="24"/>
        <w:rPr>
          <w:b/>
          <w:bCs/>
          <w:i w:val="0"/>
          <w:iCs w:val="0"/>
          <w:color w:val="2F5496" w:themeColor="accent1" w:themeShade="BF"/>
        </w:rPr>
      </w:pPr>
      <w:r w:rsidRPr="00530E85">
        <w:rPr>
          <w:b/>
          <w:bCs/>
          <w:i w:val="0"/>
          <w:iCs w:val="0"/>
          <w:color w:val="2F5496" w:themeColor="accent1" w:themeShade="BF"/>
        </w:rPr>
        <w:t xml:space="preserve">Needs Analysis   </w:t>
      </w:r>
    </w:p>
    <w:p w14:paraId="22A14DF1" w14:textId="77777777" w:rsidR="00B27F62" w:rsidRPr="00530E85" w:rsidRDefault="00B27F62" w:rsidP="00B27F62">
      <w:pPr>
        <w:spacing w:after="153"/>
        <w:ind w:left="24" w:right="131"/>
      </w:pPr>
      <w:r w:rsidRPr="00530E85">
        <w:t xml:space="preserve">We will conduct an annual needs analysis, using a variety of data sources including:  </w:t>
      </w:r>
    </w:p>
    <w:p w14:paraId="2137E381" w14:textId="77777777" w:rsidR="00B27F62" w:rsidRPr="00530E85" w:rsidRDefault="00B27F62" w:rsidP="00B27F62">
      <w:pPr>
        <w:spacing w:after="159" w:line="360" w:lineRule="auto"/>
        <w:ind w:left="24" w:right="131"/>
      </w:pPr>
      <w:r w:rsidRPr="00530E85">
        <w:t xml:space="preserve">OASys/Sentence Plans, whole prison surveys, local family data &amp; visitor’s voice data. We will work with the psychology team to review the recommendations and plan provision for the year ahead.   </w:t>
      </w:r>
    </w:p>
    <w:p w14:paraId="72FB8921" w14:textId="1423FA88" w:rsidR="00C20075" w:rsidRPr="00B13B3F" w:rsidRDefault="00B27F62" w:rsidP="00B13B3F">
      <w:pPr>
        <w:pStyle w:val="Heading4"/>
        <w:numPr>
          <w:ilvl w:val="0"/>
          <w:numId w:val="0"/>
        </w:numPr>
        <w:ind w:left="24"/>
        <w:rPr>
          <w:b/>
          <w:bCs/>
          <w:i w:val="0"/>
          <w:iCs w:val="0"/>
          <w:color w:val="2F5496" w:themeColor="accent1" w:themeShade="BF"/>
        </w:rPr>
      </w:pPr>
      <w:r w:rsidRPr="00530E85">
        <w:rPr>
          <w:b/>
          <w:bCs/>
          <w:i w:val="0"/>
          <w:iCs w:val="0"/>
          <w:color w:val="2F5496" w:themeColor="accent1" w:themeShade="BF"/>
        </w:rPr>
        <w:t xml:space="preserve">Visitors Voice   </w:t>
      </w:r>
    </w:p>
    <w:p w14:paraId="4B392AC1" w14:textId="29CDEBD9" w:rsidR="00B27F62" w:rsidRPr="00530E85" w:rsidRDefault="00B27F62" w:rsidP="00C20075">
      <w:pPr>
        <w:spacing w:line="360" w:lineRule="auto"/>
        <w:ind w:left="24" w:right="131"/>
      </w:pPr>
      <w:r w:rsidRPr="00530E85">
        <w:t xml:space="preserve">Quarterly visitors voice sessions take place in the visitors’ centre which is chaired by Head of Operations (Families and Significant other lead) or a representative and facilitated by Nepacs. </w:t>
      </w:r>
    </w:p>
    <w:p w14:paraId="1A70B145" w14:textId="77777777" w:rsidR="00C20075" w:rsidRPr="00530E85" w:rsidRDefault="00C20075" w:rsidP="00C20075">
      <w:pPr>
        <w:spacing w:line="360" w:lineRule="auto"/>
        <w:ind w:left="24" w:right="131"/>
      </w:pPr>
    </w:p>
    <w:p w14:paraId="6B29F8D1" w14:textId="77777777" w:rsidR="00B27F62" w:rsidRPr="00530E85" w:rsidRDefault="00B27F62" w:rsidP="00B27F62">
      <w:pPr>
        <w:spacing w:after="65" w:line="360" w:lineRule="auto"/>
        <w:ind w:right="58"/>
        <w:jc w:val="center"/>
      </w:pPr>
      <w:r w:rsidRPr="00530E85">
        <w:rPr>
          <w:rFonts w:eastAsia="Calibri"/>
          <w:noProof/>
        </w:rPr>
        <mc:AlternateContent>
          <mc:Choice Requires="wpg">
            <w:drawing>
              <wp:anchor distT="0" distB="0" distL="114300" distR="114300" simplePos="0" relativeHeight="251666944" behindDoc="1" locked="0" layoutInCell="1" allowOverlap="1" wp14:anchorId="26DF9CBB" wp14:editId="6B8C7BD0">
                <wp:simplePos x="0" y="0"/>
                <wp:positionH relativeFrom="column">
                  <wp:posOffset>-36118</wp:posOffset>
                </wp:positionH>
                <wp:positionV relativeFrom="paragraph">
                  <wp:posOffset>-174162</wp:posOffset>
                </wp:positionV>
                <wp:extent cx="5924550" cy="1263650"/>
                <wp:effectExtent l="0" t="0" r="0" b="0"/>
                <wp:wrapNone/>
                <wp:docPr id="13024" name="Group 13024"/>
                <wp:cNvGraphicFramePr/>
                <a:graphic xmlns:a="http://schemas.openxmlformats.org/drawingml/2006/main">
                  <a:graphicData uri="http://schemas.microsoft.com/office/word/2010/wordprocessingGroup">
                    <wpg:wgp>
                      <wpg:cNvGrpSpPr/>
                      <wpg:grpSpPr>
                        <a:xfrm>
                          <a:off x="0" y="0"/>
                          <a:ext cx="5924550" cy="1263650"/>
                          <a:chOff x="0" y="0"/>
                          <a:chExt cx="5924550" cy="1263650"/>
                        </a:xfrm>
                      </wpg:grpSpPr>
                      <wps:wsp>
                        <wps:cNvPr id="765" name="Shape 765"/>
                        <wps:cNvSpPr/>
                        <wps:spPr>
                          <a:xfrm>
                            <a:off x="0" y="0"/>
                            <a:ext cx="5924550" cy="1263650"/>
                          </a:xfrm>
                          <a:custGeom>
                            <a:avLst/>
                            <a:gdLst/>
                            <a:ahLst/>
                            <a:cxnLst/>
                            <a:rect l="0" t="0" r="0" b="0"/>
                            <a:pathLst>
                              <a:path w="5924550" h="1263650">
                                <a:moveTo>
                                  <a:pt x="0" y="210566"/>
                                </a:moveTo>
                                <a:cubicBezTo>
                                  <a:pt x="0" y="94234"/>
                                  <a:pt x="94298" y="0"/>
                                  <a:pt x="210617" y="0"/>
                                </a:cubicBezTo>
                                <a:lnTo>
                                  <a:pt x="5713984" y="0"/>
                                </a:lnTo>
                                <a:cubicBezTo>
                                  <a:pt x="5830316" y="0"/>
                                  <a:pt x="5924550" y="94234"/>
                                  <a:pt x="5924550" y="210566"/>
                                </a:cubicBezTo>
                                <a:lnTo>
                                  <a:pt x="5924550" y="1052957"/>
                                </a:lnTo>
                                <a:cubicBezTo>
                                  <a:pt x="5924550" y="1169289"/>
                                  <a:pt x="5830316" y="1263650"/>
                                  <a:pt x="5713984" y="1263650"/>
                                </a:cubicBezTo>
                                <a:lnTo>
                                  <a:pt x="210617" y="1263650"/>
                                </a:lnTo>
                                <a:cubicBezTo>
                                  <a:pt x="94298" y="1263650"/>
                                  <a:pt x="0" y="1169289"/>
                                  <a:pt x="0" y="1052957"/>
                                </a:cubicBezTo>
                                <a:close/>
                              </a:path>
                            </a:pathLst>
                          </a:custGeom>
                          <a:ln w="38100" cap="flat">
                            <a:miter lim="127000"/>
                          </a:ln>
                        </wps:spPr>
                        <wps:style>
                          <a:lnRef idx="1">
                            <a:srgbClr val="172C51"/>
                          </a:lnRef>
                          <a:fillRef idx="0">
                            <a:srgbClr val="000000">
                              <a:alpha val="0"/>
                            </a:srgbClr>
                          </a:fillRef>
                          <a:effectRef idx="0">
                            <a:scrgbClr r="0" g="0" b="0"/>
                          </a:effectRef>
                          <a:fontRef idx="none"/>
                        </wps:style>
                        <wps:bodyPr/>
                      </wps:wsp>
                    </wpg:wgp>
                  </a:graphicData>
                </a:graphic>
              </wp:anchor>
            </w:drawing>
          </mc:Choice>
          <mc:Fallback>
            <w:pict>
              <v:group w14:anchorId="5A3B382E" id="Group 13024" o:spid="_x0000_s1026" style="position:absolute;margin-left:-2.85pt;margin-top:-13.7pt;width:466.5pt;height:99.5pt;z-index:-251649536" coordsize="59245,1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">
                <v:shape id="Shape 765" o:spid="_x0000_s1027" style="position:absolute;width:59245;height:12636;visibility:visible;mso-wrap-style:square;v-text-anchor:top" coordsize="5924550,12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" path="m,210566c,94234,94298,,210617,l5713984,v116332,,210566,94234,210566,210566l5924550,1052957v,116332,-94234,210693,-210566,210693l210617,1263650c94298,1263650,,1169289,,1052957l,210566xe" filled="f" strokecolor="#172c51" strokeweight="3pt">
                  <v:stroke miterlimit="83231f" joinstyle="miter"/>
                  <v:path arrowok="t" textboxrect="0,0,5924550,1263650"/>
                </v:shape>
              </v:group>
            </w:pict>
          </mc:Fallback>
        </mc:AlternateContent>
      </w:r>
      <w:r w:rsidRPr="00530E85">
        <w:rPr>
          <w:i/>
          <w:color w:val="0070C0"/>
        </w:rPr>
        <w:t xml:space="preserve">“Visitors' Voice groups bring together families and loved ones of prisoners to have their say on how visits are run and how Nepacs and the prisons can improve the visit experience and support for families. These help in the running of our Visitors </w:t>
      </w:r>
      <w:r w:rsidRPr="00530E85">
        <w:t xml:space="preserve"> </w:t>
      </w:r>
    </w:p>
    <w:p w14:paraId="3130618A" w14:textId="15320668" w:rsidR="00B27F62" w:rsidRPr="00530E85" w:rsidRDefault="00B27F62" w:rsidP="000473F0">
      <w:pPr>
        <w:spacing w:after="120"/>
        <w:ind w:right="158"/>
        <w:jc w:val="center"/>
      </w:pPr>
      <w:r w:rsidRPr="00530E85">
        <w:rPr>
          <w:i/>
          <w:color w:val="0070C0"/>
        </w:rPr>
        <w:t xml:space="preserve">Centres and other support services.”  </w:t>
      </w:r>
      <w:r w:rsidRPr="00530E85">
        <w:t xml:space="preserve"> </w:t>
      </w:r>
    </w:p>
    <w:p w14:paraId="281ABA69" w14:textId="77777777" w:rsidR="00B27F62" w:rsidRPr="00530E85" w:rsidRDefault="00B27F62" w:rsidP="00B27F62">
      <w:pPr>
        <w:spacing w:after="156" w:line="361" w:lineRule="auto"/>
        <w:ind w:left="24" w:right="131"/>
      </w:pPr>
      <w:r w:rsidRPr="00530E85">
        <w:t xml:space="preserve">Any feedback from visitors will be discussed at the monthly Nepacs meetings and any areas for improvement will be addressed and fed into the visits action plan, this is reviewed bi-monthly and any issues raised to SLT via monthly HoOps reports.    </w:t>
      </w:r>
    </w:p>
    <w:p w14:paraId="246E085E" w14:textId="77777777" w:rsidR="00B27F62" w:rsidRPr="00530E85" w:rsidRDefault="00B27F62" w:rsidP="00B27F62">
      <w:pPr>
        <w:spacing w:after="154" w:line="362" w:lineRule="auto"/>
        <w:ind w:left="24" w:right="131"/>
      </w:pPr>
      <w:r w:rsidRPr="00530E85">
        <w:t xml:space="preserve">Children’s views and opinions are also greatly valued, Nepacs play workers will gather this information in a child appropriate forum with the consent of the children’s parents.    </w:t>
      </w:r>
    </w:p>
    <w:p w14:paraId="2C43B6CC" w14:textId="77777777" w:rsidR="00B27F62" w:rsidRPr="00530E85" w:rsidRDefault="00B27F62" w:rsidP="00C20075">
      <w:pPr>
        <w:pStyle w:val="Heading4"/>
        <w:numPr>
          <w:ilvl w:val="0"/>
          <w:numId w:val="0"/>
        </w:numPr>
        <w:spacing w:after="230"/>
        <w:ind w:left="24"/>
        <w:rPr>
          <w:b/>
          <w:bCs/>
          <w:i w:val="0"/>
          <w:iCs w:val="0"/>
          <w:color w:val="2F5496" w:themeColor="accent1" w:themeShade="BF"/>
        </w:rPr>
      </w:pPr>
      <w:r w:rsidRPr="00530E85">
        <w:rPr>
          <w:b/>
          <w:bCs/>
          <w:i w:val="0"/>
          <w:iCs w:val="0"/>
          <w:color w:val="2F5496" w:themeColor="accent1" w:themeShade="BF"/>
        </w:rPr>
        <w:t xml:space="preserve">Focus Groups &amp; Prisoner Consultative Committee Feedback  </w:t>
      </w:r>
    </w:p>
    <w:p w14:paraId="3CC86FE0" w14:textId="19392B69" w:rsidR="00B27F62" w:rsidRPr="00530E85" w:rsidRDefault="00B27F62" w:rsidP="00B27F62">
      <w:pPr>
        <w:spacing w:line="360" w:lineRule="auto"/>
        <w:ind w:left="24" w:right="131"/>
      </w:pPr>
      <w:r w:rsidRPr="00530E85">
        <w:t xml:space="preserve">Monthly Prisoner Consultative Committee meetings are held by the Residential </w:t>
      </w:r>
      <w:r w:rsidR="00B13B3F" w:rsidRPr="00530E85">
        <w:t>team;</w:t>
      </w:r>
      <w:r w:rsidRPr="00530E85">
        <w:t xml:space="preserve"> prisoners are free to raise any issues they may have or suggestions for improvements. Staff may also attend the meetings to discuss specific topics to gain feedback, or separate focus groups may be organised.   </w:t>
      </w:r>
    </w:p>
    <w:p w14:paraId="7078ADF4" w14:textId="77777777" w:rsidR="00B27F62" w:rsidRPr="00530E85" w:rsidRDefault="00B27F62" w:rsidP="00B27F62">
      <w:pPr>
        <w:spacing w:after="0"/>
        <w:ind w:left="-999" w:right="-876"/>
      </w:pPr>
      <w:r w:rsidRPr="00530E85">
        <w:rPr>
          <w:rFonts w:eastAsia="Calibri"/>
          <w:noProof/>
        </w:rPr>
        <w:lastRenderedPageBreak/>
        <mc:AlternateContent>
          <mc:Choice Requires="wpg">
            <w:drawing>
              <wp:inline distT="0" distB="0" distL="0" distR="0" wp14:anchorId="0776B827" wp14:editId="70835EB2">
                <wp:extent cx="7067550" cy="9653778"/>
                <wp:effectExtent l="0" t="0" r="0" b="0"/>
                <wp:docPr id="13171" name="Group 13171"/>
                <wp:cNvGraphicFramePr/>
                <a:graphic xmlns:a="http://schemas.openxmlformats.org/drawingml/2006/main">
                  <a:graphicData uri="http://schemas.microsoft.com/office/word/2010/wordprocessingGroup">
                    <wpg:wgp>
                      <wpg:cNvGrpSpPr/>
                      <wpg:grpSpPr>
                        <a:xfrm>
                          <a:off x="0" y="0"/>
                          <a:ext cx="7067550" cy="9653778"/>
                          <a:chOff x="0" y="0"/>
                          <a:chExt cx="7067550" cy="9653778"/>
                        </a:xfrm>
                      </wpg:grpSpPr>
                      <pic:pic xmlns:pic="http://schemas.openxmlformats.org/drawingml/2006/picture">
                        <pic:nvPicPr>
                          <pic:cNvPr id="782" name="Picture 782"/>
                          <pic:cNvPicPr/>
                        </pic:nvPicPr>
                        <pic:blipFill>
                          <a:blip r:embed="rId11"/>
                          <a:stretch>
                            <a:fillRect/>
                          </a:stretch>
                        </pic:blipFill>
                        <pic:spPr>
                          <a:xfrm>
                            <a:off x="0" y="0"/>
                            <a:ext cx="7067550" cy="9653778"/>
                          </a:xfrm>
                          <a:prstGeom prst="rect">
                            <a:avLst/>
                          </a:prstGeom>
                        </pic:spPr>
                      </pic:pic>
                      <wps:wsp>
                        <wps:cNvPr id="783" name="Rectangle 783"/>
                        <wps:cNvSpPr/>
                        <wps:spPr>
                          <a:xfrm>
                            <a:off x="652577" y="146955"/>
                            <a:ext cx="2804860" cy="244082"/>
                          </a:xfrm>
                          <a:prstGeom prst="rect">
                            <a:avLst/>
                          </a:prstGeom>
                          <a:ln>
                            <a:noFill/>
                          </a:ln>
                        </wps:spPr>
                        <wps:txbx>
                          <w:txbxContent>
                            <w:p w14:paraId="79544644" w14:textId="77777777" w:rsidR="00B27F62" w:rsidRPr="00530E85" w:rsidRDefault="00B27F62" w:rsidP="00B27F62">
                              <w:pPr>
                                <w:rPr>
                                  <w:sz w:val="32"/>
                                  <w:szCs w:val="32"/>
                                  <w:u w:val="single"/>
                                </w:rPr>
                              </w:pPr>
                              <w:r w:rsidRPr="00530E85">
                                <w:rPr>
                                  <w:b/>
                                  <w:color w:val="2F5496"/>
                                  <w:sz w:val="32"/>
                                  <w:szCs w:val="32"/>
                                  <w:u w:val="single"/>
                                </w:rPr>
                                <w:t xml:space="preserve">Performance &amp; Assurance </w:t>
                              </w:r>
                            </w:p>
                          </w:txbxContent>
                        </wps:txbx>
                        <wps:bodyPr horzOverflow="overflow" vert="horz" lIns="0" tIns="0" rIns="0" bIns="0" rtlCol="0">
                          <a:noAutofit/>
                        </wps:bodyPr>
                      </wps:wsp>
                      <wps:wsp>
                        <wps:cNvPr id="784" name="Rectangle 784"/>
                        <wps:cNvSpPr/>
                        <wps:spPr>
                          <a:xfrm>
                            <a:off x="2763647" y="146955"/>
                            <a:ext cx="60820" cy="244082"/>
                          </a:xfrm>
                          <a:prstGeom prst="rect">
                            <a:avLst/>
                          </a:prstGeom>
                          <a:ln>
                            <a:noFill/>
                          </a:ln>
                        </wps:spPr>
                        <wps:txbx>
                          <w:txbxContent>
                            <w:p w14:paraId="18B1BABD" w14:textId="77777777" w:rsidR="00B27F62" w:rsidRDefault="00B27F62" w:rsidP="00B27F62">
                              <w:r>
                                <w:rPr>
                                  <w:b/>
                                  <w:color w:val="2F5496"/>
                                  <w:sz w:val="26"/>
                                </w:rPr>
                                <w:t xml:space="preserve"> </w:t>
                              </w:r>
                            </w:p>
                          </w:txbxContent>
                        </wps:txbx>
                        <wps:bodyPr horzOverflow="overflow" vert="horz" lIns="0" tIns="0" rIns="0" bIns="0" rtlCol="0">
                          <a:noAutofit/>
                        </wps:bodyPr>
                      </wps:wsp>
                      <wps:wsp>
                        <wps:cNvPr id="785" name="Rectangle 785"/>
                        <wps:cNvSpPr/>
                        <wps:spPr>
                          <a:xfrm>
                            <a:off x="634289" y="526797"/>
                            <a:ext cx="7052263" cy="226002"/>
                          </a:xfrm>
                          <a:prstGeom prst="rect">
                            <a:avLst/>
                          </a:prstGeom>
                          <a:ln>
                            <a:noFill/>
                          </a:ln>
                        </wps:spPr>
                        <wps:txbx>
                          <w:txbxContent>
                            <w:p w14:paraId="7047220C" w14:textId="77777777" w:rsidR="00B27F62" w:rsidRDefault="00B27F62" w:rsidP="00B27F62">
                              <w:r>
                                <w:t xml:space="preserve">The family strategy team are dedicated to providing a service which meets the </w:t>
                              </w:r>
                            </w:p>
                          </w:txbxContent>
                        </wps:txbx>
                        <wps:bodyPr horzOverflow="overflow" vert="horz" lIns="0" tIns="0" rIns="0" bIns="0" rtlCol="0">
                          <a:noAutofit/>
                        </wps:bodyPr>
                      </wps:wsp>
                      <wps:wsp>
                        <wps:cNvPr id="786" name="Rectangle 786"/>
                        <wps:cNvSpPr/>
                        <wps:spPr>
                          <a:xfrm>
                            <a:off x="634289" y="788925"/>
                            <a:ext cx="7218031" cy="226002"/>
                          </a:xfrm>
                          <a:prstGeom prst="rect">
                            <a:avLst/>
                          </a:prstGeom>
                          <a:ln>
                            <a:noFill/>
                          </a:ln>
                        </wps:spPr>
                        <wps:txbx>
                          <w:txbxContent>
                            <w:p w14:paraId="2A2BC62B" w14:textId="77777777" w:rsidR="00B27F62" w:rsidRDefault="00B27F62" w:rsidP="00B27F62">
                              <w:r>
                                <w:t xml:space="preserve">highest of standards. Below are some of the ways in which we hold ourselves to </w:t>
                              </w:r>
                            </w:p>
                          </w:txbxContent>
                        </wps:txbx>
                        <wps:bodyPr horzOverflow="overflow" vert="horz" lIns="0" tIns="0" rIns="0" bIns="0" rtlCol="0">
                          <a:noAutofit/>
                        </wps:bodyPr>
                      </wps:wsp>
                      <wps:wsp>
                        <wps:cNvPr id="787" name="Rectangle 787"/>
                        <wps:cNvSpPr/>
                        <wps:spPr>
                          <a:xfrm>
                            <a:off x="634289" y="1051053"/>
                            <a:ext cx="7420115" cy="226002"/>
                          </a:xfrm>
                          <a:prstGeom prst="rect">
                            <a:avLst/>
                          </a:prstGeom>
                          <a:ln>
                            <a:noFill/>
                          </a:ln>
                        </wps:spPr>
                        <wps:txbx>
                          <w:txbxContent>
                            <w:p w14:paraId="7145E9C9" w14:textId="77777777" w:rsidR="00B27F62" w:rsidRDefault="00B27F62" w:rsidP="00B27F62">
                              <w:r>
                                <w:t xml:space="preserve">account and provide assurance to the Governor that the service that we provide to </w:t>
                              </w:r>
                            </w:p>
                          </w:txbxContent>
                        </wps:txbx>
                        <wps:bodyPr horzOverflow="overflow" vert="horz" lIns="0" tIns="0" rIns="0" bIns="0" rtlCol="0">
                          <a:noAutofit/>
                        </wps:bodyPr>
                      </wps:wsp>
                      <wps:wsp>
                        <wps:cNvPr id="788" name="Rectangle 788"/>
                        <wps:cNvSpPr/>
                        <wps:spPr>
                          <a:xfrm>
                            <a:off x="634289" y="1314705"/>
                            <a:ext cx="1396953" cy="226002"/>
                          </a:xfrm>
                          <a:prstGeom prst="rect">
                            <a:avLst/>
                          </a:prstGeom>
                          <a:ln>
                            <a:noFill/>
                          </a:ln>
                        </wps:spPr>
                        <wps:txbx>
                          <w:txbxContent>
                            <w:p w14:paraId="40C1B8CE" w14:textId="77777777" w:rsidR="00B27F62" w:rsidRDefault="00B27F62" w:rsidP="00B27F62">
                              <w:r>
                                <w:t xml:space="preserve">prisoners, their </w:t>
                              </w:r>
                            </w:p>
                          </w:txbxContent>
                        </wps:txbx>
                        <wps:bodyPr horzOverflow="overflow" vert="horz" lIns="0" tIns="0" rIns="0" bIns="0" rtlCol="0">
                          <a:noAutofit/>
                        </wps:bodyPr>
                      </wps:wsp>
                      <wps:wsp>
                        <wps:cNvPr id="789" name="Rectangle 789"/>
                        <wps:cNvSpPr/>
                        <wps:spPr>
                          <a:xfrm>
                            <a:off x="1685798" y="1341676"/>
                            <a:ext cx="5451605" cy="190519"/>
                          </a:xfrm>
                          <a:prstGeom prst="rect">
                            <a:avLst/>
                          </a:prstGeom>
                          <a:ln>
                            <a:noFill/>
                          </a:ln>
                        </wps:spPr>
                        <wps:txbx>
                          <w:txbxContent>
                            <w:p w14:paraId="1A7B4358" w14:textId="77777777" w:rsidR="00B27F62" w:rsidRDefault="00B27F62" w:rsidP="00B27F62">
                              <w:r>
                                <w:t xml:space="preserve">family’s and significant others meet the requirements of the </w:t>
                              </w:r>
                            </w:p>
                          </w:txbxContent>
                        </wps:txbx>
                        <wps:bodyPr horzOverflow="overflow" vert="horz" lIns="0" tIns="0" rIns="0" bIns="0" rtlCol="0">
                          <a:noAutofit/>
                        </wps:bodyPr>
                      </wps:wsp>
                      <wps:wsp>
                        <wps:cNvPr id="790" name="Rectangle 790"/>
                        <wps:cNvSpPr/>
                        <wps:spPr>
                          <a:xfrm>
                            <a:off x="634289" y="1603803"/>
                            <a:ext cx="5035478" cy="190519"/>
                          </a:xfrm>
                          <a:prstGeom prst="rect">
                            <a:avLst/>
                          </a:prstGeom>
                          <a:ln>
                            <a:noFill/>
                          </a:ln>
                        </wps:spPr>
                        <wps:txbx>
                          <w:txbxContent>
                            <w:p w14:paraId="1516C656" w14:textId="77777777" w:rsidR="00B27F62" w:rsidRDefault="00B27F62" w:rsidP="00B27F62">
                              <w:r>
                                <w:t>Strengthening Prisoners’ Family Ties Policy Framework.</w:t>
                              </w:r>
                            </w:p>
                          </w:txbxContent>
                        </wps:txbx>
                        <wps:bodyPr horzOverflow="overflow" vert="horz" lIns="0" tIns="0" rIns="0" bIns="0" rtlCol="0">
                          <a:noAutofit/>
                        </wps:bodyPr>
                      </wps:wsp>
                      <wps:wsp>
                        <wps:cNvPr id="791" name="Rectangle 791"/>
                        <wps:cNvSpPr/>
                        <wps:spPr>
                          <a:xfrm>
                            <a:off x="4423537" y="1576832"/>
                            <a:ext cx="56314" cy="226002"/>
                          </a:xfrm>
                          <a:prstGeom prst="rect">
                            <a:avLst/>
                          </a:prstGeom>
                          <a:ln>
                            <a:noFill/>
                          </a:ln>
                        </wps:spPr>
                        <wps:txbx>
                          <w:txbxContent>
                            <w:p w14:paraId="5B25DD3A" w14:textId="77777777" w:rsidR="00B27F62" w:rsidRDefault="00B27F62" w:rsidP="00B27F62">
                              <w:r>
                                <w:rPr>
                                  <w:b/>
                                </w:rPr>
                                <w:t xml:space="preserve"> </w:t>
                              </w:r>
                            </w:p>
                          </w:txbxContent>
                        </wps:txbx>
                        <wps:bodyPr horzOverflow="overflow" vert="horz" lIns="0" tIns="0" rIns="0" bIns="0" rtlCol="0">
                          <a:noAutofit/>
                        </wps:bodyPr>
                      </wps:wsp>
                      <wps:wsp>
                        <wps:cNvPr id="792" name="Rectangle 792"/>
                        <wps:cNvSpPr/>
                        <wps:spPr>
                          <a:xfrm>
                            <a:off x="4464685" y="1576832"/>
                            <a:ext cx="56314" cy="226002"/>
                          </a:xfrm>
                          <a:prstGeom prst="rect">
                            <a:avLst/>
                          </a:prstGeom>
                          <a:ln>
                            <a:noFill/>
                          </a:ln>
                        </wps:spPr>
                        <wps:txbx>
                          <w:txbxContent>
                            <w:p w14:paraId="0E3CADFB" w14:textId="77777777" w:rsidR="00B27F62" w:rsidRDefault="00B27F62" w:rsidP="00B27F62">
                              <w:r>
                                <w:rPr>
                                  <w:b/>
                                </w:rPr>
                                <w:t xml:space="preserve"> </w:t>
                              </w:r>
                            </w:p>
                          </w:txbxContent>
                        </wps:txbx>
                        <wps:bodyPr horzOverflow="overflow" vert="horz" lIns="0" tIns="0" rIns="0" bIns="0" rtlCol="0">
                          <a:noAutofit/>
                        </wps:bodyPr>
                      </wps:wsp>
                      <wps:wsp>
                        <wps:cNvPr id="793" name="Rectangle 793"/>
                        <wps:cNvSpPr/>
                        <wps:spPr>
                          <a:xfrm>
                            <a:off x="634289" y="2014617"/>
                            <a:ext cx="4505" cy="18080"/>
                          </a:xfrm>
                          <a:prstGeom prst="rect">
                            <a:avLst/>
                          </a:prstGeom>
                          <a:ln>
                            <a:noFill/>
                          </a:ln>
                        </wps:spPr>
                        <wps:txbx>
                          <w:txbxContent>
                            <w:p w14:paraId="022E189D" w14:textId="77777777" w:rsidR="00B27F62" w:rsidRDefault="00B27F62" w:rsidP="00B27F62">
                              <w:r>
                                <w:rPr>
                                  <w:sz w:val="2"/>
                                </w:rPr>
                                <w:t xml:space="preserve"> </w:t>
                              </w:r>
                            </w:p>
                          </w:txbxContent>
                        </wps:txbx>
                        <wps:bodyPr horzOverflow="overflow" vert="horz" lIns="0" tIns="0" rIns="0" bIns="0" rtlCol="0">
                          <a:noAutofit/>
                        </wps:bodyPr>
                      </wps:wsp>
                      <wps:wsp>
                        <wps:cNvPr id="794" name="Rectangle 794"/>
                        <wps:cNvSpPr/>
                        <wps:spPr>
                          <a:xfrm>
                            <a:off x="881177" y="2108959"/>
                            <a:ext cx="93238" cy="185075"/>
                          </a:xfrm>
                          <a:prstGeom prst="rect">
                            <a:avLst/>
                          </a:prstGeom>
                          <a:ln>
                            <a:noFill/>
                          </a:ln>
                        </wps:spPr>
                        <wps:txbx>
                          <w:txbxContent>
                            <w:p w14:paraId="7ADA5F46" w14:textId="77777777" w:rsidR="00B27F62" w:rsidRDefault="00B27F62" w:rsidP="00B27F62">
                              <w:r>
                                <w:rPr>
                                  <w:rFonts w:ascii="Segoe UI Symbol" w:eastAsia="Segoe UI Symbol" w:hAnsi="Segoe UI Symbol" w:cs="Segoe UI Symbol"/>
                                  <w:color w:val="1F3763"/>
                                </w:rPr>
                                <w:t>•</w:t>
                              </w:r>
                            </w:p>
                          </w:txbxContent>
                        </wps:txbx>
                        <wps:bodyPr horzOverflow="overflow" vert="horz" lIns="0" tIns="0" rIns="0" bIns="0" rtlCol="0">
                          <a:noAutofit/>
                        </wps:bodyPr>
                      </wps:wsp>
                      <wps:wsp>
                        <wps:cNvPr id="795" name="Rectangle 795"/>
                        <wps:cNvSpPr/>
                        <wps:spPr>
                          <a:xfrm>
                            <a:off x="951281" y="2076705"/>
                            <a:ext cx="56314" cy="226002"/>
                          </a:xfrm>
                          <a:prstGeom prst="rect">
                            <a:avLst/>
                          </a:prstGeom>
                          <a:ln>
                            <a:noFill/>
                          </a:ln>
                        </wps:spPr>
                        <wps:txbx>
                          <w:txbxContent>
                            <w:p w14:paraId="7CE76333" w14:textId="77777777" w:rsidR="00B27F62" w:rsidRDefault="00B27F62" w:rsidP="00B27F62">
                              <w:r>
                                <w:rPr>
                                  <w:color w:val="1F3763"/>
                                </w:rPr>
                                <w:t xml:space="preserve"> </w:t>
                              </w:r>
                            </w:p>
                          </w:txbxContent>
                        </wps:txbx>
                        <wps:bodyPr horzOverflow="overflow" vert="horz" lIns="0" tIns="0" rIns="0" bIns="0" rtlCol="0">
                          <a:noAutofit/>
                        </wps:bodyPr>
                      </wps:wsp>
                      <wps:wsp>
                        <wps:cNvPr id="796" name="Rectangle 796"/>
                        <wps:cNvSpPr/>
                        <wps:spPr>
                          <a:xfrm>
                            <a:off x="1109726" y="2076705"/>
                            <a:ext cx="2094180" cy="226002"/>
                          </a:xfrm>
                          <a:prstGeom prst="rect">
                            <a:avLst/>
                          </a:prstGeom>
                          <a:ln>
                            <a:noFill/>
                          </a:ln>
                        </wps:spPr>
                        <wps:txbx>
                          <w:txbxContent>
                            <w:p w14:paraId="44A48807" w14:textId="77777777" w:rsidR="00B27F62" w:rsidRDefault="00B27F62" w:rsidP="00B27F62">
                              <w:r>
                                <w:rPr>
                                  <w:color w:val="1F3763"/>
                                </w:rPr>
                                <w:t xml:space="preserve">Governance Meetings  </w:t>
                              </w:r>
                            </w:p>
                          </w:txbxContent>
                        </wps:txbx>
                        <wps:bodyPr horzOverflow="overflow" vert="horz" lIns="0" tIns="0" rIns="0" bIns="0" rtlCol="0">
                          <a:noAutofit/>
                        </wps:bodyPr>
                      </wps:wsp>
                      <wps:wsp>
                        <wps:cNvPr id="797" name="Rectangle 797"/>
                        <wps:cNvSpPr/>
                        <wps:spPr>
                          <a:xfrm>
                            <a:off x="2685923" y="2076705"/>
                            <a:ext cx="56314" cy="226002"/>
                          </a:xfrm>
                          <a:prstGeom prst="rect">
                            <a:avLst/>
                          </a:prstGeom>
                          <a:ln>
                            <a:noFill/>
                          </a:ln>
                        </wps:spPr>
                        <wps:txbx>
                          <w:txbxContent>
                            <w:p w14:paraId="55DCEC05" w14:textId="77777777" w:rsidR="00B27F62" w:rsidRDefault="00B27F62" w:rsidP="00B27F62">
                              <w:r>
                                <w:rPr>
                                  <w:color w:val="1F3763"/>
                                </w:rPr>
                                <w:t xml:space="preserve"> </w:t>
                              </w:r>
                            </w:p>
                          </w:txbxContent>
                        </wps:txbx>
                        <wps:bodyPr horzOverflow="overflow" vert="horz" lIns="0" tIns="0" rIns="0" bIns="0" rtlCol="0">
                          <a:noAutofit/>
                        </wps:bodyPr>
                      </wps:wsp>
                      <wps:wsp>
                        <wps:cNvPr id="798" name="Rectangle 798"/>
                        <wps:cNvSpPr/>
                        <wps:spPr>
                          <a:xfrm>
                            <a:off x="655625" y="2339214"/>
                            <a:ext cx="56314" cy="226002"/>
                          </a:xfrm>
                          <a:prstGeom prst="rect">
                            <a:avLst/>
                          </a:prstGeom>
                          <a:ln>
                            <a:noFill/>
                          </a:ln>
                        </wps:spPr>
                        <wps:txbx>
                          <w:txbxContent>
                            <w:p w14:paraId="10327507" w14:textId="77777777" w:rsidR="00B27F62" w:rsidRDefault="00B27F62" w:rsidP="00B27F62">
                              <w:r>
                                <w:rPr>
                                  <w:b/>
                                  <w:color w:val="0070C0"/>
                                </w:rPr>
                                <w:t xml:space="preserve"> </w:t>
                              </w:r>
                            </w:p>
                          </w:txbxContent>
                        </wps:txbx>
                        <wps:bodyPr horzOverflow="overflow" vert="horz" lIns="0" tIns="0" rIns="0" bIns="0" rtlCol="0">
                          <a:noAutofit/>
                        </wps:bodyPr>
                      </wps:wsp>
                      <wps:wsp>
                        <wps:cNvPr id="799" name="Rectangle 799"/>
                        <wps:cNvSpPr/>
                        <wps:spPr>
                          <a:xfrm>
                            <a:off x="698297" y="2339214"/>
                            <a:ext cx="56314" cy="226002"/>
                          </a:xfrm>
                          <a:prstGeom prst="rect">
                            <a:avLst/>
                          </a:prstGeom>
                          <a:ln>
                            <a:noFill/>
                          </a:ln>
                        </wps:spPr>
                        <wps:txbx>
                          <w:txbxContent>
                            <w:p w14:paraId="3FA48ACB" w14:textId="77777777" w:rsidR="00B27F62" w:rsidRDefault="00B27F62" w:rsidP="00B27F62">
                              <w:r>
                                <w:t xml:space="preserve"> </w:t>
                              </w:r>
                            </w:p>
                          </w:txbxContent>
                        </wps:txbx>
                        <wps:bodyPr horzOverflow="overflow" vert="horz" lIns="0" tIns="0" rIns="0" bIns="0" rtlCol="0">
                          <a:noAutofit/>
                        </wps:bodyPr>
                      </wps:wsp>
                      <wps:wsp>
                        <wps:cNvPr id="800" name="Rectangle 800"/>
                        <wps:cNvSpPr/>
                        <wps:spPr>
                          <a:xfrm>
                            <a:off x="652577" y="2601342"/>
                            <a:ext cx="7365794" cy="226002"/>
                          </a:xfrm>
                          <a:prstGeom prst="rect">
                            <a:avLst/>
                          </a:prstGeom>
                          <a:ln>
                            <a:noFill/>
                          </a:ln>
                        </wps:spPr>
                        <wps:txbx>
                          <w:txbxContent>
                            <w:p w14:paraId="5025A067" w14:textId="77777777" w:rsidR="00B27F62" w:rsidRDefault="00B27F62" w:rsidP="00B27F62">
                              <w:r>
                                <w:t xml:space="preserve">The prison will ensure that quarterly contract management meetings are held with </w:t>
                              </w:r>
                            </w:p>
                          </w:txbxContent>
                        </wps:txbx>
                        <wps:bodyPr horzOverflow="overflow" vert="horz" lIns="0" tIns="0" rIns="0" bIns="0" rtlCol="0">
                          <a:noAutofit/>
                        </wps:bodyPr>
                      </wps:wsp>
                      <wps:wsp>
                        <wps:cNvPr id="801" name="Rectangle 801"/>
                        <wps:cNvSpPr/>
                        <wps:spPr>
                          <a:xfrm>
                            <a:off x="652577" y="2861946"/>
                            <a:ext cx="5428869" cy="226002"/>
                          </a:xfrm>
                          <a:prstGeom prst="rect">
                            <a:avLst/>
                          </a:prstGeom>
                          <a:ln>
                            <a:noFill/>
                          </a:ln>
                        </wps:spPr>
                        <wps:txbx>
                          <w:txbxContent>
                            <w:p w14:paraId="3C569538" w14:textId="77777777" w:rsidR="00B27F62" w:rsidRDefault="00B27F62" w:rsidP="00B27F62">
                              <w:r>
                                <w:t xml:space="preserve">the current provider to ensure that the contract is being adhered to.  </w:t>
                              </w:r>
                            </w:p>
                          </w:txbxContent>
                        </wps:txbx>
                        <wps:bodyPr horzOverflow="overflow" vert="horz" lIns="0" tIns="0" rIns="0" bIns="0" rtlCol="0">
                          <a:noAutofit/>
                        </wps:bodyPr>
                      </wps:wsp>
                      <wps:wsp>
                        <wps:cNvPr id="802" name="Rectangle 802"/>
                        <wps:cNvSpPr/>
                        <wps:spPr>
                          <a:xfrm>
                            <a:off x="4737481" y="2861946"/>
                            <a:ext cx="56314" cy="226002"/>
                          </a:xfrm>
                          <a:prstGeom prst="rect">
                            <a:avLst/>
                          </a:prstGeom>
                          <a:ln>
                            <a:noFill/>
                          </a:ln>
                        </wps:spPr>
                        <wps:txbx>
                          <w:txbxContent>
                            <w:p w14:paraId="0CF90269" w14:textId="77777777" w:rsidR="00B27F62" w:rsidRDefault="00B27F62" w:rsidP="00B27F62">
                              <w:r>
                                <w:t xml:space="preserve"> </w:t>
                              </w:r>
                            </w:p>
                          </w:txbxContent>
                        </wps:txbx>
                        <wps:bodyPr horzOverflow="overflow" vert="horz" lIns="0" tIns="0" rIns="0" bIns="0" rtlCol="0">
                          <a:noAutofit/>
                        </wps:bodyPr>
                      </wps:wsp>
                      <wps:wsp>
                        <wps:cNvPr id="803" name="Rectangle 803"/>
                        <wps:cNvSpPr/>
                        <wps:spPr>
                          <a:xfrm>
                            <a:off x="655625" y="3122550"/>
                            <a:ext cx="56314" cy="226002"/>
                          </a:xfrm>
                          <a:prstGeom prst="rect">
                            <a:avLst/>
                          </a:prstGeom>
                          <a:ln>
                            <a:noFill/>
                          </a:ln>
                        </wps:spPr>
                        <wps:txbx>
                          <w:txbxContent>
                            <w:p w14:paraId="2FA7D92E" w14:textId="77777777" w:rsidR="00B27F62" w:rsidRDefault="00B27F62" w:rsidP="00B27F62">
                              <w:r>
                                <w:rPr>
                                  <w:b/>
                                  <w:color w:val="0070C0"/>
                                </w:rPr>
                                <w:t xml:space="preserve"> </w:t>
                              </w:r>
                            </w:p>
                          </w:txbxContent>
                        </wps:txbx>
                        <wps:bodyPr horzOverflow="overflow" vert="horz" lIns="0" tIns="0" rIns="0" bIns="0" rtlCol="0">
                          <a:noAutofit/>
                        </wps:bodyPr>
                      </wps:wsp>
                      <wps:wsp>
                        <wps:cNvPr id="804" name="Rectangle 804"/>
                        <wps:cNvSpPr/>
                        <wps:spPr>
                          <a:xfrm>
                            <a:off x="698297" y="3122550"/>
                            <a:ext cx="56314" cy="226002"/>
                          </a:xfrm>
                          <a:prstGeom prst="rect">
                            <a:avLst/>
                          </a:prstGeom>
                          <a:ln>
                            <a:noFill/>
                          </a:ln>
                        </wps:spPr>
                        <wps:txbx>
                          <w:txbxContent>
                            <w:p w14:paraId="18198C98" w14:textId="77777777" w:rsidR="00B27F62" w:rsidRDefault="00B27F62" w:rsidP="00B27F62">
                              <w:r>
                                <w:t xml:space="preserve"> </w:t>
                              </w:r>
                            </w:p>
                          </w:txbxContent>
                        </wps:txbx>
                        <wps:bodyPr horzOverflow="overflow" vert="horz" lIns="0" tIns="0" rIns="0" bIns="0" rtlCol="0">
                          <a:noAutofit/>
                        </wps:bodyPr>
                      </wps:wsp>
                      <wps:wsp>
                        <wps:cNvPr id="805" name="Rectangle 805"/>
                        <wps:cNvSpPr/>
                        <wps:spPr>
                          <a:xfrm>
                            <a:off x="881177" y="3377308"/>
                            <a:ext cx="93238" cy="185075"/>
                          </a:xfrm>
                          <a:prstGeom prst="rect">
                            <a:avLst/>
                          </a:prstGeom>
                          <a:ln>
                            <a:noFill/>
                          </a:ln>
                        </wps:spPr>
                        <wps:txbx>
                          <w:txbxContent>
                            <w:p w14:paraId="782175DE" w14:textId="77777777" w:rsidR="00B27F62" w:rsidRDefault="00B27F62" w:rsidP="00B27F62">
                              <w:r>
                                <w:rPr>
                                  <w:rFonts w:ascii="Segoe UI Symbol" w:eastAsia="Segoe UI Symbol" w:hAnsi="Segoe UI Symbol" w:cs="Segoe UI Symbol"/>
                                  <w:color w:val="1F3763"/>
                                </w:rPr>
                                <w:t>•</w:t>
                              </w:r>
                            </w:p>
                          </w:txbxContent>
                        </wps:txbx>
                        <wps:bodyPr horzOverflow="overflow" vert="horz" lIns="0" tIns="0" rIns="0" bIns="0" rtlCol="0">
                          <a:noAutofit/>
                        </wps:bodyPr>
                      </wps:wsp>
                      <wps:wsp>
                        <wps:cNvPr id="806" name="Rectangle 806"/>
                        <wps:cNvSpPr/>
                        <wps:spPr>
                          <a:xfrm>
                            <a:off x="951281" y="3345053"/>
                            <a:ext cx="56314" cy="226002"/>
                          </a:xfrm>
                          <a:prstGeom prst="rect">
                            <a:avLst/>
                          </a:prstGeom>
                          <a:ln>
                            <a:noFill/>
                          </a:ln>
                        </wps:spPr>
                        <wps:txbx>
                          <w:txbxContent>
                            <w:p w14:paraId="2786A74B" w14:textId="77777777" w:rsidR="00B27F62" w:rsidRDefault="00B27F62" w:rsidP="00B27F62">
                              <w:r>
                                <w:rPr>
                                  <w:color w:val="1F3763"/>
                                </w:rPr>
                                <w:t xml:space="preserve"> </w:t>
                              </w:r>
                            </w:p>
                          </w:txbxContent>
                        </wps:txbx>
                        <wps:bodyPr horzOverflow="overflow" vert="horz" lIns="0" tIns="0" rIns="0" bIns="0" rtlCol="0">
                          <a:noAutofit/>
                        </wps:bodyPr>
                      </wps:wsp>
                      <wps:wsp>
                        <wps:cNvPr id="807" name="Rectangle 807"/>
                        <wps:cNvSpPr/>
                        <wps:spPr>
                          <a:xfrm>
                            <a:off x="1109726" y="3345053"/>
                            <a:ext cx="982043" cy="226002"/>
                          </a:xfrm>
                          <a:prstGeom prst="rect">
                            <a:avLst/>
                          </a:prstGeom>
                          <a:ln>
                            <a:noFill/>
                          </a:ln>
                        </wps:spPr>
                        <wps:txbx>
                          <w:txbxContent>
                            <w:p w14:paraId="0CC96B03" w14:textId="77777777" w:rsidR="00B27F62" w:rsidRDefault="00B27F62" w:rsidP="00B27F62">
                              <w:r>
                                <w:rPr>
                                  <w:color w:val="1F3763"/>
                                </w:rPr>
                                <w:t>Yearly Self</w:t>
                              </w:r>
                            </w:p>
                          </w:txbxContent>
                        </wps:txbx>
                        <wps:bodyPr horzOverflow="overflow" vert="horz" lIns="0" tIns="0" rIns="0" bIns="0" rtlCol="0">
                          <a:noAutofit/>
                        </wps:bodyPr>
                      </wps:wsp>
                      <wps:wsp>
                        <wps:cNvPr id="808" name="Rectangle 808"/>
                        <wps:cNvSpPr/>
                        <wps:spPr>
                          <a:xfrm>
                            <a:off x="1848866" y="3345053"/>
                            <a:ext cx="67498" cy="226002"/>
                          </a:xfrm>
                          <a:prstGeom prst="rect">
                            <a:avLst/>
                          </a:prstGeom>
                          <a:ln>
                            <a:noFill/>
                          </a:ln>
                        </wps:spPr>
                        <wps:txbx>
                          <w:txbxContent>
                            <w:p w14:paraId="739AB566" w14:textId="77777777" w:rsidR="00B27F62" w:rsidRDefault="00B27F62" w:rsidP="00B27F62">
                              <w:r>
                                <w:rPr>
                                  <w:color w:val="1F3763"/>
                                </w:rPr>
                                <w:t>-</w:t>
                              </w:r>
                            </w:p>
                          </w:txbxContent>
                        </wps:txbx>
                        <wps:bodyPr horzOverflow="overflow" vert="horz" lIns="0" tIns="0" rIns="0" bIns="0" rtlCol="0">
                          <a:noAutofit/>
                        </wps:bodyPr>
                      </wps:wsp>
                      <wps:wsp>
                        <wps:cNvPr id="809" name="Rectangle 809"/>
                        <wps:cNvSpPr/>
                        <wps:spPr>
                          <a:xfrm>
                            <a:off x="1899158" y="3345053"/>
                            <a:ext cx="1157945" cy="226002"/>
                          </a:xfrm>
                          <a:prstGeom prst="rect">
                            <a:avLst/>
                          </a:prstGeom>
                          <a:ln>
                            <a:noFill/>
                          </a:ln>
                        </wps:spPr>
                        <wps:txbx>
                          <w:txbxContent>
                            <w:p w14:paraId="2E1E59CB" w14:textId="77777777" w:rsidR="00B27F62" w:rsidRDefault="00B27F62" w:rsidP="00B27F62">
                              <w:r>
                                <w:rPr>
                                  <w:color w:val="1F3763"/>
                                </w:rPr>
                                <w:t xml:space="preserve">Assessment </w:t>
                              </w:r>
                            </w:p>
                          </w:txbxContent>
                        </wps:txbx>
                        <wps:bodyPr horzOverflow="overflow" vert="horz" lIns="0" tIns="0" rIns="0" bIns="0" rtlCol="0">
                          <a:noAutofit/>
                        </wps:bodyPr>
                      </wps:wsp>
                      <wps:wsp>
                        <wps:cNvPr id="810" name="Rectangle 810"/>
                        <wps:cNvSpPr/>
                        <wps:spPr>
                          <a:xfrm>
                            <a:off x="2769743" y="3345053"/>
                            <a:ext cx="56314" cy="226002"/>
                          </a:xfrm>
                          <a:prstGeom prst="rect">
                            <a:avLst/>
                          </a:prstGeom>
                          <a:ln>
                            <a:noFill/>
                          </a:ln>
                        </wps:spPr>
                        <wps:txbx>
                          <w:txbxContent>
                            <w:p w14:paraId="69FE6589" w14:textId="77777777" w:rsidR="00B27F62" w:rsidRDefault="00B27F62" w:rsidP="00B27F62">
                              <w:r>
                                <w:rPr>
                                  <w:color w:val="1F3763"/>
                                </w:rPr>
                                <w:t xml:space="preserve"> </w:t>
                              </w:r>
                            </w:p>
                          </w:txbxContent>
                        </wps:txbx>
                        <wps:bodyPr horzOverflow="overflow" vert="horz" lIns="0" tIns="0" rIns="0" bIns="0" rtlCol="0">
                          <a:noAutofit/>
                        </wps:bodyPr>
                      </wps:wsp>
                      <wps:wsp>
                        <wps:cNvPr id="811" name="Rectangle 811"/>
                        <wps:cNvSpPr/>
                        <wps:spPr>
                          <a:xfrm>
                            <a:off x="1109726" y="3520314"/>
                            <a:ext cx="56314" cy="226001"/>
                          </a:xfrm>
                          <a:prstGeom prst="rect">
                            <a:avLst/>
                          </a:prstGeom>
                          <a:ln>
                            <a:noFill/>
                          </a:ln>
                        </wps:spPr>
                        <wps:txbx>
                          <w:txbxContent>
                            <w:p w14:paraId="4F9C94F9" w14:textId="77777777" w:rsidR="00B27F62" w:rsidRDefault="00B27F62" w:rsidP="00B27F62">
                              <w:r>
                                <w:rPr>
                                  <w:color w:val="1F3763"/>
                                </w:rPr>
                                <w:t xml:space="preserve"> </w:t>
                              </w:r>
                            </w:p>
                          </w:txbxContent>
                        </wps:txbx>
                        <wps:bodyPr horzOverflow="overflow" vert="horz" lIns="0" tIns="0" rIns="0" bIns="0" rtlCol="0">
                          <a:noAutofit/>
                        </wps:bodyPr>
                      </wps:wsp>
                      <wps:wsp>
                        <wps:cNvPr id="812" name="Rectangle 812"/>
                        <wps:cNvSpPr/>
                        <wps:spPr>
                          <a:xfrm>
                            <a:off x="1152398" y="3543761"/>
                            <a:ext cx="46741" cy="187581"/>
                          </a:xfrm>
                          <a:prstGeom prst="rect">
                            <a:avLst/>
                          </a:prstGeom>
                          <a:ln>
                            <a:noFill/>
                          </a:ln>
                        </wps:spPr>
                        <wps:txbx>
                          <w:txbxContent>
                            <w:p w14:paraId="74FB5434" w14:textId="77777777" w:rsidR="00B27F62" w:rsidRDefault="00B27F62" w:rsidP="00B27F62">
                              <w:r>
                                <w:rPr>
                                  <w:color w:val="1F3763"/>
                                  <w:sz w:val="20"/>
                                </w:rPr>
                                <w:t xml:space="preserve"> </w:t>
                              </w:r>
                            </w:p>
                          </w:txbxContent>
                        </wps:txbx>
                        <wps:bodyPr horzOverflow="overflow" vert="horz" lIns="0" tIns="0" rIns="0" bIns="0" rtlCol="0">
                          <a:noAutofit/>
                        </wps:bodyPr>
                      </wps:wsp>
                      <wps:wsp>
                        <wps:cNvPr id="813" name="Rectangle 813"/>
                        <wps:cNvSpPr/>
                        <wps:spPr>
                          <a:xfrm>
                            <a:off x="655625" y="3691588"/>
                            <a:ext cx="46741" cy="187581"/>
                          </a:xfrm>
                          <a:prstGeom prst="rect">
                            <a:avLst/>
                          </a:prstGeom>
                          <a:ln>
                            <a:noFill/>
                          </a:ln>
                        </wps:spPr>
                        <wps:txbx>
                          <w:txbxContent>
                            <w:p w14:paraId="16A6A519" w14:textId="77777777" w:rsidR="00B27F62" w:rsidRDefault="00B27F62" w:rsidP="00B27F62">
                              <w:r>
                                <w:rPr>
                                  <w:b/>
                                  <w:color w:val="0070C0"/>
                                  <w:sz w:val="20"/>
                                </w:rPr>
                                <w:t xml:space="preserve"> </w:t>
                              </w:r>
                            </w:p>
                          </w:txbxContent>
                        </wps:txbx>
                        <wps:bodyPr horzOverflow="overflow" vert="horz" lIns="0" tIns="0" rIns="0" bIns="0" rtlCol="0">
                          <a:noAutofit/>
                        </wps:bodyPr>
                      </wps:wsp>
                      <wps:wsp>
                        <wps:cNvPr id="814" name="Rectangle 814"/>
                        <wps:cNvSpPr/>
                        <wps:spPr>
                          <a:xfrm>
                            <a:off x="690677" y="3691588"/>
                            <a:ext cx="46741" cy="187581"/>
                          </a:xfrm>
                          <a:prstGeom prst="rect">
                            <a:avLst/>
                          </a:prstGeom>
                          <a:ln>
                            <a:noFill/>
                          </a:ln>
                        </wps:spPr>
                        <wps:txbx>
                          <w:txbxContent>
                            <w:p w14:paraId="4C7F58D2" w14:textId="77777777" w:rsidR="00B27F62" w:rsidRDefault="00B27F62" w:rsidP="00B27F62">
                              <w:r>
                                <w:rPr>
                                  <w:sz w:val="20"/>
                                </w:rPr>
                                <w:t xml:space="preserve"> </w:t>
                              </w:r>
                            </w:p>
                          </w:txbxContent>
                        </wps:txbx>
                        <wps:bodyPr horzOverflow="overflow" vert="horz" lIns="0" tIns="0" rIns="0" bIns="0" rtlCol="0">
                          <a:noAutofit/>
                        </wps:bodyPr>
                      </wps:wsp>
                      <wps:wsp>
                        <wps:cNvPr id="815" name="Rectangle 815"/>
                        <wps:cNvSpPr/>
                        <wps:spPr>
                          <a:xfrm>
                            <a:off x="652577" y="3847974"/>
                            <a:ext cx="2150188" cy="226001"/>
                          </a:xfrm>
                          <a:prstGeom prst="rect">
                            <a:avLst/>
                          </a:prstGeom>
                          <a:ln>
                            <a:noFill/>
                          </a:ln>
                        </wps:spPr>
                        <wps:txbx>
                          <w:txbxContent>
                            <w:p w14:paraId="493A91F2" w14:textId="77777777" w:rsidR="00B27F62" w:rsidRDefault="00B27F62" w:rsidP="00B27F62">
                              <w:r>
                                <w:t>The prison service have</w:t>
                              </w:r>
                            </w:p>
                          </w:txbxContent>
                        </wps:txbx>
                        <wps:bodyPr horzOverflow="overflow" vert="horz" lIns="0" tIns="0" rIns="0" bIns="0" rtlCol="0">
                          <a:noAutofit/>
                        </wps:bodyPr>
                      </wps:wsp>
                      <wps:wsp>
                        <wps:cNvPr id="816" name="Rectangle 816"/>
                        <wps:cNvSpPr/>
                        <wps:spPr>
                          <a:xfrm>
                            <a:off x="2271395" y="3847974"/>
                            <a:ext cx="56314" cy="226001"/>
                          </a:xfrm>
                          <a:prstGeom prst="rect">
                            <a:avLst/>
                          </a:prstGeom>
                          <a:ln>
                            <a:noFill/>
                          </a:ln>
                        </wps:spPr>
                        <wps:txbx>
                          <w:txbxContent>
                            <w:p w14:paraId="3274B2FC" w14:textId="77777777" w:rsidR="00B27F62" w:rsidRDefault="00B27F62" w:rsidP="00B27F62">
                              <w:r>
                                <w:t xml:space="preserve"> </w:t>
                              </w:r>
                            </w:p>
                          </w:txbxContent>
                        </wps:txbx>
                        <wps:bodyPr horzOverflow="overflow" vert="horz" lIns="0" tIns="0" rIns="0" bIns="0" rtlCol="0">
                          <a:noAutofit/>
                        </wps:bodyPr>
                      </wps:wsp>
                      <wps:wsp>
                        <wps:cNvPr id="817" name="Rectangle 817"/>
                        <wps:cNvSpPr/>
                        <wps:spPr>
                          <a:xfrm>
                            <a:off x="2314067" y="3847974"/>
                            <a:ext cx="1486712" cy="226001"/>
                          </a:xfrm>
                          <a:prstGeom prst="rect">
                            <a:avLst/>
                          </a:prstGeom>
                          <a:ln>
                            <a:noFill/>
                          </a:ln>
                        </wps:spPr>
                        <wps:txbx>
                          <w:txbxContent>
                            <w:p w14:paraId="0F1EFD72" w14:textId="77777777" w:rsidR="00B27F62" w:rsidRDefault="00B27F62" w:rsidP="00B27F62">
                              <w:r>
                                <w:t>introduced a self</w:t>
                              </w:r>
                            </w:p>
                          </w:txbxContent>
                        </wps:txbx>
                        <wps:bodyPr horzOverflow="overflow" vert="horz" lIns="0" tIns="0" rIns="0" bIns="0" rtlCol="0">
                          <a:noAutofit/>
                        </wps:bodyPr>
                      </wps:wsp>
                      <wps:wsp>
                        <wps:cNvPr id="818" name="Rectangle 818"/>
                        <wps:cNvSpPr/>
                        <wps:spPr>
                          <a:xfrm>
                            <a:off x="3432683" y="3847974"/>
                            <a:ext cx="67498" cy="226001"/>
                          </a:xfrm>
                          <a:prstGeom prst="rect">
                            <a:avLst/>
                          </a:prstGeom>
                          <a:ln>
                            <a:noFill/>
                          </a:ln>
                        </wps:spPr>
                        <wps:txbx>
                          <w:txbxContent>
                            <w:p w14:paraId="66F0456A" w14:textId="77777777" w:rsidR="00B27F62" w:rsidRDefault="00B27F62" w:rsidP="00B27F62">
                              <w:r>
                                <w:t>-</w:t>
                              </w:r>
                            </w:p>
                          </w:txbxContent>
                        </wps:txbx>
                        <wps:bodyPr horzOverflow="overflow" vert="horz" lIns="0" tIns="0" rIns="0" bIns="0" rtlCol="0">
                          <a:noAutofit/>
                        </wps:bodyPr>
                      </wps:wsp>
                      <wps:wsp>
                        <wps:cNvPr id="819" name="Rectangle 819"/>
                        <wps:cNvSpPr/>
                        <wps:spPr>
                          <a:xfrm>
                            <a:off x="3482975" y="3847974"/>
                            <a:ext cx="3602614" cy="226001"/>
                          </a:xfrm>
                          <a:prstGeom prst="rect">
                            <a:avLst/>
                          </a:prstGeom>
                          <a:ln>
                            <a:noFill/>
                          </a:ln>
                        </wps:spPr>
                        <wps:txbx>
                          <w:txbxContent>
                            <w:p w14:paraId="6EE33D9F" w14:textId="77777777" w:rsidR="00B27F62" w:rsidRDefault="00B27F62" w:rsidP="00B27F62">
                              <w:r>
                                <w:t xml:space="preserve">assessment performance measure, this </w:t>
                              </w:r>
                            </w:p>
                          </w:txbxContent>
                        </wps:txbx>
                        <wps:bodyPr horzOverflow="overflow" vert="horz" lIns="0" tIns="0" rIns="0" bIns="0" rtlCol="0">
                          <a:noAutofit/>
                        </wps:bodyPr>
                      </wps:wsp>
                      <wps:wsp>
                        <wps:cNvPr id="820" name="Rectangle 820"/>
                        <wps:cNvSpPr/>
                        <wps:spPr>
                          <a:xfrm>
                            <a:off x="652577" y="4108578"/>
                            <a:ext cx="4638775" cy="226001"/>
                          </a:xfrm>
                          <a:prstGeom prst="rect">
                            <a:avLst/>
                          </a:prstGeom>
                          <a:ln>
                            <a:noFill/>
                          </a:ln>
                        </wps:spPr>
                        <wps:txbx>
                          <w:txbxContent>
                            <w:p w14:paraId="46780021" w14:textId="77777777" w:rsidR="00B27F62" w:rsidRDefault="00B27F62" w:rsidP="00B27F62">
                              <w:r>
                                <w:t xml:space="preserve">will feed into the overall performance of the prison.  </w:t>
                              </w:r>
                            </w:p>
                          </w:txbxContent>
                        </wps:txbx>
                        <wps:bodyPr horzOverflow="overflow" vert="horz" lIns="0" tIns="0" rIns="0" bIns="0" rtlCol="0">
                          <a:noAutofit/>
                        </wps:bodyPr>
                      </wps:wsp>
                      <wps:wsp>
                        <wps:cNvPr id="821" name="Rectangle 821"/>
                        <wps:cNvSpPr/>
                        <wps:spPr>
                          <a:xfrm>
                            <a:off x="4143121" y="4108578"/>
                            <a:ext cx="56314" cy="226001"/>
                          </a:xfrm>
                          <a:prstGeom prst="rect">
                            <a:avLst/>
                          </a:prstGeom>
                          <a:ln>
                            <a:noFill/>
                          </a:ln>
                        </wps:spPr>
                        <wps:txbx>
                          <w:txbxContent>
                            <w:p w14:paraId="01F76A71" w14:textId="77777777" w:rsidR="00B27F62" w:rsidRDefault="00B27F62" w:rsidP="00B27F62">
                              <w:r>
                                <w:t xml:space="preserve"> </w:t>
                              </w:r>
                            </w:p>
                          </w:txbxContent>
                        </wps:txbx>
                        <wps:bodyPr horzOverflow="overflow" vert="horz" lIns="0" tIns="0" rIns="0" bIns="0" rtlCol="0">
                          <a:noAutofit/>
                        </wps:bodyPr>
                      </wps:wsp>
                      <wps:wsp>
                        <wps:cNvPr id="822" name="Rectangle 822"/>
                        <wps:cNvSpPr/>
                        <wps:spPr>
                          <a:xfrm>
                            <a:off x="655625" y="4369436"/>
                            <a:ext cx="56314" cy="226001"/>
                          </a:xfrm>
                          <a:prstGeom prst="rect">
                            <a:avLst/>
                          </a:prstGeom>
                          <a:ln>
                            <a:noFill/>
                          </a:ln>
                        </wps:spPr>
                        <wps:txbx>
                          <w:txbxContent>
                            <w:p w14:paraId="23671863" w14:textId="77777777" w:rsidR="00B27F62" w:rsidRDefault="00B27F62" w:rsidP="00B27F62">
                              <w:r>
                                <w:t xml:space="preserve"> </w:t>
                              </w:r>
                            </w:p>
                          </w:txbxContent>
                        </wps:txbx>
                        <wps:bodyPr horzOverflow="overflow" vert="horz" lIns="0" tIns="0" rIns="0" bIns="0" rtlCol="0">
                          <a:noAutofit/>
                        </wps:bodyPr>
                      </wps:wsp>
                      <wps:wsp>
                        <wps:cNvPr id="823" name="Rectangle 823"/>
                        <wps:cNvSpPr/>
                        <wps:spPr>
                          <a:xfrm>
                            <a:off x="698297" y="4369436"/>
                            <a:ext cx="56314" cy="226001"/>
                          </a:xfrm>
                          <a:prstGeom prst="rect">
                            <a:avLst/>
                          </a:prstGeom>
                          <a:ln>
                            <a:noFill/>
                          </a:ln>
                        </wps:spPr>
                        <wps:txbx>
                          <w:txbxContent>
                            <w:p w14:paraId="5C883174" w14:textId="77777777" w:rsidR="00B27F62" w:rsidRDefault="00B27F62" w:rsidP="00B27F62">
                              <w:r>
                                <w:t xml:space="preserve"> </w:t>
                              </w:r>
                            </w:p>
                          </w:txbxContent>
                        </wps:txbx>
                        <wps:bodyPr horzOverflow="overflow" vert="horz" lIns="0" tIns="0" rIns="0" bIns="0" rtlCol="0">
                          <a:noAutofit/>
                        </wps:bodyPr>
                      </wps:wsp>
                      <wps:wsp>
                        <wps:cNvPr id="824" name="Rectangle 824"/>
                        <wps:cNvSpPr/>
                        <wps:spPr>
                          <a:xfrm>
                            <a:off x="655625" y="4657010"/>
                            <a:ext cx="3931414" cy="190519"/>
                          </a:xfrm>
                          <a:prstGeom prst="rect">
                            <a:avLst/>
                          </a:prstGeom>
                          <a:ln>
                            <a:noFill/>
                          </a:ln>
                        </wps:spPr>
                        <wps:txbx>
                          <w:txbxContent>
                            <w:p w14:paraId="33FCF781" w14:textId="77777777" w:rsidR="00B27F62" w:rsidRDefault="00B27F62" w:rsidP="00B27F62">
                              <w:r>
                                <w:rPr>
                                  <w:i/>
                                </w:rPr>
                                <w:t>“Establishments will need to complete a self</w:t>
                              </w:r>
                            </w:p>
                          </w:txbxContent>
                        </wps:txbx>
                        <wps:bodyPr horzOverflow="overflow" vert="horz" lIns="0" tIns="0" rIns="0" bIns="0" rtlCol="0">
                          <a:noAutofit/>
                        </wps:bodyPr>
                      </wps:wsp>
                      <wps:wsp>
                        <wps:cNvPr id="825" name="Rectangle 825"/>
                        <wps:cNvSpPr/>
                        <wps:spPr>
                          <a:xfrm>
                            <a:off x="3614039" y="4630040"/>
                            <a:ext cx="67498" cy="225596"/>
                          </a:xfrm>
                          <a:prstGeom prst="rect">
                            <a:avLst/>
                          </a:prstGeom>
                          <a:ln>
                            <a:noFill/>
                          </a:ln>
                        </wps:spPr>
                        <wps:txbx>
                          <w:txbxContent>
                            <w:p w14:paraId="16EDCF5D" w14:textId="77777777" w:rsidR="00B27F62" w:rsidRDefault="00B27F62" w:rsidP="00B27F62">
                              <w:r>
                                <w:rPr>
                                  <w:i/>
                                </w:rPr>
                                <w:t>-</w:t>
                              </w:r>
                            </w:p>
                          </w:txbxContent>
                        </wps:txbx>
                        <wps:bodyPr horzOverflow="overflow" vert="horz" lIns="0" tIns="0" rIns="0" bIns="0" rtlCol="0">
                          <a:noAutofit/>
                        </wps:bodyPr>
                      </wps:wsp>
                      <wps:wsp>
                        <wps:cNvPr id="826" name="Rectangle 826"/>
                        <wps:cNvSpPr/>
                        <wps:spPr>
                          <a:xfrm>
                            <a:off x="3664331" y="4630040"/>
                            <a:ext cx="3186082" cy="225596"/>
                          </a:xfrm>
                          <a:prstGeom prst="rect">
                            <a:avLst/>
                          </a:prstGeom>
                          <a:ln>
                            <a:noFill/>
                          </a:ln>
                        </wps:spPr>
                        <wps:txbx>
                          <w:txbxContent>
                            <w:p w14:paraId="6B699B0B" w14:textId="77777777" w:rsidR="00B27F62" w:rsidRDefault="00B27F62" w:rsidP="00B27F62">
                              <w:r>
                                <w:rPr>
                                  <w:i/>
                                </w:rPr>
                                <w:t xml:space="preserve">assessment measure, answering a </w:t>
                              </w:r>
                            </w:p>
                          </w:txbxContent>
                        </wps:txbx>
                        <wps:bodyPr horzOverflow="overflow" vert="horz" lIns="0" tIns="0" rIns="0" bIns="0" rtlCol="0">
                          <a:noAutofit/>
                        </wps:bodyPr>
                      </wps:wsp>
                      <wps:wsp>
                        <wps:cNvPr id="827" name="Rectangle 827"/>
                        <wps:cNvSpPr/>
                        <wps:spPr>
                          <a:xfrm>
                            <a:off x="655625" y="4898264"/>
                            <a:ext cx="7047567" cy="225596"/>
                          </a:xfrm>
                          <a:prstGeom prst="rect">
                            <a:avLst/>
                          </a:prstGeom>
                          <a:ln>
                            <a:noFill/>
                          </a:ln>
                        </wps:spPr>
                        <wps:txbx>
                          <w:txbxContent>
                            <w:p w14:paraId="0D84415D" w14:textId="77777777" w:rsidR="00B27F62" w:rsidRDefault="00B27F62" w:rsidP="00B27F62">
                              <w:r>
                                <w:rPr>
                                  <w:i/>
                                </w:rPr>
                                <w:t xml:space="preserve">range of questions covering family and significant other work.  The measure is </w:t>
                              </w:r>
                            </w:p>
                          </w:txbxContent>
                        </wps:txbx>
                        <wps:bodyPr horzOverflow="overflow" vert="horz" lIns="0" tIns="0" rIns="0" bIns="0" rtlCol="0">
                          <a:noAutofit/>
                        </wps:bodyPr>
                      </wps:wsp>
                      <wps:wsp>
                        <wps:cNvPr id="828" name="Rectangle 828"/>
                        <wps:cNvSpPr/>
                        <wps:spPr>
                          <a:xfrm>
                            <a:off x="655625" y="5164964"/>
                            <a:ext cx="7287149" cy="225596"/>
                          </a:xfrm>
                          <a:prstGeom prst="rect">
                            <a:avLst/>
                          </a:prstGeom>
                          <a:ln>
                            <a:noFill/>
                          </a:ln>
                        </wps:spPr>
                        <wps:txbx>
                          <w:txbxContent>
                            <w:p w14:paraId="2AF1D7AC" w14:textId="77777777" w:rsidR="00B27F62" w:rsidRDefault="00B27F62" w:rsidP="00B27F62">
                              <w:r>
                                <w:rPr>
                                  <w:i/>
                                </w:rPr>
                                <w:t xml:space="preserve">designed to encourage a proactive approach to family and significant other work, </w:t>
                              </w:r>
                            </w:p>
                          </w:txbxContent>
                        </wps:txbx>
                        <wps:bodyPr horzOverflow="overflow" vert="horz" lIns="0" tIns="0" rIns="0" bIns="0" rtlCol="0">
                          <a:noAutofit/>
                        </wps:bodyPr>
                      </wps:wsp>
                      <wps:wsp>
                        <wps:cNvPr id="829" name="Rectangle 829"/>
                        <wps:cNvSpPr/>
                        <wps:spPr>
                          <a:xfrm>
                            <a:off x="655625" y="5433188"/>
                            <a:ext cx="1870270" cy="225596"/>
                          </a:xfrm>
                          <a:prstGeom prst="rect">
                            <a:avLst/>
                          </a:prstGeom>
                          <a:ln>
                            <a:noFill/>
                          </a:ln>
                        </wps:spPr>
                        <wps:txbx>
                          <w:txbxContent>
                            <w:p w14:paraId="5F5BDDE2" w14:textId="77777777" w:rsidR="00B27F62" w:rsidRDefault="00B27F62" w:rsidP="00B27F62">
                              <w:r>
                                <w:rPr>
                                  <w:i/>
                                </w:rPr>
                                <w:t>and an establishment</w:t>
                              </w:r>
                            </w:p>
                          </w:txbxContent>
                        </wps:txbx>
                        <wps:bodyPr horzOverflow="overflow" vert="horz" lIns="0" tIns="0" rIns="0" bIns="0" rtlCol="0">
                          <a:noAutofit/>
                        </wps:bodyPr>
                      </wps:wsp>
                      <wps:wsp>
                        <wps:cNvPr id="830" name="Rectangle 830"/>
                        <wps:cNvSpPr/>
                        <wps:spPr>
                          <a:xfrm>
                            <a:off x="2063750" y="5433188"/>
                            <a:ext cx="5752163" cy="225596"/>
                          </a:xfrm>
                          <a:prstGeom prst="rect">
                            <a:avLst/>
                          </a:prstGeom>
                          <a:ln>
                            <a:noFill/>
                          </a:ln>
                        </wps:spPr>
                        <wps:txbx>
                          <w:txbxContent>
                            <w:p w14:paraId="036E17BF" w14:textId="77777777" w:rsidR="00B27F62" w:rsidRDefault="00B27F62" w:rsidP="00B27F62">
                              <w:r>
                                <w:rPr>
                                  <w:i/>
                                </w:rPr>
                                <w:t xml:space="preserve">t will score well if it is able to evidence proactivity in response to </w:t>
                              </w:r>
                            </w:p>
                          </w:txbxContent>
                        </wps:txbx>
                        <wps:bodyPr horzOverflow="overflow" vert="horz" lIns="0" tIns="0" rIns="0" bIns="0" rtlCol="0">
                          <a:noAutofit/>
                        </wps:bodyPr>
                      </wps:wsp>
                      <wps:wsp>
                        <wps:cNvPr id="831" name="Rectangle 831"/>
                        <wps:cNvSpPr/>
                        <wps:spPr>
                          <a:xfrm>
                            <a:off x="655625" y="5728382"/>
                            <a:ext cx="3940941" cy="190519"/>
                          </a:xfrm>
                          <a:prstGeom prst="rect">
                            <a:avLst/>
                          </a:prstGeom>
                          <a:ln>
                            <a:noFill/>
                          </a:ln>
                        </wps:spPr>
                        <wps:txbx>
                          <w:txbxContent>
                            <w:p w14:paraId="3C3AEF4B" w14:textId="77777777" w:rsidR="00B27F62" w:rsidRDefault="00B27F62" w:rsidP="00B27F62">
                              <w:r>
                                <w:rPr>
                                  <w:i/>
                                </w:rPr>
                                <w:t xml:space="preserve">the range of questions within the measure.” </w:t>
                              </w:r>
                            </w:p>
                          </w:txbxContent>
                        </wps:txbx>
                        <wps:bodyPr horzOverflow="overflow" vert="horz" lIns="0" tIns="0" rIns="0" bIns="0" rtlCol="0">
                          <a:noAutofit/>
                        </wps:bodyPr>
                      </wps:wsp>
                      <wps:wsp>
                        <wps:cNvPr id="832" name="Rectangle 832"/>
                        <wps:cNvSpPr/>
                        <wps:spPr>
                          <a:xfrm>
                            <a:off x="3620135" y="5701412"/>
                            <a:ext cx="56314" cy="226002"/>
                          </a:xfrm>
                          <a:prstGeom prst="rect">
                            <a:avLst/>
                          </a:prstGeom>
                          <a:ln>
                            <a:noFill/>
                          </a:ln>
                        </wps:spPr>
                        <wps:txbx>
                          <w:txbxContent>
                            <w:p w14:paraId="2565EEFC" w14:textId="77777777" w:rsidR="00B27F62" w:rsidRDefault="00B27F62" w:rsidP="00B27F62">
                              <w:r>
                                <w:t xml:space="preserve"> </w:t>
                              </w:r>
                            </w:p>
                          </w:txbxContent>
                        </wps:txbx>
                        <wps:bodyPr horzOverflow="overflow" vert="horz" lIns="0" tIns="0" rIns="0" bIns="0" rtlCol="0">
                          <a:noAutofit/>
                        </wps:bodyPr>
                      </wps:wsp>
                      <wps:wsp>
                        <wps:cNvPr id="833" name="Rectangle 833"/>
                        <wps:cNvSpPr/>
                        <wps:spPr>
                          <a:xfrm>
                            <a:off x="652577" y="6168818"/>
                            <a:ext cx="7657501" cy="190519"/>
                          </a:xfrm>
                          <a:prstGeom prst="rect">
                            <a:avLst/>
                          </a:prstGeom>
                          <a:ln>
                            <a:noFill/>
                          </a:ln>
                        </wps:spPr>
                        <wps:txbx>
                          <w:txbxContent>
                            <w:p w14:paraId="2A8B6830" w14:textId="77777777" w:rsidR="00B27F62" w:rsidRDefault="00B27F62" w:rsidP="00B27F62">
                              <w:r>
                                <w:t xml:space="preserve">Regular performance updates will be fed into monthly senior leadership team’s (SLT) </w:t>
                              </w:r>
                            </w:p>
                          </w:txbxContent>
                        </wps:txbx>
                        <wps:bodyPr horzOverflow="overflow" vert="horz" lIns="0" tIns="0" rIns="0" bIns="0" rtlCol="0">
                          <a:noAutofit/>
                        </wps:bodyPr>
                      </wps:wsp>
                      <wps:wsp>
                        <wps:cNvPr id="834" name="Rectangle 834"/>
                        <wps:cNvSpPr/>
                        <wps:spPr>
                          <a:xfrm>
                            <a:off x="652577" y="6402452"/>
                            <a:ext cx="6891697" cy="226001"/>
                          </a:xfrm>
                          <a:prstGeom prst="rect">
                            <a:avLst/>
                          </a:prstGeom>
                          <a:ln>
                            <a:noFill/>
                          </a:ln>
                        </wps:spPr>
                        <wps:txbx>
                          <w:txbxContent>
                            <w:p w14:paraId="550A8A4D" w14:textId="77777777" w:rsidR="00B27F62" w:rsidRDefault="00B27F62" w:rsidP="00B27F62">
                              <w:r>
                                <w:t xml:space="preserve">Performance and Assurance meeting by the Head of Operations. </w:t>
                              </w:r>
                            </w:p>
                          </w:txbxContent>
                        </wps:txbx>
                        <wps:bodyPr horzOverflow="overflow" vert="horz" lIns="0" tIns="0" rIns="0" bIns="0" rtlCol="0">
                          <a:noAutofit/>
                        </wps:bodyPr>
                      </wps:wsp>
                      <wps:wsp>
                        <wps:cNvPr id="835" name="Rectangle 835"/>
                        <wps:cNvSpPr/>
                        <wps:spPr>
                          <a:xfrm>
                            <a:off x="5839714" y="6402452"/>
                            <a:ext cx="56314" cy="226001"/>
                          </a:xfrm>
                          <a:prstGeom prst="rect">
                            <a:avLst/>
                          </a:prstGeom>
                          <a:ln>
                            <a:noFill/>
                          </a:ln>
                        </wps:spPr>
                        <wps:txbx>
                          <w:txbxContent>
                            <w:p w14:paraId="17A84E4B" w14:textId="77777777" w:rsidR="00B27F62" w:rsidRDefault="00B27F62" w:rsidP="00B27F62">
                              <w:r>
                                <w:rPr>
                                  <w:b/>
                                  <w:color w:val="0070C0"/>
                                </w:rPr>
                                <w:t xml:space="preserve"> </w:t>
                              </w:r>
                            </w:p>
                          </w:txbxContent>
                        </wps:txbx>
                        <wps:bodyPr horzOverflow="overflow" vert="horz" lIns="0" tIns="0" rIns="0" bIns="0" rtlCol="0">
                          <a:noAutofit/>
                        </wps:bodyPr>
                      </wps:wsp>
                      <wps:wsp>
                        <wps:cNvPr id="836" name="Rectangle 836"/>
                        <wps:cNvSpPr/>
                        <wps:spPr>
                          <a:xfrm>
                            <a:off x="5880862" y="6402452"/>
                            <a:ext cx="56314" cy="226001"/>
                          </a:xfrm>
                          <a:prstGeom prst="rect">
                            <a:avLst/>
                          </a:prstGeom>
                          <a:ln>
                            <a:noFill/>
                          </a:ln>
                        </wps:spPr>
                        <wps:txbx>
                          <w:txbxContent>
                            <w:p w14:paraId="09D3BAC0" w14:textId="77777777" w:rsidR="00B27F62" w:rsidRDefault="00B27F62" w:rsidP="00B27F62">
                              <w:r>
                                <w:t xml:space="preserve"> </w:t>
                              </w:r>
                            </w:p>
                          </w:txbxContent>
                        </wps:txbx>
                        <wps:bodyPr horzOverflow="overflow" vert="horz" lIns="0" tIns="0" rIns="0" bIns="0" rtlCol="0">
                          <a:noAutofit/>
                        </wps:bodyPr>
                      </wps:wsp>
                      <wps:wsp>
                        <wps:cNvPr id="837" name="Rectangle 837"/>
                        <wps:cNvSpPr/>
                        <wps:spPr>
                          <a:xfrm>
                            <a:off x="655625" y="6817361"/>
                            <a:ext cx="56314" cy="226002"/>
                          </a:xfrm>
                          <a:prstGeom prst="rect">
                            <a:avLst/>
                          </a:prstGeom>
                          <a:ln>
                            <a:noFill/>
                          </a:ln>
                        </wps:spPr>
                        <wps:txbx>
                          <w:txbxContent>
                            <w:p w14:paraId="6E6F2475" w14:textId="77777777" w:rsidR="00B27F62" w:rsidRDefault="00B27F62" w:rsidP="00B27F62">
                              <w:r>
                                <w:rPr>
                                  <w:b/>
                                  <w:color w:val="0070C0"/>
                                </w:rPr>
                                <w:t xml:space="preserve"> </w:t>
                              </w:r>
                            </w:p>
                          </w:txbxContent>
                        </wps:txbx>
                        <wps:bodyPr horzOverflow="overflow" vert="horz" lIns="0" tIns="0" rIns="0" bIns="0" rtlCol="0">
                          <a:noAutofit/>
                        </wps:bodyPr>
                      </wps:wsp>
                      <wps:wsp>
                        <wps:cNvPr id="838" name="Rectangle 838"/>
                        <wps:cNvSpPr/>
                        <wps:spPr>
                          <a:xfrm>
                            <a:off x="698297" y="6817361"/>
                            <a:ext cx="56314" cy="226002"/>
                          </a:xfrm>
                          <a:prstGeom prst="rect">
                            <a:avLst/>
                          </a:prstGeom>
                          <a:ln>
                            <a:noFill/>
                          </a:ln>
                        </wps:spPr>
                        <wps:txbx>
                          <w:txbxContent>
                            <w:p w14:paraId="17EE2F7A" w14:textId="77777777" w:rsidR="00B27F62" w:rsidRDefault="00B27F62" w:rsidP="00B27F62">
                              <w:r>
                                <w:t xml:space="preserve"> </w:t>
                              </w:r>
                            </w:p>
                          </w:txbxContent>
                        </wps:txbx>
                        <wps:bodyPr horzOverflow="overflow" vert="horz" lIns="0" tIns="0" rIns="0" bIns="0" rtlCol="0">
                          <a:noAutofit/>
                        </wps:bodyPr>
                      </wps:wsp>
                      <wps:wsp>
                        <wps:cNvPr id="839" name="Rectangle 839"/>
                        <wps:cNvSpPr/>
                        <wps:spPr>
                          <a:xfrm>
                            <a:off x="655625" y="7004813"/>
                            <a:ext cx="56314" cy="226002"/>
                          </a:xfrm>
                          <a:prstGeom prst="rect">
                            <a:avLst/>
                          </a:prstGeom>
                          <a:ln>
                            <a:noFill/>
                          </a:ln>
                        </wps:spPr>
                        <wps:txbx>
                          <w:txbxContent>
                            <w:p w14:paraId="459D74AA" w14:textId="77777777" w:rsidR="00B27F62" w:rsidRDefault="00B27F62" w:rsidP="00B27F62">
                              <w:r>
                                <w:rPr>
                                  <w:b/>
                                  <w:color w:val="0070C0"/>
                                </w:rPr>
                                <w:t xml:space="preserve"> </w:t>
                              </w:r>
                            </w:p>
                          </w:txbxContent>
                        </wps:txbx>
                        <wps:bodyPr horzOverflow="overflow" vert="horz" lIns="0" tIns="0" rIns="0" bIns="0" rtlCol="0">
                          <a:noAutofit/>
                        </wps:bodyPr>
                      </wps:wsp>
                      <wps:wsp>
                        <wps:cNvPr id="840" name="Rectangle 840"/>
                        <wps:cNvSpPr/>
                        <wps:spPr>
                          <a:xfrm>
                            <a:off x="698297" y="7004813"/>
                            <a:ext cx="56314" cy="226002"/>
                          </a:xfrm>
                          <a:prstGeom prst="rect">
                            <a:avLst/>
                          </a:prstGeom>
                          <a:ln>
                            <a:noFill/>
                          </a:ln>
                        </wps:spPr>
                        <wps:txbx>
                          <w:txbxContent>
                            <w:p w14:paraId="1C8ECFC8" w14:textId="77777777" w:rsidR="00B27F62" w:rsidRDefault="00B27F62" w:rsidP="00B27F62">
                              <w:r>
                                <w:t xml:space="preserve"> </w:t>
                              </w:r>
                            </w:p>
                          </w:txbxContent>
                        </wps:txbx>
                        <wps:bodyPr horzOverflow="overflow" vert="horz" lIns="0" tIns="0" rIns="0" bIns="0" rtlCol="0">
                          <a:noAutofit/>
                        </wps:bodyPr>
                      </wps:wsp>
                      <wps:wsp>
                        <wps:cNvPr id="841" name="Rectangle 841"/>
                        <wps:cNvSpPr/>
                        <wps:spPr>
                          <a:xfrm>
                            <a:off x="655625" y="7190741"/>
                            <a:ext cx="56314" cy="226002"/>
                          </a:xfrm>
                          <a:prstGeom prst="rect">
                            <a:avLst/>
                          </a:prstGeom>
                          <a:ln>
                            <a:noFill/>
                          </a:ln>
                        </wps:spPr>
                        <wps:txbx>
                          <w:txbxContent>
                            <w:p w14:paraId="1CB47A04" w14:textId="77777777" w:rsidR="00B27F62" w:rsidRDefault="00B27F62" w:rsidP="00B27F62">
                              <w:r>
                                <w:rPr>
                                  <w:b/>
                                  <w:color w:val="0070C0"/>
                                </w:rPr>
                                <w:t xml:space="preserve"> </w:t>
                              </w:r>
                            </w:p>
                          </w:txbxContent>
                        </wps:txbx>
                        <wps:bodyPr horzOverflow="overflow" vert="horz" lIns="0" tIns="0" rIns="0" bIns="0" rtlCol="0">
                          <a:noAutofit/>
                        </wps:bodyPr>
                      </wps:wsp>
                      <wps:wsp>
                        <wps:cNvPr id="842" name="Rectangle 842"/>
                        <wps:cNvSpPr/>
                        <wps:spPr>
                          <a:xfrm>
                            <a:off x="698297" y="7190741"/>
                            <a:ext cx="56314" cy="226002"/>
                          </a:xfrm>
                          <a:prstGeom prst="rect">
                            <a:avLst/>
                          </a:prstGeom>
                          <a:ln>
                            <a:noFill/>
                          </a:ln>
                        </wps:spPr>
                        <wps:txbx>
                          <w:txbxContent>
                            <w:p w14:paraId="37353512" w14:textId="77777777" w:rsidR="00B27F62" w:rsidRDefault="00B27F62" w:rsidP="00B27F62">
                              <w:r>
                                <w:t xml:space="preserve"> </w:t>
                              </w:r>
                            </w:p>
                          </w:txbxContent>
                        </wps:txbx>
                        <wps:bodyPr horzOverflow="overflow" vert="horz" lIns="0" tIns="0" rIns="0" bIns="0" rtlCol="0">
                          <a:noAutofit/>
                        </wps:bodyPr>
                      </wps:wsp>
                      <wps:wsp>
                        <wps:cNvPr id="843" name="Rectangle 843"/>
                        <wps:cNvSpPr/>
                        <wps:spPr>
                          <a:xfrm>
                            <a:off x="655625" y="7378193"/>
                            <a:ext cx="56314" cy="226002"/>
                          </a:xfrm>
                          <a:prstGeom prst="rect">
                            <a:avLst/>
                          </a:prstGeom>
                          <a:ln>
                            <a:noFill/>
                          </a:ln>
                        </wps:spPr>
                        <wps:txbx>
                          <w:txbxContent>
                            <w:p w14:paraId="6B3CEABA" w14:textId="77777777" w:rsidR="00B27F62" w:rsidRDefault="00B27F62" w:rsidP="00B27F62">
                              <w:r>
                                <w:rPr>
                                  <w:b/>
                                  <w:color w:val="0070C0"/>
                                </w:rPr>
                                <w:t xml:space="preserve"> </w:t>
                              </w:r>
                            </w:p>
                          </w:txbxContent>
                        </wps:txbx>
                        <wps:bodyPr horzOverflow="overflow" vert="horz" lIns="0" tIns="0" rIns="0" bIns="0" rtlCol="0">
                          <a:noAutofit/>
                        </wps:bodyPr>
                      </wps:wsp>
                      <wps:wsp>
                        <wps:cNvPr id="844" name="Rectangle 844"/>
                        <wps:cNvSpPr/>
                        <wps:spPr>
                          <a:xfrm>
                            <a:off x="698297" y="7378193"/>
                            <a:ext cx="56314" cy="226002"/>
                          </a:xfrm>
                          <a:prstGeom prst="rect">
                            <a:avLst/>
                          </a:prstGeom>
                          <a:ln>
                            <a:noFill/>
                          </a:ln>
                        </wps:spPr>
                        <wps:txbx>
                          <w:txbxContent>
                            <w:p w14:paraId="480744E4" w14:textId="77777777" w:rsidR="00B27F62" w:rsidRDefault="00B27F62" w:rsidP="00B27F62">
                              <w:r>
                                <w:t xml:space="preserve"> </w:t>
                              </w:r>
                            </w:p>
                          </w:txbxContent>
                        </wps:txbx>
                        <wps:bodyPr horzOverflow="overflow" vert="horz" lIns="0" tIns="0" rIns="0" bIns="0" rtlCol="0">
                          <a:noAutofit/>
                        </wps:bodyPr>
                      </wps:wsp>
                      <wps:wsp>
                        <wps:cNvPr id="845" name="Rectangle 845"/>
                        <wps:cNvSpPr/>
                        <wps:spPr>
                          <a:xfrm>
                            <a:off x="655625" y="7565645"/>
                            <a:ext cx="56314" cy="226002"/>
                          </a:xfrm>
                          <a:prstGeom prst="rect">
                            <a:avLst/>
                          </a:prstGeom>
                          <a:ln>
                            <a:noFill/>
                          </a:ln>
                        </wps:spPr>
                        <wps:txbx>
                          <w:txbxContent>
                            <w:p w14:paraId="1D64E22A" w14:textId="77777777" w:rsidR="00B27F62" w:rsidRDefault="00B27F62" w:rsidP="00B27F62">
                              <w:r>
                                <w:rPr>
                                  <w:b/>
                                  <w:color w:val="0070C0"/>
                                </w:rPr>
                                <w:t xml:space="preserve"> </w:t>
                              </w:r>
                            </w:p>
                          </w:txbxContent>
                        </wps:txbx>
                        <wps:bodyPr horzOverflow="overflow" vert="horz" lIns="0" tIns="0" rIns="0" bIns="0" rtlCol="0">
                          <a:noAutofit/>
                        </wps:bodyPr>
                      </wps:wsp>
                      <wps:wsp>
                        <wps:cNvPr id="846" name="Rectangle 846"/>
                        <wps:cNvSpPr/>
                        <wps:spPr>
                          <a:xfrm>
                            <a:off x="698297" y="7565645"/>
                            <a:ext cx="56314" cy="226002"/>
                          </a:xfrm>
                          <a:prstGeom prst="rect">
                            <a:avLst/>
                          </a:prstGeom>
                          <a:ln>
                            <a:noFill/>
                          </a:ln>
                        </wps:spPr>
                        <wps:txbx>
                          <w:txbxContent>
                            <w:p w14:paraId="738FEAE6" w14:textId="77777777" w:rsidR="00B27F62" w:rsidRDefault="00B27F62" w:rsidP="00B27F62">
                              <w:r>
                                <w:t xml:space="preserve"> </w:t>
                              </w:r>
                            </w:p>
                          </w:txbxContent>
                        </wps:txbx>
                        <wps:bodyPr horzOverflow="overflow" vert="horz" lIns="0" tIns="0" rIns="0" bIns="0" rtlCol="0">
                          <a:noAutofit/>
                        </wps:bodyPr>
                      </wps:wsp>
                      <wps:wsp>
                        <wps:cNvPr id="847" name="Rectangle 847"/>
                        <wps:cNvSpPr/>
                        <wps:spPr>
                          <a:xfrm>
                            <a:off x="655625" y="7751573"/>
                            <a:ext cx="56314" cy="226002"/>
                          </a:xfrm>
                          <a:prstGeom prst="rect">
                            <a:avLst/>
                          </a:prstGeom>
                          <a:ln>
                            <a:noFill/>
                          </a:ln>
                        </wps:spPr>
                        <wps:txbx>
                          <w:txbxContent>
                            <w:p w14:paraId="1A11EAF2" w14:textId="77777777" w:rsidR="00B27F62" w:rsidRDefault="00B27F62" w:rsidP="00B27F62">
                              <w:r>
                                <w:rPr>
                                  <w:b/>
                                  <w:color w:val="0070C0"/>
                                </w:rPr>
                                <w:t xml:space="preserve"> </w:t>
                              </w:r>
                            </w:p>
                          </w:txbxContent>
                        </wps:txbx>
                        <wps:bodyPr horzOverflow="overflow" vert="horz" lIns="0" tIns="0" rIns="0" bIns="0" rtlCol="0">
                          <a:noAutofit/>
                        </wps:bodyPr>
                      </wps:wsp>
                      <wps:wsp>
                        <wps:cNvPr id="848" name="Rectangle 848"/>
                        <wps:cNvSpPr/>
                        <wps:spPr>
                          <a:xfrm>
                            <a:off x="698297" y="7751573"/>
                            <a:ext cx="56314" cy="226002"/>
                          </a:xfrm>
                          <a:prstGeom prst="rect">
                            <a:avLst/>
                          </a:prstGeom>
                          <a:ln>
                            <a:noFill/>
                          </a:ln>
                        </wps:spPr>
                        <wps:txbx>
                          <w:txbxContent>
                            <w:p w14:paraId="0ADAA68D" w14:textId="77777777" w:rsidR="00B27F62" w:rsidRDefault="00B27F62" w:rsidP="00B27F62">
                              <w:r>
                                <w:t xml:space="preserve"> </w:t>
                              </w:r>
                            </w:p>
                          </w:txbxContent>
                        </wps:txbx>
                        <wps:bodyPr horzOverflow="overflow" vert="horz" lIns="0" tIns="0" rIns="0" bIns="0" rtlCol="0">
                          <a:noAutofit/>
                        </wps:bodyPr>
                      </wps:wsp>
                      <wps:wsp>
                        <wps:cNvPr id="849" name="Rectangle 849"/>
                        <wps:cNvSpPr/>
                        <wps:spPr>
                          <a:xfrm>
                            <a:off x="655625" y="7939025"/>
                            <a:ext cx="56314" cy="226002"/>
                          </a:xfrm>
                          <a:prstGeom prst="rect">
                            <a:avLst/>
                          </a:prstGeom>
                          <a:ln>
                            <a:noFill/>
                          </a:ln>
                        </wps:spPr>
                        <wps:txbx>
                          <w:txbxContent>
                            <w:p w14:paraId="4A2F2729" w14:textId="77777777" w:rsidR="00B27F62" w:rsidRDefault="00B27F62" w:rsidP="00B27F62">
                              <w:r>
                                <w:rPr>
                                  <w:b/>
                                  <w:color w:val="0070C0"/>
                                </w:rPr>
                                <w:t xml:space="preserve"> </w:t>
                              </w:r>
                            </w:p>
                          </w:txbxContent>
                        </wps:txbx>
                        <wps:bodyPr horzOverflow="overflow" vert="horz" lIns="0" tIns="0" rIns="0" bIns="0" rtlCol="0">
                          <a:noAutofit/>
                        </wps:bodyPr>
                      </wps:wsp>
                      <wps:wsp>
                        <wps:cNvPr id="850" name="Rectangle 850"/>
                        <wps:cNvSpPr/>
                        <wps:spPr>
                          <a:xfrm>
                            <a:off x="698297" y="7939025"/>
                            <a:ext cx="56314" cy="226002"/>
                          </a:xfrm>
                          <a:prstGeom prst="rect">
                            <a:avLst/>
                          </a:prstGeom>
                          <a:ln>
                            <a:noFill/>
                          </a:ln>
                        </wps:spPr>
                        <wps:txbx>
                          <w:txbxContent>
                            <w:p w14:paraId="6D17D176" w14:textId="77777777" w:rsidR="00B27F62" w:rsidRDefault="00B27F62" w:rsidP="00B27F62">
                              <w:r>
                                <w:t xml:space="preserve"> </w:t>
                              </w:r>
                            </w:p>
                          </w:txbxContent>
                        </wps:txbx>
                        <wps:bodyPr horzOverflow="overflow" vert="horz" lIns="0" tIns="0" rIns="0" bIns="0" rtlCol="0">
                          <a:noAutofit/>
                        </wps:bodyPr>
                      </wps:wsp>
                      <wps:wsp>
                        <wps:cNvPr id="851" name="Rectangle 851"/>
                        <wps:cNvSpPr/>
                        <wps:spPr>
                          <a:xfrm>
                            <a:off x="655625" y="8126476"/>
                            <a:ext cx="56314" cy="226002"/>
                          </a:xfrm>
                          <a:prstGeom prst="rect">
                            <a:avLst/>
                          </a:prstGeom>
                          <a:ln>
                            <a:noFill/>
                          </a:ln>
                        </wps:spPr>
                        <wps:txbx>
                          <w:txbxContent>
                            <w:p w14:paraId="2D8E631D" w14:textId="77777777" w:rsidR="00B27F62" w:rsidRDefault="00B27F62" w:rsidP="00B27F62">
                              <w:r>
                                <w:rPr>
                                  <w:b/>
                                  <w:color w:val="0070C0"/>
                                </w:rPr>
                                <w:t xml:space="preserve"> </w:t>
                              </w:r>
                            </w:p>
                          </w:txbxContent>
                        </wps:txbx>
                        <wps:bodyPr horzOverflow="overflow" vert="horz" lIns="0" tIns="0" rIns="0" bIns="0" rtlCol="0">
                          <a:noAutofit/>
                        </wps:bodyPr>
                      </wps:wsp>
                      <wps:wsp>
                        <wps:cNvPr id="852" name="Rectangle 852"/>
                        <wps:cNvSpPr/>
                        <wps:spPr>
                          <a:xfrm>
                            <a:off x="698297" y="8126476"/>
                            <a:ext cx="56314" cy="226002"/>
                          </a:xfrm>
                          <a:prstGeom prst="rect">
                            <a:avLst/>
                          </a:prstGeom>
                          <a:ln>
                            <a:noFill/>
                          </a:ln>
                        </wps:spPr>
                        <wps:txbx>
                          <w:txbxContent>
                            <w:p w14:paraId="3E3EBE55" w14:textId="77777777" w:rsidR="00B27F62" w:rsidRDefault="00B27F62" w:rsidP="00B27F62">
                              <w:r>
                                <w:t xml:space="preserve"> </w:t>
                              </w:r>
                            </w:p>
                          </w:txbxContent>
                        </wps:txbx>
                        <wps:bodyPr horzOverflow="overflow" vert="horz" lIns="0" tIns="0" rIns="0" bIns="0" rtlCol="0">
                          <a:noAutofit/>
                        </wps:bodyPr>
                      </wps:wsp>
                      <wps:wsp>
                        <wps:cNvPr id="853" name="Rectangle 853"/>
                        <wps:cNvSpPr/>
                        <wps:spPr>
                          <a:xfrm>
                            <a:off x="655625" y="8312404"/>
                            <a:ext cx="56314" cy="226002"/>
                          </a:xfrm>
                          <a:prstGeom prst="rect">
                            <a:avLst/>
                          </a:prstGeom>
                          <a:ln>
                            <a:noFill/>
                          </a:ln>
                        </wps:spPr>
                        <wps:txbx>
                          <w:txbxContent>
                            <w:p w14:paraId="330A72F9" w14:textId="77777777" w:rsidR="00B27F62" w:rsidRDefault="00B27F62" w:rsidP="00B27F62">
                              <w:r>
                                <w:rPr>
                                  <w:b/>
                                  <w:color w:val="0070C0"/>
                                </w:rPr>
                                <w:t xml:space="preserve"> </w:t>
                              </w:r>
                            </w:p>
                          </w:txbxContent>
                        </wps:txbx>
                        <wps:bodyPr horzOverflow="overflow" vert="horz" lIns="0" tIns="0" rIns="0" bIns="0" rtlCol="0">
                          <a:noAutofit/>
                        </wps:bodyPr>
                      </wps:wsp>
                      <wps:wsp>
                        <wps:cNvPr id="854" name="Rectangle 854"/>
                        <wps:cNvSpPr/>
                        <wps:spPr>
                          <a:xfrm>
                            <a:off x="698297" y="8312404"/>
                            <a:ext cx="56314" cy="226002"/>
                          </a:xfrm>
                          <a:prstGeom prst="rect">
                            <a:avLst/>
                          </a:prstGeom>
                          <a:ln>
                            <a:noFill/>
                          </a:ln>
                        </wps:spPr>
                        <wps:txbx>
                          <w:txbxContent>
                            <w:p w14:paraId="46161757" w14:textId="77777777" w:rsidR="00B27F62" w:rsidRDefault="00B27F62" w:rsidP="00B27F62">
                              <w:r>
                                <w:t xml:space="preserve"> </w:t>
                              </w:r>
                            </w:p>
                          </w:txbxContent>
                        </wps:txbx>
                        <wps:bodyPr horzOverflow="overflow" vert="horz" lIns="0" tIns="0" rIns="0" bIns="0" rtlCol="0">
                          <a:noAutofit/>
                        </wps:bodyPr>
                      </wps:wsp>
                      <wps:wsp>
                        <wps:cNvPr id="855" name="Rectangle 855"/>
                        <wps:cNvSpPr/>
                        <wps:spPr>
                          <a:xfrm>
                            <a:off x="655625" y="8499856"/>
                            <a:ext cx="56314" cy="226002"/>
                          </a:xfrm>
                          <a:prstGeom prst="rect">
                            <a:avLst/>
                          </a:prstGeom>
                          <a:ln>
                            <a:noFill/>
                          </a:ln>
                        </wps:spPr>
                        <wps:txbx>
                          <w:txbxContent>
                            <w:p w14:paraId="4CB53420" w14:textId="77777777" w:rsidR="00B27F62" w:rsidRDefault="00B27F62" w:rsidP="00B27F62">
                              <w:r>
                                <w:rPr>
                                  <w:b/>
                                  <w:color w:val="0070C0"/>
                                </w:rPr>
                                <w:t xml:space="preserve"> </w:t>
                              </w:r>
                            </w:p>
                          </w:txbxContent>
                        </wps:txbx>
                        <wps:bodyPr horzOverflow="overflow" vert="horz" lIns="0" tIns="0" rIns="0" bIns="0" rtlCol="0">
                          <a:noAutofit/>
                        </wps:bodyPr>
                      </wps:wsp>
                      <wps:wsp>
                        <wps:cNvPr id="856" name="Rectangle 856"/>
                        <wps:cNvSpPr/>
                        <wps:spPr>
                          <a:xfrm>
                            <a:off x="698297" y="8499856"/>
                            <a:ext cx="56314" cy="226002"/>
                          </a:xfrm>
                          <a:prstGeom prst="rect">
                            <a:avLst/>
                          </a:prstGeom>
                          <a:ln>
                            <a:noFill/>
                          </a:ln>
                        </wps:spPr>
                        <wps:txbx>
                          <w:txbxContent>
                            <w:p w14:paraId="5E27FAF6" w14:textId="77777777" w:rsidR="00B27F62" w:rsidRDefault="00B27F62" w:rsidP="00B27F62">
                              <w:r>
                                <w:t xml:space="preserve"> </w:t>
                              </w:r>
                            </w:p>
                          </w:txbxContent>
                        </wps:txbx>
                        <wps:bodyPr horzOverflow="overflow" vert="horz" lIns="0" tIns="0" rIns="0" bIns="0" rtlCol="0">
                          <a:noAutofit/>
                        </wps:bodyPr>
                      </wps:wsp>
                      <wps:wsp>
                        <wps:cNvPr id="857" name="Rectangle 857"/>
                        <wps:cNvSpPr/>
                        <wps:spPr>
                          <a:xfrm>
                            <a:off x="655625" y="8687563"/>
                            <a:ext cx="56314" cy="226002"/>
                          </a:xfrm>
                          <a:prstGeom prst="rect">
                            <a:avLst/>
                          </a:prstGeom>
                          <a:ln>
                            <a:noFill/>
                          </a:ln>
                        </wps:spPr>
                        <wps:txbx>
                          <w:txbxContent>
                            <w:p w14:paraId="53C7ED7C" w14:textId="77777777" w:rsidR="00B27F62" w:rsidRDefault="00B27F62" w:rsidP="00B27F62">
                              <w:r>
                                <w:rPr>
                                  <w:b/>
                                  <w:color w:val="0070C0"/>
                                </w:rPr>
                                <w:t xml:space="preserve"> </w:t>
                              </w:r>
                            </w:p>
                          </w:txbxContent>
                        </wps:txbx>
                        <wps:bodyPr horzOverflow="overflow" vert="horz" lIns="0" tIns="0" rIns="0" bIns="0" rtlCol="0">
                          <a:noAutofit/>
                        </wps:bodyPr>
                      </wps:wsp>
                      <wps:wsp>
                        <wps:cNvPr id="858" name="Rectangle 858"/>
                        <wps:cNvSpPr/>
                        <wps:spPr>
                          <a:xfrm>
                            <a:off x="698297" y="8687563"/>
                            <a:ext cx="56314" cy="226002"/>
                          </a:xfrm>
                          <a:prstGeom prst="rect">
                            <a:avLst/>
                          </a:prstGeom>
                          <a:ln>
                            <a:noFill/>
                          </a:ln>
                        </wps:spPr>
                        <wps:txbx>
                          <w:txbxContent>
                            <w:p w14:paraId="585DD8EA" w14:textId="77777777" w:rsidR="00B27F62" w:rsidRDefault="00B27F62" w:rsidP="00B27F62">
                              <w:r>
                                <w:t xml:space="preserve"> </w:t>
                              </w:r>
                            </w:p>
                          </w:txbxContent>
                        </wps:txbx>
                        <wps:bodyPr horzOverflow="overflow" vert="horz" lIns="0" tIns="0" rIns="0" bIns="0" rtlCol="0">
                          <a:noAutofit/>
                        </wps:bodyPr>
                      </wps:wsp>
                    </wpg:wgp>
                  </a:graphicData>
                </a:graphic>
              </wp:inline>
            </w:drawing>
          </mc:Choice>
          <mc:Fallback>
            <w:pict>
              <v:group w14:anchorId="0776B827" id="Group 13171" o:spid="_x0000_s1034" style="width:556.5pt;height:760.15pt;mso-position-horizontal-relative:char;mso-position-vertical-relative:line" coordsize="70675,96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2" o:spid="_x0000_s1035" type="#_x0000_t75" style="position:absolute;width:70675;height:96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">
                  <v:imagedata r:id="rId12" o:title=""/>
                </v:shape>
                <v:rect id="Rectangle 783" o:spid="_x0000_s1036" style="position:absolute;left:6525;top:1469;width:28049;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79544644" w14:textId="77777777" w:rsidR="00B27F62" w:rsidRPr="00530E85" w:rsidRDefault="00B27F62" w:rsidP="00B27F62">
                        <w:pPr>
                          <w:rPr>
                            <w:sz w:val="32"/>
                            <w:szCs w:val="32"/>
                            <w:u w:val="single"/>
                          </w:rPr>
                        </w:pPr>
                        <w:r w:rsidRPr="00530E85">
                          <w:rPr>
                            <w:b/>
                            <w:color w:val="2F5496"/>
                            <w:sz w:val="32"/>
                            <w:szCs w:val="32"/>
                            <w:u w:val="single"/>
                          </w:rPr>
                          <w:t xml:space="preserve">Performance &amp; Assurance </w:t>
                        </w:r>
                      </w:p>
                    </w:txbxContent>
                  </v:textbox>
                </v:rect>
                <v:rect id="Rectangle 784" o:spid="_x0000_s1037" style="position:absolute;left:27636;top:1469;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18B1BABD" w14:textId="77777777" w:rsidR="00B27F62" w:rsidRDefault="00B27F62" w:rsidP="00B27F62">
                        <w:r>
                          <w:rPr>
                            <w:b/>
                            <w:color w:val="2F5496"/>
                            <w:sz w:val="26"/>
                          </w:rPr>
                          <w:t xml:space="preserve"> </w:t>
                        </w:r>
                      </w:p>
                    </w:txbxContent>
                  </v:textbox>
                </v:rect>
                <v:rect id="Rectangle 785" o:spid="_x0000_s1038" style="position:absolute;left:6342;top:5267;width:7052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7047220C" w14:textId="77777777" w:rsidR="00B27F62" w:rsidRDefault="00B27F62" w:rsidP="00B27F62">
                        <w:r>
                          <w:t xml:space="preserve">The family strategy team are dedicated to providing a service which meets the </w:t>
                        </w:r>
                      </w:p>
                    </w:txbxContent>
                  </v:textbox>
                </v:rect>
                <v:rect id="Rectangle 786" o:spid="_x0000_s1039" style="position:absolute;left:6342;top:7889;width:7218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2A2BC62B" w14:textId="77777777" w:rsidR="00B27F62" w:rsidRDefault="00B27F62" w:rsidP="00B27F62">
                        <w:r>
                          <w:t xml:space="preserve">highest of standards. Below are some of the ways in which we hold ourselves to </w:t>
                        </w:r>
                      </w:p>
                    </w:txbxContent>
                  </v:textbox>
                </v:rect>
                <v:rect id="Rectangle 787" o:spid="_x0000_s1040" style="position:absolute;left:6342;top:10510;width:742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7145E9C9" w14:textId="77777777" w:rsidR="00B27F62" w:rsidRDefault="00B27F62" w:rsidP="00B27F62">
                        <w:r>
                          <w:t xml:space="preserve">account and provide assurance to the Governor that the service that we provide to </w:t>
                        </w:r>
                      </w:p>
                    </w:txbxContent>
                  </v:textbox>
                </v:rect>
                <v:rect id="Rectangle 788" o:spid="_x0000_s1041" style="position:absolute;left:6342;top:13147;width:1397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40C1B8CE" w14:textId="77777777" w:rsidR="00B27F62" w:rsidRDefault="00B27F62" w:rsidP="00B27F62">
                        <w:r>
                          <w:t xml:space="preserve">prisoners, their </w:t>
                        </w:r>
                      </w:p>
                    </w:txbxContent>
                  </v:textbox>
                </v:rect>
                <v:rect id="Rectangle 789" o:spid="_x0000_s1042" style="position:absolute;left:16857;top:13416;width:5451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1A7B4358" w14:textId="77777777" w:rsidR="00B27F62" w:rsidRDefault="00B27F62" w:rsidP="00B27F62">
                        <w:r>
                          <w:t xml:space="preserve">family’s and significant others meet the requirements of the </w:t>
                        </w:r>
                      </w:p>
                    </w:txbxContent>
                  </v:textbox>
                </v:rect>
                <v:rect id="Rectangle 790" o:spid="_x0000_s1043" style="position:absolute;left:6342;top:16038;width:5035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1516C656" w14:textId="77777777" w:rsidR="00B27F62" w:rsidRDefault="00B27F62" w:rsidP="00B27F62">
                        <w:r>
                          <w:t>Strengthening Prisoners’ Family Ties Policy Framework.</w:t>
                        </w:r>
                      </w:p>
                    </w:txbxContent>
                  </v:textbox>
                </v:rect>
                <v:rect id="Rectangle 791" o:spid="_x0000_s1044" style="position:absolute;left:44235;top:157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14:paraId="5B25DD3A" w14:textId="77777777" w:rsidR="00B27F62" w:rsidRDefault="00B27F62" w:rsidP="00B27F62">
                        <w:r>
                          <w:rPr>
                            <w:b/>
                          </w:rPr>
                          <w:t xml:space="preserve"> </w:t>
                        </w:r>
                      </w:p>
                    </w:txbxContent>
                  </v:textbox>
                </v:rect>
                <v:rect id="Rectangle 792" o:spid="_x0000_s1045" style="position:absolute;left:44646;top:157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0E3CADFB" w14:textId="77777777" w:rsidR="00B27F62" w:rsidRDefault="00B27F62" w:rsidP="00B27F62">
                        <w:r>
                          <w:rPr>
                            <w:b/>
                          </w:rPr>
                          <w:t xml:space="preserve"> </w:t>
                        </w:r>
                      </w:p>
                    </w:txbxContent>
                  </v:textbox>
                </v:rect>
                <v:rect id="Rectangle 793" o:spid="_x0000_s1046" style="position:absolute;left:6342;top:20146;width:4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022E189D" w14:textId="77777777" w:rsidR="00B27F62" w:rsidRDefault="00B27F62" w:rsidP="00B27F62">
                        <w:r>
                          <w:rPr>
                            <w:sz w:val="2"/>
                          </w:rPr>
                          <w:t xml:space="preserve"> </w:t>
                        </w:r>
                      </w:p>
                    </w:txbxContent>
                  </v:textbox>
                </v:rect>
                <v:rect id="Rectangle 794" o:spid="_x0000_s1047" style="position:absolute;left:8811;top:21089;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7ADA5F46" w14:textId="77777777" w:rsidR="00B27F62" w:rsidRDefault="00B27F62" w:rsidP="00B27F62">
                        <w:r>
                          <w:rPr>
                            <w:rFonts w:ascii="Segoe UI Symbol" w:eastAsia="Segoe UI Symbol" w:hAnsi="Segoe UI Symbol" w:cs="Segoe UI Symbol"/>
                            <w:color w:val="1F3763"/>
                          </w:rPr>
                          <w:t>•</w:t>
                        </w:r>
                      </w:p>
                    </w:txbxContent>
                  </v:textbox>
                </v:rect>
                <v:rect id="Rectangle 795" o:spid="_x0000_s1048" style="position:absolute;left:9512;top:207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14:paraId="7CE76333" w14:textId="77777777" w:rsidR="00B27F62" w:rsidRDefault="00B27F62" w:rsidP="00B27F62">
                        <w:r>
                          <w:rPr>
                            <w:color w:val="1F3763"/>
                          </w:rPr>
                          <w:t xml:space="preserve"> </w:t>
                        </w:r>
                      </w:p>
                    </w:txbxContent>
                  </v:textbox>
                </v:rect>
                <v:rect id="Rectangle 796" o:spid="_x0000_s1049" style="position:absolute;left:11097;top:20767;width:209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14:paraId="44A48807" w14:textId="77777777" w:rsidR="00B27F62" w:rsidRDefault="00B27F62" w:rsidP="00B27F62">
                        <w:r>
                          <w:rPr>
                            <w:color w:val="1F3763"/>
                          </w:rPr>
                          <w:t xml:space="preserve">Governance Meetings  </w:t>
                        </w:r>
                      </w:p>
                    </w:txbxContent>
                  </v:textbox>
                </v:rect>
                <v:rect id="Rectangle 797" o:spid="_x0000_s1050" style="position:absolute;left:26859;top:207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14:paraId="55DCEC05" w14:textId="77777777" w:rsidR="00B27F62" w:rsidRDefault="00B27F62" w:rsidP="00B27F62">
                        <w:r>
                          <w:rPr>
                            <w:color w:val="1F3763"/>
                          </w:rPr>
                          <w:t xml:space="preserve"> </w:t>
                        </w:r>
                      </w:p>
                    </w:txbxContent>
                  </v:textbox>
                </v:rect>
                <v:rect id="Rectangle 798" o:spid="_x0000_s1051" style="position:absolute;left:6556;top:2339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10327507" w14:textId="77777777" w:rsidR="00B27F62" w:rsidRDefault="00B27F62" w:rsidP="00B27F62">
                        <w:r>
                          <w:rPr>
                            <w:b/>
                            <w:color w:val="0070C0"/>
                          </w:rPr>
                          <w:t xml:space="preserve"> </w:t>
                        </w:r>
                      </w:p>
                    </w:txbxContent>
                  </v:textbox>
                </v:rect>
                <v:rect id="Rectangle 799" o:spid="_x0000_s1052" style="position:absolute;left:6982;top:23392;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14:paraId="3FA48ACB" w14:textId="77777777" w:rsidR="00B27F62" w:rsidRDefault="00B27F62" w:rsidP="00B27F62">
                        <w:r>
                          <w:t xml:space="preserve"> </w:t>
                        </w:r>
                      </w:p>
                    </w:txbxContent>
                  </v:textbox>
                </v:rect>
                <v:rect id="Rectangle 800" o:spid="_x0000_s1053" style="position:absolute;left:6525;top:26013;width:7365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5025A067" w14:textId="77777777" w:rsidR="00B27F62" w:rsidRDefault="00B27F62" w:rsidP="00B27F62">
                        <w:r>
                          <w:t xml:space="preserve">The prison will ensure that quarterly contract management meetings are held with </w:t>
                        </w:r>
                      </w:p>
                    </w:txbxContent>
                  </v:textbox>
                </v:rect>
                <v:rect id="Rectangle 801" o:spid="_x0000_s1054" style="position:absolute;left:6525;top:28619;width:5428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3C569538" w14:textId="77777777" w:rsidR="00B27F62" w:rsidRDefault="00B27F62" w:rsidP="00B27F62">
                        <w:r>
                          <w:t xml:space="preserve">the current provider to ensure that the contract is being adhered to.  </w:t>
                        </w:r>
                      </w:p>
                    </w:txbxContent>
                  </v:textbox>
                </v:rect>
                <v:rect id="Rectangle 802" o:spid="_x0000_s1055" style="position:absolute;left:47374;top:286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0CF90269" w14:textId="77777777" w:rsidR="00B27F62" w:rsidRDefault="00B27F62" w:rsidP="00B27F62">
                        <w:r>
                          <w:t xml:space="preserve"> </w:t>
                        </w:r>
                      </w:p>
                    </w:txbxContent>
                  </v:textbox>
                </v:rect>
                <v:rect id="Rectangle 803" o:spid="_x0000_s1056" style="position:absolute;left:6556;top:3122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14:paraId="2FA7D92E" w14:textId="77777777" w:rsidR="00B27F62" w:rsidRDefault="00B27F62" w:rsidP="00B27F62">
                        <w:r>
                          <w:rPr>
                            <w:b/>
                            <w:color w:val="0070C0"/>
                          </w:rPr>
                          <w:t xml:space="preserve"> </w:t>
                        </w:r>
                      </w:p>
                    </w:txbxContent>
                  </v:textbox>
                </v:rect>
                <v:rect id="Rectangle 804" o:spid="_x0000_s1057" style="position:absolute;left:6982;top:31225;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filled="f" stroked="f">
                  <v:textbox inset="0,0,0,0">
                    <w:txbxContent>
                      <w:p w14:paraId="18198C98" w14:textId="77777777" w:rsidR="00B27F62" w:rsidRDefault="00B27F62" w:rsidP="00B27F62">
                        <w:r>
                          <w:t xml:space="preserve"> </w:t>
                        </w:r>
                      </w:p>
                    </w:txbxContent>
                  </v:textbox>
                </v:rect>
                <v:rect id="Rectangle 805" o:spid="_x0000_s1058" style="position:absolute;left:8811;top:33773;width:933;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782175DE" w14:textId="77777777" w:rsidR="00B27F62" w:rsidRDefault="00B27F62" w:rsidP="00B27F62">
                        <w:r>
                          <w:rPr>
                            <w:rFonts w:ascii="Segoe UI Symbol" w:eastAsia="Segoe UI Symbol" w:hAnsi="Segoe UI Symbol" w:cs="Segoe UI Symbol"/>
                            <w:color w:val="1F3763"/>
                          </w:rPr>
                          <w:t>•</w:t>
                        </w:r>
                      </w:p>
                    </w:txbxContent>
                  </v:textbox>
                </v:rect>
                <v:rect id="Rectangle 806" o:spid="_x0000_s1059" style="position:absolute;left:9512;top:3345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2786A74B" w14:textId="77777777" w:rsidR="00B27F62" w:rsidRDefault="00B27F62" w:rsidP="00B27F62">
                        <w:r>
                          <w:rPr>
                            <w:color w:val="1F3763"/>
                          </w:rPr>
                          <w:t xml:space="preserve"> </w:t>
                        </w:r>
                      </w:p>
                    </w:txbxContent>
                  </v:textbox>
                </v:rect>
                <v:rect id="Rectangle 807" o:spid="_x0000_s1060" style="position:absolute;left:11097;top:33450;width:982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0CC96B03" w14:textId="77777777" w:rsidR="00B27F62" w:rsidRDefault="00B27F62" w:rsidP="00B27F62">
                        <w:r>
                          <w:rPr>
                            <w:color w:val="1F3763"/>
                          </w:rPr>
                          <w:t>Yearly Self</w:t>
                        </w:r>
                      </w:p>
                    </w:txbxContent>
                  </v:textbox>
                </v:rect>
                <v:rect id="Rectangle 808" o:spid="_x0000_s1061" style="position:absolute;left:18488;top:33450;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739AB566" w14:textId="77777777" w:rsidR="00B27F62" w:rsidRDefault="00B27F62" w:rsidP="00B27F62">
                        <w:r>
                          <w:rPr>
                            <w:color w:val="1F3763"/>
                          </w:rPr>
                          <w:t>-</w:t>
                        </w:r>
                      </w:p>
                    </w:txbxContent>
                  </v:textbox>
                </v:rect>
                <v:rect id="Rectangle 809" o:spid="_x0000_s1062" style="position:absolute;left:18991;top:33450;width:1158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" filled="f" stroked="f">
                  <v:textbox inset="0,0,0,0">
                    <w:txbxContent>
                      <w:p w14:paraId="2E1E59CB" w14:textId="77777777" w:rsidR="00B27F62" w:rsidRDefault="00B27F62" w:rsidP="00B27F62">
                        <w:r>
                          <w:rPr>
                            <w:color w:val="1F3763"/>
                          </w:rPr>
                          <w:t xml:space="preserve">Assessment </w:t>
                        </w:r>
                      </w:p>
                    </w:txbxContent>
                  </v:textbox>
                </v:rect>
                <v:rect id="Rectangle 810" o:spid="_x0000_s1063" style="position:absolute;left:27697;top:3345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69FE6589" w14:textId="77777777" w:rsidR="00B27F62" w:rsidRDefault="00B27F62" w:rsidP="00B27F62">
                        <w:r>
                          <w:rPr>
                            <w:color w:val="1F3763"/>
                          </w:rPr>
                          <w:t xml:space="preserve"> </w:t>
                        </w:r>
                      </w:p>
                    </w:txbxContent>
                  </v:textbox>
                </v:rect>
                <v:rect id="Rectangle 811" o:spid="_x0000_s1064" style="position:absolute;left:11097;top:3520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14:paraId="4F9C94F9" w14:textId="77777777" w:rsidR="00B27F62" w:rsidRDefault="00B27F62" w:rsidP="00B27F62">
                        <w:r>
                          <w:rPr>
                            <w:color w:val="1F3763"/>
                          </w:rPr>
                          <w:t xml:space="preserve"> </w:t>
                        </w:r>
                      </w:p>
                    </w:txbxContent>
                  </v:textbox>
                </v:rect>
                <v:rect id="Rectangle 812" o:spid="_x0000_s1065" style="position:absolute;left:11523;top:35437;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74FB5434" w14:textId="77777777" w:rsidR="00B27F62" w:rsidRDefault="00B27F62" w:rsidP="00B27F62">
                        <w:r>
                          <w:rPr>
                            <w:color w:val="1F3763"/>
                            <w:sz w:val="20"/>
                          </w:rPr>
                          <w:t xml:space="preserve"> </w:t>
                        </w:r>
                      </w:p>
                    </w:txbxContent>
                  </v:textbox>
                </v:rect>
                <v:rect id="Rectangle 813" o:spid="_x0000_s1066" style="position:absolute;left:6556;top:36915;width:467;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16A6A519" w14:textId="77777777" w:rsidR="00B27F62" w:rsidRDefault="00B27F62" w:rsidP="00B27F62">
                        <w:r>
                          <w:rPr>
                            <w:b/>
                            <w:color w:val="0070C0"/>
                            <w:sz w:val="20"/>
                          </w:rPr>
                          <w:t xml:space="preserve"> </w:t>
                        </w:r>
                      </w:p>
                    </w:txbxContent>
                  </v:textbox>
                </v:rect>
                <v:rect id="Rectangle 814" o:spid="_x0000_s1067" style="position:absolute;left:6906;top:36915;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14:paraId="4C7F58D2" w14:textId="77777777" w:rsidR="00B27F62" w:rsidRDefault="00B27F62" w:rsidP="00B27F62">
                        <w:r>
                          <w:rPr>
                            <w:sz w:val="20"/>
                          </w:rPr>
                          <w:t xml:space="preserve"> </w:t>
                        </w:r>
                      </w:p>
                    </w:txbxContent>
                  </v:textbox>
                </v:rect>
                <v:rect id="Rectangle 815" o:spid="_x0000_s1068" style="position:absolute;left:6525;top:38479;width:215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14:paraId="493A91F2" w14:textId="77777777" w:rsidR="00B27F62" w:rsidRDefault="00B27F62" w:rsidP="00B27F62">
                        <w:r>
                          <w:t>The prison service have</w:t>
                        </w:r>
                      </w:p>
                    </w:txbxContent>
                  </v:textbox>
                </v:rect>
                <v:rect id="Rectangle 816" o:spid="_x0000_s1069" style="position:absolute;left:22713;top:38479;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3274B2FC" w14:textId="77777777" w:rsidR="00B27F62" w:rsidRDefault="00B27F62" w:rsidP="00B27F62">
                        <w:r>
                          <w:t xml:space="preserve"> </w:t>
                        </w:r>
                      </w:p>
                    </w:txbxContent>
                  </v:textbox>
                </v:rect>
                <v:rect id="Rectangle 817" o:spid="_x0000_s1070" style="position:absolute;left:23140;top:38479;width:1486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14:paraId="0F1EFD72" w14:textId="77777777" w:rsidR="00B27F62" w:rsidRDefault="00B27F62" w:rsidP="00B27F62">
                        <w:r>
                          <w:t>introduced a self</w:t>
                        </w:r>
                      </w:p>
                    </w:txbxContent>
                  </v:textbox>
                </v:rect>
                <v:rect id="Rectangle 818" o:spid="_x0000_s1071" style="position:absolute;left:34326;top:38479;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66F0456A" w14:textId="77777777" w:rsidR="00B27F62" w:rsidRDefault="00B27F62" w:rsidP="00B27F62">
                        <w:r>
                          <w:t>-</w:t>
                        </w:r>
                      </w:p>
                    </w:txbxContent>
                  </v:textbox>
                </v:rect>
                <v:rect id="Rectangle 819" o:spid="_x0000_s1072" style="position:absolute;left:34829;top:38479;width:3602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6EE33D9F" w14:textId="77777777" w:rsidR="00B27F62" w:rsidRDefault="00B27F62" w:rsidP="00B27F62">
                        <w:r>
                          <w:t xml:space="preserve">assessment performance measure, this </w:t>
                        </w:r>
                      </w:p>
                    </w:txbxContent>
                  </v:textbox>
                </v:rect>
                <v:rect id="Rectangle 820" o:spid="_x0000_s1073" style="position:absolute;left:6525;top:41085;width:4638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46780021" w14:textId="77777777" w:rsidR="00B27F62" w:rsidRDefault="00B27F62" w:rsidP="00B27F62">
                        <w:r>
                          <w:t xml:space="preserve">will feed into the overall performance of the prison.  </w:t>
                        </w:r>
                      </w:p>
                    </w:txbxContent>
                  </v:textbox>
                </v:rect>
                <v:rect id="Rectangle 821" o:spid="_x0000_s1074" style="position:absolute;left:41431;top:4108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01F76A71" w14:textId="77777777" w:rsidR="00B27F62" w:rsidRDefault="00B27F62" w:rsidP="00B27F62">
                        <w:r>
                          <w:t xml:space="preserve"> </w:t>
                        </w:r>
                      </w:p>
                    </w:txbxContent>
                  </v:textbox>
                </v:rect>
                <v:rect id="Rectangle 822" o:spid="_x0000_s1075" style="position:absolute;left:6556;top:4369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14:paraId="23671863" w14:textId="77777777" w:rsidR="00B27F62" w:rsidRDefault="00B27F62" w:rsidP="00B27F62">
                        <w:r>
                          <w:t xml:space="preserve"> </w:t>
                        </w:r>
                      </w:p>
                    </w:txbxContent>
                  </v:textbox>
                </v:rect>
                <v:rect id="Rectangle 823" o:spid="_x0000_s1076" style="position:absolute;left:6982;top:4369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14:paraId="5C883174" w14:textId="77777777" w:rsidR="00B27F62" w:rsidRDefault="00B27F62" w:rsidP="00B27F62">
                        <w:r>
                          <w:t xml:space="preserve"> </w:t>
                        </w:r>
                      </w:p>
                    </w:txbxContent>
                  </v:textbox>
                </v:rect>
                <v:rect id="Rectangle 824" o:spid="_x0000_s1077" style="position:absolute;left:6556;top:46570;width:3931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CHxgAAANwAAAAPAAAAZHJzL2Rvd25yZXYueG1sRI9Ba8JA&#10;FITvBf/D8oTe6qZB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u0rgh8YAAADcAAAA&#10;DwAAAAAAAAAAAAAAAAAHAgAAZHJzL2Rvd25yZXYueG1sUEsFBgAAAAADAAMAtwAAAPoCAAAAAA==&#10;" filled="f" stroked="f">
                  <v:textbox inset="0,0,0,0">
                    <w:txbxContent>
                      <w:p w14:paraId="33FCF781" w14:textId="77777777" w:rsidR="00B27F62" w:rsidRDefault="00B27F62" w:rsidP="00B27F62">
                        <w:r>
                          <w:rPr>
                            <w:i/>
                          </w:rPr>
                          <w:t>“Establishments will need to complete a self</w:t>
                        </w:r>
                      </w:p>
                    </w:txbxContent>
                  </v:textbox>
                </v:rect>
                <v:rect id="Rectangle 825" o:spid="_x0000_s1078" style="position:absolute;left:36140;top:46300;width:67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UcxgAAANwAAAAPAAAAZHJzL2Rvd25yZXYueG1sRI9Ba8JA&#10;FITvBf/D8oTe6qYBS4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1AZFHMYAAADcAAAA&#10;DwAAAAAAAAAAAAAAAAAHAgAAZHJzL2Rvd25yZXYueG1sUEsFBgAAAAADAAMAtwAAAPoCAAAAAA==&#10;" filled="f" stroked="f">
                  <v:textbox inset="0,0,0,0">
                    <w:txbxContent>
                      <w:p w14:paraId="16EDCF5D" w14:textId="77777777" w:rsidR="00B27F62" w:rsidRDefault="00B27F62" w:rsidP="00B27F62">
                        <w:r>
                          <w:rPr>
                            <w:i/>
                          </w:rPr>
                          <w:t>-</w:t>
                        </w:r>
                      </w:p>
                    </w:txbxContent>
                  </v:textbox>
                </v:rect>
                <v:rect id="Rectangle 826" o:spid="_x0000_s1079" style="position:absolute;left:36643;top:46300;width:31861;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" filled="f" stroked="f">
                  <v:textbox inset="0,0,0,0">
                    <w:txbxContent>
                      <w:p w14:paraId="6B699B0B" w14:textId="77777777" w:rsidR="00B27F62" w:rsidRDefault="00B27F62" w:rsidP="00B27F62">
                        <w:r>
                          <w:rPr>
                            <w:i/>
                          </w:rPr>
                          <w:t xml:space="preserve">assessment measure, answering a </w:t>
                        </w:r>
                      </w:p>
                    </w:txbxContent>
                  </v:textbox>
                </v:rect>
                <v:rect id="Rectangle 827" o:spid="_x0000_s1080" style="position:absolute;left:6556;top:48982;width:70475;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7w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L4Bf7PhCMg138AAAD//wMAUEsBAi0AFAAGAAgAAAAhANvh9svuAAAAhQEAABMAAAAAAAAA&#10;AAAAAAAAAAAAAFtDb250ZW50X1R5cGVzXS54bWxQSwECLQAUAAYACAAAACEAWvQsW78AAAAVAQAA&#10;CwAAAAAAAAAAAAAAAAAfAQAAX3JlbHMvLnJlbHNQSwECLQAUAAYACAAAACEAS5h+8MYAAADcAAAA&#10;DwAAAAAAAAAAAAAAAAAHAgAAZHJzL2Rvd25yZXYueG1sUEsFBgAAAAADAAMAtwAAAPoCAAAAAA==&#10;" filled="f" stroked="f">
                  <v:textbox inset="0,0,0,0">
                    <w:txbxContent>
                      <w:p w14:paraId="0D84415D" w14:textId="77777777" w:rsidR="00B27F62" w:rsidRDefault="00B27F62" w:rsidP="00B27F62">
                        <w:r>
                          <w:rPr>
                            <w:i/>
                          </w:rPr>
                          <w:t xml:space="preserve">range of questions covering family and significant other work.  The measure is </w:t>
                        </w:r>
                      </w:p>
                    </w:txbxContent>
                  </v:textbox>
                </v:rect>
                <v:rect id="Rectangle 828" o:spid="_x0000_s1081" style="position:absolute;left:6556;top:51649;width:72871;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" filled="f" stroked="f">
                  <v:textbox inset="0,0,0,0">
                    <w:txbxContent>
                      <w:p w14:paraId="2AF1D7AC" w14:textId="77777777" w:rsidR="00B27F62" w:rsidRDefault="00B27F62" w:rsidP="00B27F62">
                        <w:r>
                          <w:rPr>
                            <w:i/>
                          </w:rPr>
                          <w:t xml:space="preserve">designed to encourage a proactive approach to family and significant other work, </w:t>
                        </w:r>
                      </w:p>
                    </w:txbxContent>
                  </v:textbox>
                </v:rect>
                <v:rect id="Rectangle 829" o:spid="_x0000_s1082" style="position:absolute;left:6556;top:54331;width:18702;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" filled="f" stroked="f">
                  <v:textbox inset="0,0,0,0">
                    <w:txbxContent>
                      <w:p w14:paraId="5F5BDDE2" w14:textId="77777777" w:rsidR="00B27F62" w:rsidRDefault="00B27F62" w:rsidP="00B27F62">
                        <w:r>
                          <w:rPr>
                            <w:i/>
                          </w:rPr>
                          <w:t>and an establishment</w:t>
                        </w:r>
                      </w:p>
                    </w:txbxContent>
                  </v:textbox>
                </v:rect>
                <v:rect id="Rectangle 830" o:spid="_x0000_s1083" style="position:absolute;left:20637;top:54331;width:57522;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BZwQAAANwAAAAPAAAAZHJzL2Rvd25yZXYueG1sRE/LisIw&#10;FN0L/kO4gjtNVZD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EGocFnBAAAA3AAAAA8AAAAA&#10;AAAAAAAAAAAABwIAAGRycy9kb3ducmV2LnhtbFBLBQYAAAAAAwADALcAAAD1AgAAAAA=&#10;" filled="f" stroked="f">
                  <v:textbox inset="0,0,0,0">
                    <w:txbxContent>
                      <w:p w14:paraId="036E17BF" w14:textId="77777777" w:rsidR="00B27F62" w:rsidRDefault="00B27F62" w:rsidP="00B27F62">
                        <w:r>
                          <w:rPr>
                            <w:i/>
                          </w:rPr>
                          <w:t xml:space="preserve">t will score well if it is able to evidence proactivity in response to </w:t>
                        </w:r>
                      </w:p>
                    </w:txbxContent>
                  </v:textbox>
                </v:rect>
                <v:rect id="Rectangle 831" o:spid="_x0000_s1084" style="position:absolute;left:6556;top:57283;width:39409;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XCxAAAANwAAAAPAAAAZHJzL2Rvd25yZXYueG1sRI9Bi8Iw&#10;FITvgv8hPGFvmrrC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C7k1cLEAAAA3AAAAA8A&#10;AAAAAAAAAAAAAAAABwIAAGRycy9kb3ducmV2LnhtbFBLBQYAAAAAAwADALcAAAD4AgAAAAA=&#10;" filled="f" stroked="f">
                  <v:textbox inset="0,0,0,0">
                    <w:txbxContent>
                      <w:p w14:paraId="3C3AEF4B" w14:textId="77777777" w:rsidR="00B27F62" w:rsidRDefault="00B27F62" w:rsidP="00B27F62">
                        <w:r>
                          <w:rPr>
                            <w:i/>
                          </w:rPr>
                          <w:t xml:space="preserve">the range of questions within the measure.” </w:t>
                        </w:r>
                      </w:p>
                    </w:txbxContent>
                  </v:textbox>
                </v:rect>
                <v:rect id="Rectangle 832" o:spid="_x0000_s1085" style="position:absolute;left:36201;top:5701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u1xgAAANwAAAAPAAAAZHJzL2Rvd25yZXYueG1sRI9Ba8JA&#10;FITvBf/D8oTe6qYR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3jZLtcYAAADcAAAA&#10;DwAAAAAAAAAAAAAAAAAHAgAAZHJzL2Rvd25yZXYueG1sUEsFBgAAAAADAAMAtwAAAPoCAAAAAA==&#10;" filled="f" stroked="f">
                  <v:textbox inset="0,0,0,0">
                    <w:txbxContent>
                      <w:p w14:paraId="2565EEFC" w14:textId="77777777" w:rsidR="00B27F62" w:rsidRDefault="00B27F62" w:rsidP="00B27F62">
                        <w:r>
                          <w:t xml:space="preserve"> </w:t>
                        </w:r>
                      </w:p>
                    </w:txbxContent>
                  </v:textbox>
                </v:rect>
                <v:rect id="Rectangle 833" o:spid="_x0000_s1086" style="position:absolute;left:6525;top:61688;width:7657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4uxgAAANwAAAAPAAAAZHJzL2Rvd25yZXYueG1sRI9Ba8JA&#10;FITvBf/D8oTemk0r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sXruLsYAAADcAAAA&#10;DwAAAAAAAAAAAAAAAAAHAgAAZHJzL2Rvd25yZXYueG1sUEsFBgAAAAADAAMAtwAAAPoCAAAAAA==&#10;" filled="f" stroked="f">
                  <v:textbox inset="0,0,0,0">
                    <w:txbxContent>
                      <w:p w14:paraId="2A8B6830" w14:textId="77777777" w:rsidR="00B27F62" w:rsidRDefault="00B27F62" w:rsidP="00B27F62">
                        <w:r>
                          <w:t xml:space="preserve">Regular performance updates will be fed into monthly senior leadership team’s (SLT) </w:t>
                        </w:r>
                      </w:p>
                    </w:txbxContent>
                  </v:textbox>
                </v:rect>
                <v:rect id="Rectangle 834" o:spid="_x0000_s1087" style="position:absolute;left:6525;top:64024;width:6891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axgAAANwAAAAPAAAAZHJzL2Rvd25yZXYueG1sRI9Pa8JA&#10;FMTvhX6H5RW81Y1VSo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PpN2WsYAAADcAAAA&#10;DwAAAAAAAAAAAAAAAAAHAgAAZHJzL2Rvd25yZXYueG1sUEsFBgAAAAADAAMAtwAAAPoCAAAAAA==&#10;" filled="f" stroked="f">
                  <v:textbox inset="0,0,0,0">
                    <w:txbxContent>
                      <w:p w14:paraId="550A8A4D" w14:textId="77777777" w:rsidR="00B27F62" w:rsidRDefault="00B27F62" w:rsidP="00B27F62">
                        <w:r>
                          <w:t xml:space="preserve">Performance and Assurance meeting by the Head of Operations. </w:t>
                        </w:r>
                      </w:p>
                    </w:txbxContent>
                  </v:textbox>
                </v:rect>
                <v:rect id="Rectangle 835" o:spid="_x0000_s1088" style="position:absolute;left:58397;top:6402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9PBxgAAANwAAAAPAAAAZHJzL2Rvd25yZXYueG1sRI9Pa8JA&#10;FMTvhX6H5RW81Y0V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Ud/TwcYAAADcAAAA&#10;DwAAAAAAAAAAAAAAAAAHAgAAZHJzL2Rvd25yZXYueG1sUEsFBgAAAAADAAMAtwAAAPoCAAAAAA==&#10;" filled="f" stroked="f">
                  <v:textbox inset="0,0,0,0">
                    <w:txbxContent>
                      <w:p w14:paraId="17A84E4B" w14:textId="77777777" w:rsidR="00B27F62" w:rsidRDefault="00B27F62" w:rsidP="00B27F62">
                        <w:r>
                          <w:rPr>
                            <w:b/>
                            <w:color w:val="0070C0"/>
                          </w:rPr>
                          <w:t xml:space="preserve"> </w:t>
                        </w:r>
                      </w:p>
                    </w:txbxContent>
                  </v:textbox>
                </v:rect>
                <v:rect id="Rectangle 836" o:spid="_x0000_s1089" style="position:absolute;left:58808;top:6402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22xQAAANwAAAAPAAAAZHJzL2Rvd25yZXYueG1sRI9Pi8Iw&#10;FMTvwn6H8Ba8aaqC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ChDU22xQAAANwAAAAP&#10;AAAAAAAAAAAAAAAAAAcCAABkcnMvZG93bnJldi54bWxQSwUGAAAAAAMAAwC3AAAA+QIAAAAA&#10;" filled="f" stroked="f">
                  <v:textbox inset="0,0,0,0">
                    <w:txbxContent>
                      <w:p w14:paraId="09D3BAC0" w14:textId="77777777" w:rsidR="00B27F62" w:rsidRDefault="00B27F62" w:rsidP="00B27F62">
                        <w:r>
                          <w:t xml:space="preserve"> </w:t>
                        </w:r>
                      </w:p>
                    </w:txbxContent>
                  </v:textbox>
                </v:rect>
                <v:rect id="Rectangle 837" o:spid="_x0000_s1090" style="position:absolute;left:6556;top:6817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6E6F2475" w14:textId="77777777" w:rsidR="00B27F62" w:rsidRDefault="00B27F62" w:rsidP="00B27F62">
                        <w:r>
                          <w:rPr>
                            <w:b/>
                            <w:color w:val="0070C0"/>
                          </w:rPr>
                          <w:t xml:space="preserve"> </w:t>
                        </w:r>
                      </w:p>
                    </w:txbxContent>
                  </v:textbox>
                </v:rect>
                <v:rect id="Rectangle 838" o:spid="_x0000_s1091" style="position:absolute;left:6982;top:6817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xfwQAAANwAAAAPAAAAZHJzL2Rvd25yZXYueG1sRE/LisIw&#10;FN0L/kO4gjtNVZD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L/efF/BAAAA3AAAAA8AAAAA&#10;AAAAAAAAAAAABwIAAGRycy9kb3ducmV2LnhtbFBLBQYAAAAAAwADALcAAAD1AgAAAAA=&#10;" filled="f" stroked="f">
                  <v:textbox inset="0,0,0,0">
                    <w:txbxContent>
                      <w:p w14:paraId="17EE2F7A" w14:textId="77777777" w:rsidR="00B27F62" w:rsidRDefault="00B27F62" w:rsidP="00B27F62">
                        <w:r>
                          <w:t xml:space="preserve"> </w:t>
                        </w:r>
                      </w:p>
                    </w:txbxContent>
                  </v:textbox>
                </v:rect>
                <v:rect id="Rectangle 839" o:spid="_x0000_s1092" style="position:absolute;left:6556;top:7004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nExQAAANwAAAAPAAAAZHJzL2Rvd25yZXYueG1sRI9Pa8JA&#10;FMTvgt9heYI33ahQ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DQktnExQAAANwAAAAP&#10;AAAAAAAAAAAAAAAAAAcCAABkcnMvZG93bnJldi54bWxQSwUGAAAAAAMAAwC3AAAA+QIAAAAA&#10;" filled="f" stroked="f">
                  <v:textbox inset="0,0,0,0">
                    <w:txbxContent>
                      <w:p w14:paraId="459D74AA" w14:textId="77777777" w:rsidR="00B27F62" w:rsidRDefault="00B27F62" w:rsidP="00B27F62">
                        <w:r>
                          <w:rPr>
                            <w:b/>
                            <w:color w:val="0070C0"/>
                          </w:rPr>
                          <w:t xml:space="preserve"> </w:t>
                        </w:r>
                      </w:p>
                    </w:txbxContent>
                  </v:textbox>
                </v:rect>
                <v:rect id="Rectangle 840" o:spid="_x0000_s1093" style="position:absolute;left:6982;top:70048;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MkwQAAANwAAAAPAAAAZHJzL2Rvd25yZXYueG1sRE/LisIw&#10;FN0L/kO4gjtNFZH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BmuAyTBAAAA3AAAAA8AAAAA&#10;AAAAAAAAAAAABwIAAGRycy9kb3ducmV2LnhtbFBLBQYAAAAAAwADALcAAAD1AgAAAAA=&#10;" filled="f" stroked="f">
                  <v:textbox inset="0,0,0,0">
                    <w:txbxContent>
                      <w:p w14:paraId="1C8ECFC8" w14:textId="77777777" w:rsidR="00B27F62" w:rsidRDefault="00B27F62" w:rsidP="00B27F62">
                        <w:r>
                          <w:t xml:space="preserve"> </w:t>
                        </w:r>
                      </w:p>
                    </w:txbxContent>
                  </v:textbox>
                </v:rect>
                <v:rect id="Rectangle 841" o:spid="_x0000_s1094" style="position:absolute;left:6556;top:7190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1CB47A04" w14:textId="77777777" w:rsidR="00B27F62" w:rsidRDefault="00B27F62" w:rsidP="00B27F62">
                        <w:r>
                          <w:rPr>
                            <w:b/>
                            <w:color w:val="0070C0"/>
                          </w:rPr>
                          <w:t xml:space="preserve"> </w:t>
                        </w:r>
                      </w:p>
                    </w:txbxContent>
                  </v:textbox>
                </v:rect>
                <v:rect id="Rectangle 842" o:spid="_x0000_s1095" style="position:absolute;left:6982;top:7190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37353512" w14:textId="77777777" w:rsidR="00B27F62" w:rsidRDefault="00B27F62" w:rsidP="00B27F62">
                        <w:r>
                          <w:t xml:space="preserve"> </w:t>
                        </w:r>
                      </w:p>
                    </w:txbxContent>
                  </v:textbox>
                </v:rect>
                <v:rect id="Rectangle 843" o:spid="_x0000_s1096" style="position:absolute;left:6556;top:7378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6B3CEABA" w14:textId="77777777" w:rsidR="00B27F62" w:rsidRDefault="00B27F62" w:rsidP="00B27F62">
                        <w:r>
                          <w:rPr>
                            <w:b/>
                            <w:color w:val="0070C0"/>
                          </w:rPr>
                          <w:t xml:space="preserve"> </w:t>
                        </w:r>
                      </w:p>
                    </w:txbxContent>
                  </v:textbox>
                </v:rect>
                <v:rect id="Rectangle 844" o:spid="_x0000_s1097" style="position:absolute;left:6982;top:7378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480744E4" w14:textId="77777777" w:rsidR="00B27F62" w:rsidRDefault="00B27F62" w:rsidP="00B27F62">
                        <w:r>
                          <w:t xml:space="preserve"> </w:t>
                        </w:r>
                      </w:p>
                    </w:txbxContent>
                  </v:textbox>
                </v:rect>
                <v:rect id="Rectangle 845" o:spid="_x0000_s1098" style="position:absolute;left:6556;top:756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1D64E22A" w14:textId="77777777" w:rsidR="00B27F62" w:rsidRDefault="00B27F62" w:rsidP="00B27F62">
                        <w:r>
                          <w:rPr>
                            <w:b/>
                            <w:color w:val="0070C0"/>
                          </w:rPr>
                          <w:t xml:space="preserve"> </w:t>
                        </w:r>
                      </w:p>
                    </w:txbxContent>
                  </v:textbox>
                </v:rect>
                <v:rect id="Rectangle 846" o:spid="_x0000_s1099" style="position:absolute;left:6982;top:75656;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738FEAE6" w14:textId="77777777" w:rsidR="00B27F62" w:rsidRDefault="00B27F62" w:rsidP="00B27F62">
                        <w:r>
                          <w:t xml:space="preserve"> </w:t>
                        </w:r>
                      </w:p>
                    </w:txbxContent>
                  </v:textbox>
                </v:rect>
                <v:rect id="Rectangle 847" o:spid="_x0000_s1100" style="position:absolute;left:6556;top:775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1A11EAF2" w14:textId="77777777" w:rsidR="00B27F62" w:rsidRDefault="00B27F62" w:rsidP="00B27F62">
                        <w:r>
                          <w:rPr>
                            <w:b/>
                            <w:color w:val="0070C0"/>
                          </w:rPr>
                          <w:t xml:space="preserve"> </w:t>
                        </w:r>
                      </w:p>
                    </w:txbxContent>
                  </v:textbox>
                </v:rect>
                <v:rect id="Rectangle 848" o:spid="_x0000_s1101" style="position:absolute;left:6982;top:77515;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0ADAA68D" w14:textId="77777777" w:rsidR="00B27F62" w:rsidRDefault="00B27F62" w:rsidP="00B27F62">
                        <w:r>
                          <w:t xml:space="preserve"> </w:t>
                        </w:r>
                      </w:p>
                    </w:txbxContent>
                  </v:textbox>
                </v:rect>
                <v:rect id="Rectangle 849" o:spid="_x0000_s1102" style="position:absolute;left:6556;top:7939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4A2F2729" w14:textId="77777777" w:rsidR="00B27F62" w:rsidRDefault="00B27F62" w:rsidP="00B27F62">
                        <w:r>
                          <w:rPr>
                            <w:b/>
                            <w:color w:val="0070C0"/>
                          </w:rPr>
                          <w:t xml:space="preserve"> </w:t>
                        </w:r>
                      </w:p>
                    </w:txbxContent>
                  </v:textbox>
                </v:rect>
                <v:rect id="Rectangle 850" o:spid="_x0000_s1103" style="position:absolute;left:6982;top:79390;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6D17D176" w14:textId="77777777" w:rsidR="00B27F62" w:rsidRDefault="00B27F62" w:rsidP="00B27F62">
                        <w:r>
                          <w:t xml:space="preserve"> </w:t>
                        </w:r>
                      </w:p>
                    </w:txbxContent>
                  </v:textbox>
                </v:rect>
                <v:rect id="Rectangle 851" o:spid="_x0000_s1104" style="position:absolute;left:6556;top:8126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14:paraId="2D8E631D" w14:textId="77777777" w:rsidR="00B27F62" w:rsidRDefault="00B27F62" w:rsidP="00B27F62">
                        <w:r>
                          <w:rPr>
                            <w:b/>
                            <w:color w:val="0070C0"/>
                          </w:rPr>
                          <w:t xml:space="preserve"> </w:t>
                        </w:r>
                      </w:p>
                    </w:txbxContent>
                  </v:textbox>
                </v:rect>
                <v:rect id="Rectangle 852" o:spid="_x0000_s1105" style="position:absolute;left:6982;top:8126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14:paraId="3E3EBE55" w14:textId="77777777" w:rsidR="00B27F62" w:rsidRDefault="00B27F62" w:rsidP="00B27F62">
                        <w:r>
                          <w:t xml:space="preserve"> </w:t>
                        </w:r>
                      </w:p>
                    </w:txbxContent>
                  </v:textbox>
                </v:rect>
                <v:rect id="Rectangle 853" o:spid="_x0000_s1106" style="position:absolute;left:6556;top:8312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14:paraId="330A72F9" w14:textId="77777777" w:rsidR="00B27F62" w:rsidRDefault="00B27F62" w:rsidP="00B27F62">
                        <w:r>
                          <w:rPr>
                            <w:b/>
                            <w:color w:val="0070C0"/>
                          </w:rPr>
                          <w:t xml:space="preserve"> </w:t>
                        </w:r>
                      </w:p>
                    </w:txbxContent>
                  </v:textbox>
                </v:rect>
                <v:rect id="Rectangle 854" o:spid="_x0000_s1107" style="position:absolute;left:6982;top:8312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46161757" w14:textId="77777777" w:rsidR="00B27F62" w:rsidRDefault="00B27F62" w:rsidP="00B27F62">
                        <w:r>
                          <w:t xml:space="preserve"> </w:t>
                        </w:r>
                      </w:p>
                    </w:txbxContent>
                  </v:textbox>
                </v:rect>
                <v:rect id="Rectangle 855" o:spid="_x0000_s1108" style="position:absolute;left:6556;top:849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14:paraId="4CB53420" w14:textId="77777777" w:rsidR="00B27F62" w:rsidRDefault="00B27F62" w:rsidP="00B27F62">
                        <w:r>
                          <w:rPr>
                            <w:b/>
                            <w:color w:val="0070C0"/>
                          </w:rPr>
                          <w:t xml:space="preserve"> </w:t>
                        </w:r>
                      </w:p>
                    </w:txbxContent>
                  </v:textbox>
                </v:rect>
                <v:rect id="Rectangle 856" o:spid="_x0000_s1109" style="position:absolute;left:6982;top:84998;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14:paraId="5E27FAF6" w14:textId="77777777" w:rsidR="00B27F62" w:rsidRDefault="00B27F62" w:rsidP="00B27F62">
                        <w:r>
                          <w:t xml:space="preserve"> </w:t>
                        </w:r>
                      </w:p>
                    </w:txbxContent>
                  </v:textbox>
                </v:rect>
                <v:rect id="Rectangle 857" o:spid="_x0000_s1110" style="position:absolute;left:6556;top:868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14:paraId="53C7ED7C" w14:textId="77777777" w:rsidR="00B27F62" w:rsidRDefault="00B27F62" w:rsidP="00B27F62">
                        <w:r>
                          <w:rPr>
                            <w:b/>
                            <w:color w:val="0070C0"/>
                          </w:rPr>
                          <w:t xml:space="preserve"> </w:t>
                        </w:r>
                      </w:p>
                    </w:txbxContent>
                  </v:textbox>
                </v:rect>
                <v:rect id="Rectangle 858" o:spid="_x0000_s1111" style="position:absolute;left:6982;top:86875;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14:paraId="585DD8EA" w14:textId="77777777" w:rsidR="00B27F62" w:rsidRDefault="00B27F62" w:rsidP="00B27F62">
                        <w:r>
                          <w:t xml:space="preserve"> </w:t>
                        </w:r>
                      </w:p>
                    </w:txbxContent>
                  </v:textbox>
                </v:rect>
                <w10:anchorlock/>
              </v:group>
            </w:pict>
          </mc:Fallback>
        </mc:AlternateContent>
      </w:r>
    </w:p>
    <w:p w14:paraId="4D69BEDC" w14:textId="3FD46074" w:rsidR="00B27F62" w:rsidRPr="00530E85" w:rsidRDefault="00B27F62" w:rsidP="00530E85">
      <w:pPr>
        <w:spacing w:after="36"/>
        <w:ind w:left="34"/>
        <w:rPr>
          <w:b/>
          <w:bCs/>
          <w:color w:val="2F5496" w:themeColor="accent1" w:themeShade="BF"/>
        </w:rPr>
      </w:pPr>
      <w:r w:rsidRPr="00530E85">
        <w:rPr>
          <w:b/>
          <w:color w:val="0070C0"/>
        </w:rPr>
        <w:lastRenderedPageBreak/>
        <w:t xml:space="preserve"> </w:t>
      </w:r>
      <w:r w:rsidRPr="00530E85">
        <w:rPr>
          <w:b/>
          <w:bCs/>
          <w:color w:val="2F5496" w:themeColor="accent1" w:themeShade="BF"/>
        </w:rPr>
        <w:t xml:space="preserve">Assurance Framework   </w:t>
      </w:r>
    </w:p>
    <w:p w14:paraId="6CCBCE8B" w14:textId="77777777" w:rsidR="00B27F62" w:rsidRPr="00530E85" w:rsidRDefault="00B27F62" w:rsidP="00B27F62">
      <w:pPr>
        <w:spacing w:after="112"/>
        <w:ind w:left="34"/>
      </w:pPr>
      <w:r w:rsidRPr="00530E85">
        <w:rPr>
          <w:b/>
          <w:color w:val="0070C0"/>
        </w:rPr>
        <w:t xml:space="preserve"> </w:t>
      </w:r>
      <w:r w:rsidRPr="00530E85">
        <w:t xml:space="preserve"> </w:t>
      </w:r>
    </w:p>
    <w:p w14:paraId="61BF956B" w14:textId="77777777" w:rsidR="00B27F62" w:rsidRPr="00530E85" w:rsidRDefault="00B27F62" w:rsidP="00B27F62">
      <w:pPr>
        <w:spacing w:line="360" w:lineRule="auto"/>
        <w:ind w:left="24" w:right="131"/>
      </w:pPr>
      <w:r w:rsidRPr="00530E85">
        <w:t>The Custodial Manager (who is our Family and Significant Others Champion) will maintain responsibility for ensuring that assurance checks are carried out, this will be updated on our assurance framework which is reviewed quarterly.</w:t>
      </w:r>
    </w:p>
    <w:p w14:paraId="79C5FCE6" w14:textId="2EF12066" w:rsidR="00C20075" w:rsidRPr="00242804" w:rsidRDefault="00B27F62" w:rsidP="00242804">
      <w:pPr>
        <w:pStyle w:val="Heading5"/>
        <w:numPr>
          <w:ilvl w:val="0"/>
          <w:numId w:val="0"/>
        </w:numPr>
        <w:ind w:left="29"/>
        <w:rPr>
          <w:b/>
          <w:bCs/>
        </w:rPr>
      </w:pPr>
      <w:r w:rsidRPr="00530E85">
        <w:rPr>
          <w:b/>
          <w:bCs/>
          <w:color w:val="2F5496" w:themeColor="accent1" w:themeShade="BF"/>
        </w:rPr>
        <w:t xml:space="preserve">HMIP </w:t>
      </w:r>
      <w:r w:rsidRPr="00530E85">
        <w:rPr>
          <w:b/>
          <w:bCs/>
        </w:rPr>
        <w:t xml:space="preserve"> </w:t>
      </w:r>
      <w:r w:rsidRPr="00530E85">
        <w:rPr>
          <w:b/>
          <w:bCs/>
          <w:color w:val="0070C0"/>
        </w:rPr>
        <w:t xml:space="preserve"> </w:t>
      </w:r>
      <w:r w:rsidRPr="00530E85">
        <w:rPr>
          <w:b/>
          <w:bCs/>
        </w:rPr>
        <w:t xml:space="preserve"> </w:t>
      </w:r>
    </w:p>
    <w:p w14:paraId="1ACA2157" w14:textId="77777777" w:rsidR="00B27F62" w:rsidRPr="00530E85" w:rsidRDefault="00B27F62" w:rsidP="00B27F62">
      <w:pPr>
        <w:spacing w:line="360" w:lineRule="auto"/>
        <w:ind w:left="24" w:right="131"/>
      </w:pPr>
      <w:r w:rsidRPr="00530E85">
        <w:t>The prison is subject to inspections by HM Inspectorate of Prisons and Deerbolt was last visited by HMIP in December 2024. Recommendations from the published HMIP report are taken into consideration in the Family &amp; Significant Others action plan. The action plan from the most recent report is yet to be published at the time of this review. There were no concerns raised within the draft report for FaSO provisions.</w:t>
      </w:r>
      <w:r w:rsidRPr="00530E85">
        <w:rPr>
          <w:color w:val="0000FF"/>
        </w:rPr>
        <w:t xml:space="preserve"> </w:t>
      </w:r>
    </w:p>
    <w:p w14:paraId="576DD966" w14:textId="77777777" w:rsidR="00B27F62" w:rsidRPr="00530E85" w:rsidRDefault="00B27F62" w:rsidP="00B27F62">
      <w:pPr>
        <w:spacing w:after="279" w:line="360" w:lineRule="auto"/>
        <w:ind w:left="24" w:right="131"/>
      </w:pPr>
      <w:r w:rsidRPr="00530E85">
        <w:t>The Families and Significant Others Lead will ensure that any expectations are considered in the relevant pathway of the monthly Reducing Reoffending Meetings and if appropriate are added to the visits action plan. Below is a link to the prison services expectations for male closed establishments.</w:t>
      </w:r>
    </w:p>
    <w:p w14:paraId="2C3A133E" w14:textId="77777777" w:rsidR="00B27F62" w:rsidRPr="00530E85" w:rsidRDefault="00B27F62" w:rsidP="00B27F62">
      <w:pPr>
        <w:spacing w:after="112"/>
        <w:ind w:left="44"/>
      </w:pPr>
      <w:hyperlink r:id="rId13">
        <w:r w:rsidRPr="00530E85">
          <w:rPr>
            <w:color w:val="0563C1"/>
            <w:u w:val="single" w:color="0563C1"/>
          </w:rPr>
          <w:t>Men’s prison Expectations (justiceinspectorates.gov.uk)</w:t>
        </w:r>
      </w:hyperlink>
      <w:hyperlink r:id="rId14">
        <w:r w:rsidRPr="00530E85">
          <w:rPr>
            <w:color w:val="0000FF"/>
          </w:rPr>
          <w:t xml:space="preserve"> </w:t>
        </w:r>
      </w:hyperlink>
    </w:p>
    <w:p w14:paraId="4B010EA9" w14:textId="77777777" w:rsidR="00B27F62" w:rsidRPr="00530E85" w:rsidRDefault="00B27F62" w:rsidP="00B27F62">
      <w:pPr>
        <w:spacing w:after="110"/>
        <w:ind w:left="34"/>
      </w:pPr>
      <w:r w:rsidRPr="00530E85">
        <w:rPr>
          <w:color w:val="0000FF"/>
        </w:rPr>
        <w:t xml:space="preserve"> </w:t>
      </w:r>
      <w:r w:rsidRPr="00530E85">
        <w:t xml:space="preserve"> </w:t>
      </w:r>
    </w:p>
    <w:p w14:paraId="09E71D29" w14:textId="1A431FC3" w:rsidR="00C20075" w:rsidRPr="00530E85" w:rsidRDefault="00B27F62" w:rsidP="00530E85">
      <w:pPr>
        <w:pStyle w:val="Heading5"/>
        <w:numPr>
          <w:ilvl w:val="0"/>
          <w:numId w:val="0"/>
        </w:numPr>
        <w:spacing w:after="115"/>
        <w:ind w:left="29"/>
        <w:rPr>
          <w:b/>
          <w:bCs/>
          <w:color w:val="2F5496" w:themeColor="accent1" w:themeShade="BF"/>
        </w:rPr>
      </w:pPr>
      <w:r w:rsidRPr="00530E85">
        <w:rPr>
          <w:b/>
          <w:bCs/>
          <w:color w:val="2F5496" w:themeColor="accent1" w:themeShade="BF"/>
        </w:rPr>
        <w:t xml:space="preserve">IMB  </w:t>
      </w:r>
    </w:p>
    <w:p w14:paraId="1CBDD586" w14:textId="48B91511" w:rsidR="00C20075" w:rsidRPr="00530E85" w:rsidRDefault="00B27F62" w:rsidP="00530E85">
      <w:pPr>
        <w:spacing w:after="208"/>
        <w:ind w:left="34"/>
      </w:pPr>
      <w:r w:rsidRPr="00530E85">
        <w:t xml:space="preserve">The IMB complete yearly reviews and within their reports they assess our current family provision, access to visits and decency within this area. These reports can be accessed via the internet on </w:t>
      </w:r>
      <w:hyperlink r:id="rId15" w:history="1">
        <w:r w:rsidRPr="00530E85">
          <w:rPr>
            <w:rStyle w:val="Hyperlink"/>
          </w:rPr>
          <w:t>www.imb.org.uk</w:t>
        </w:r>
      </w:hyperlink>
      <w:r w:rsidRPr="00530E85">
        <w:t>.</w:t>
      </w:r>
    </w:p>
    <w:p w14:paraId="3D861BDD" w14:textId="77777777" w:rsidR="00B27F62" w:rsidRPr="00530E85" w:rsidRDefault="00B27F62" w:rsidP="00B27F62">
      <w:pPr>
        <w:spacing w:after="208"/>
        <w:ind w:left="34"/>
        <w:rPr>
          <w:b/>
          <w:bCs/>
          <w:color w:val="2F5496" w:themeColor="accent1" w:themeShade="BF"/>
        </w:rPr>
      </w:pPr>
      <w:r w:rsidRPr="00530E85">
        <w:rPr>
          <w:b/>
          <w:bCs/>
          <w:color w:val="2F5496" w:themeColor="accent1" w:themeShade="BF"/>
        </w:rPr>
        <w:t>FaSO strategic action plan</w:t>
      </w:r>
    </w:p>
    <w:p w14:paraId="5CE7BE48" w14:textId="77777777" w:rsidR="00B27F62" w:rsidRPr="00530E85" w:rsidRDefault="00B27F62" w:rsidP="00B27F62">
      <w:pPr>
        <w:spacing w:after="208"/>
        <w:ind w:left="34"/>
      </w:pPr>
      <w:r w:rsidRPr="00530E85">
        <w:t>Attached below is our current visits action plan, please note this is continually under review and new actions added when required. Any issues raised are escalated through the SLT via HoOps reports each month.</w:t>
      </w:r>
    </w:p>
    <w:bookmarkStart w:id="0" w:name="_MON_1829474187"/>
    <w:bookmarkEnd w:id="0"/>
    <w:p w14:paraId="417BB78F" w14:textId="255B1F9C" w:rsidR="00B27F62" w:rsidRPr="00530E85" w:rsidRDefault="009A4F64" w:rsidP="00B27F62">
      <w:pPr>
        <w:spacing w:after="208"/>
        <w:ind w:left="34"/>
      </w:pPr>
      <w:r w:rsidRPr="00530E85">
        <w:object w:dxaOrig="1562" w:dyaOrig="1011" w14:anchorId="71DAACBA">
          <v:shape id="_x0000_i1025" type="#_x0000_t75" style="width:78pt;height:50.25pt" o:ole="">
            <v:imagedata r:id="rId16" o:title=""/>
          </v:shape>
          <o:OLEObject Type="Embed" ProgID="Excel.Sheet.12" ShapeID="_x0000_i1025" DrawAspect="Icon" ObjectID="_1830941461" r:id="rId17"/>
        </w:object>
      </w:r>
    </w:p>
    <w:p w14:paraId="162CAE1C" w14:textId="120D0CA7" w:rsidR="00B27F62" w:rsidRPr="00530E85" w:rsidRDefault="00B27F62" w:rsidP="00C20075">
      <w:pPr>
        <w:spacing w:after="0"/>
        <w:rPr>
          <w:b/>
          <w:bCs/>
          <w:sz w:val="32"/>
          <w:szCs w:val="32"/>
          <w:u w:val="single"/>
        </w:rPr>
      </w:pPr>
      <w:r w:rsidRPr="00530E85">
        <w:rPr>
          <w:b/>
          <w:bCs/>
          <w:noProof/>
          <w:color w:val="2F5496" w:themeColor="accent1" w:themeShade="BF"/>
          <w:sz w:val="32"/>
          <w:szCs w:val="32"/>
          <w:u w:val="single"/>
        </w:rPr>
        <w:lastRenderedPageBreak/>
        <w:drawing>
          <wp:anchor distT="0" distB="0" distL="114300" distR="114300" simplePos="0" relativeHeight="251667968" behindDoc="0" locked="0" layoutInCell="1" allowOverlap="0" wp14:anchorId="31E96884" wp14:editId="6C5DE79E">
            <wp:simplePos x="0" y="0"/>
            <wp:positionH relativeFrom="column">
              <wp:posOffset>3046172</wp:posOffset>
            </wp:positionH>
            <wp:positionV relativeFrom="paragraph">
              <wp:posOffset>66077</wp:posOffset>
            </wp:positionV>
            <wp:extent cx="3292475" cy="2457450"/>
            <wp:effectExtent l="0" t="0" r="0" b="0"/>
            <wp:wrapSquare wrapText="bothSides"/>
            <wp:docPr id="1112" name="Picture 1112" descr="A drawing of a house&#10;&#10;AI-generated content may be incorrect."/>
            <wp:cNvGraphicFramePr/>
            <a:graphic xmlns:a="http://schemas.openxmlformats.org/drawingml/2006/main">
              <a:graphicData uri="http://schemas.openxmlformats.org/drawingml/2006/picture">
                <pic:pic xmlns:pic="http://schemas.openxmlformats.org/drawingml/2006/picture">
                  <pic:nvPicPr>
                    <pic:cNvPr id="1112" name="Picture 1112" descr="A drawing of a house&#10;&#10;AI-generated content may be incorrect."/>
                    <pic:cNvPicPr/>
                  </pic:nvPicPr>
                  <pic:blipFill>
                    <a:blip r:embed="rId18"/>
                    <a:stretch>
                      <a:fillRect/>
                    </a:stretch>
                  </pic:blipFill>
                  <pic:spPr>
                    <a:xfrm>
                      <a:off x="0" y="0"/>
                      <a:ext cx="3292475" cy="2457450"/>
                    </a:xfrm>
                    <a:prstGeom prst="rect">
                      <a:avLst/>
                    </a:prstGeom>
                  </pic:spPr>
                </pic:pic>
              </a:graphicData>
            </a:graphic>
          </wp:anchor>
        </w:drawing>
      </w:r>
      <w:r w:rsidRPr="00530E85">
        <w:rPr>
          <w:b/>
          <w:bCs/>
          <w:color w:val="2F5496" w:themeColor="accent1" w:themeShade="BF"/>
          <w:sz w:val="32"/>
          <w:szCs w:val="32"/>
          <w:u w:val="single"/>
        </w:rPr>
        <w:t xml:space="preserve">Facilities </w:t>
      </w:r>
      <w:r w:rsidRPr="00530E85">
        <w:rPr>
          <w:b/>
          <w:bCs/>
          <w:sz w:val="32"/>
          <w:szCs w:val="32"/>
          <w:u w:val="single"/>
        </w:rPr>
        <w:t xml:space="preserve">  </w:t>
      </w:r>
    </w:p>
    <w:p w14:paraId="4B201368" w14:textId="77777777" w:rsidR="00B27F62" w:rsidRPr="00530E85" w:rsidRDefault="00B27F62" w:rsidP="00B27F62">
      <w:pPr>
        <w:spacing w:after="36"/>
        <w:ind w:left="34"/>
      </w:pPr>
      <w:r w:rsidRPr="00530E85">
        <w:t xml:space="preserve">  </w:t>
      </w:r>
    </w:p>
    <w:p w14:paraId="28954F34" w14:textId="77777777" w:rsidR="00B27F62" w:rsidRPr="00530E85" w:rsidRDefault="00B27F62" w:rsidP="00C20075">
      <w:pPr>
        <w:pStyle w:val="Heading5"/>
        <w:numPr>
          <w:ilvl w:val="0"/>
          <w:numId w:val="0"/>
        </w:numPr>
        <w:ind w:left="29"/>
        <w:rPr>
          <w:b/>
          <w:bCs/>
          <w:color w:val="2F5496" w:themeColor="accent1" w:themeShade="BF"/>
        </w:rPr>
      </w:pPr>
      <w:r w:rsidRPr="00530E85">
        <w:rPr>
          <w:b/>
          <w:bCs/>
          <w:color w:val="2F5496" w:themeColor="accent1" w:themeShade="BF"/>
        </w:rPr>
        <w:t xml:space="preserve">The Visitors Centre   </w:t>
      </w:r>
    </w:p>
    <w:p w14:paraId="030C503E" w14:textId="77777777" w:rsidR="00B27F62" w:rsidRPr="00530E85" w:rsidRDefault="00B27F62" w:rsidP="00B27F62">
      <w:pPr>
        <w:spacing w:after="0"/>
        <w:ind w:left="34"/>
      </w:pPr>
      <w:r w:rsidRPr="00530E85">
        <w:rPr>
          <w:b/>
          <w:color w:val="0070C0"/>
        </w:rPr>
        <w:t xml:space="preserve"> </w:t>
      </w:r>
      <w:r w:rsidRPr="00530E85">
        <w:t xml:space="preserve"> </w:t>
      </w:r>
    </w:p>
    <w:p w14:paraId="0A6EFF8B" w14:textId="77777777" w:rsidR="00B27F62" w:rsidRPr="00530E85" w:rsidRDefault="00B27F62" w:rsidP="00B27F62">
      <w:pPr>
        <w:ind w:left="24"/>
      </w:pPr>
      <w:r w:rsidRPr="00530E85">
        <w:t xml:space="preserve">The first stop for visitors is the visitors </w:t>
      </w:r>
    </w:p>
    <w:p w14:paraId="5F4E20A2" w14:textId="77777777" w:rsidR="00B27F62" w:rsidRPr="00530E85" w:rsidRDefault="00B27F62" w:rsidP="00B27F62">
      <w:pPr>
        <w:ind w:left="24" w:right="131"/>
      </w:pPr>
      <w:r w:rsidRPr="00530E85">
        <w:t xml:space="preserve">Centre which is run by NEPACS and offer a warm welcome and a child friendly play area  </w:t>
      </w:r>
    </w:p>
    <w:p w14:paraId="5346CCF8" w14:textId="77777777" w:rsidR="00B27F62" w:rsidRPr="00530E85" w:rsidRDefault="00B27F62" w:rsidP="00B27F62">
      <w:pPr>
        <w:spacing w:after="32"/>
        <w:ind w:left="34"/>
      </w:pPr>
      <w:r w:rsidRPr="00530E85">
        <w:t xml:space="preserve">  </w:t>
      </w:r>
    </w:p>
    <w:p w14:paraId="5E3226C0" w14:textId="77777777" w:rsidR="00B27F62" w:rsidRPr="00530E85" w:rsidRDefault="00B27F62" w:rsidP="00B27F62">
      <w:pPr>
        <w:numPr>
          <w:ilvl w:val="0"/>
          <w:numId w:val="6"/>
        </w:numPr>
        <w:spacing w:after="98" w:line="250" w:lineRule="auto"/>
        <w:ind w:right="65" w:hanging="360"/>
      </w:pPr>
      <w:r w:rsidRPr="00530E85">
        <w:t xml:space="preserve">Ample car parking spaces with designated disabled parking spaces  </w:t>
      </w:r>
    </w:p>
    <w:p w14:paraId="450579BA" w14:textId="77777777" w:rsidR="00B27F62" w:rsidRPr="00530E85" w:rsidRDefault="00B27F62" w:rsidP="00B27F62">
      <w:pPr>
        <w:numPr>
          <w:ilvl w:val="0"/>
          <w:numId w:val="6"/>
        </w:numPr>
        <w:spacing w:after="105" w:line="250" w:lineRule="auto"/>
        <w:ind w:right="65" w:hanging="360"/>
      </w:pPr>
      <w:r w:rsidRPr="00530E85">
        <w:t xml:space="preserve">Secure lockers for visitors   </w:t>
      </w:r>
    </w:p>
    <w:p w14:paraId="7E1BB693" w14:textId="77777777" w:rsidR="00B27F62" w:rsidRPr="00530E85" w:rsidRDefault="00B27F62" w:rsidP="00B27F62">
      <w:pPr>
        <w:numPr>
          <w:ilvl w:val="0"/>
          <w:numId w:val="6"/>
        </w:numPr>
        <w:spacing w:after="107" w:line="250" w:lineRule="auto"/>
        <w:ind w:right="65" w:hanging="360"/>
      </w:pPr>
      <w:r w:rsidRPr="00530E85">
        <w:t xml:space="preserve">Comfortable seating  </w:t>
      </w:r>
    </w:p>
    <w:p w14:paraId="083815B9" w14:textId="77777777" w:rsidR="00B27F62" w:rsidRPr="00530E85" w:rsidRDefault="00B27F62" w:rsidP="00B27F62">
      <w:pPr>
        <w:numPr>
          <w:ilvl w:val="0"/>
          <w:numId w:val="6"/>
        </w:numPr>
        <w:spacing w:after="5" w:line="330" w:lineRule="auto"/>
        <w:ind w:right="65" w:hanging="360"/>
      </w:pPr>
      <w:r w:rsidRPr="00530E85">
        <w:t xml:space="preserve">Tea bar facility offering affordable cold drinks and snacks • Toilet and baby change facilities  </w:t>
      </w:r>
    </w:p>
    <w:p w14:paraId="6AA61878" w14:textId="77777777" w:rsidR="00B27F62" w:rsidRPr="00530E85" w:rsidRDefault="00B27F62" w:rsidP="00B27F62">
      <w:pPr>
        <w:spacing w:after="0"/>
        <w:ind w:left="33"/>
        <w:jc w:val="center"/>
      </w:pPr>
      <w:r w:rsidRPr="00530E85">
        <w:t xml:space="preserve">  </w:t>
      </w:r>
    </w:p>
    <w:p w14:paraId="025292C3" w14:textId="77777777" w:rsidR="00B27F62" w:rsidRPr="00530E85" w:rsidRDefault="00B27F62" w:rsidP="00C20075">
      <w:pPr>
        <w:pStyle w:val="Heading5"/>
        <w:numPr>
          <w:ilvl w:val="0"/>
          <w:numId w:val="0"/>
        </w:numPr>
        <w:rPr>
          <w:b/>
          <w:bCs/>
          <w:color w:val="2F5496" w:themeColor="accent1" w:themeShade="BF"/>
        </w:rPr>
      </w:pPr>
      <w:r w:rsidRPr="00530E85">
        <w:rPr>
          <w:b/>
          <w:bCs/>
          <w:color w:val="2F5496" w:themeColor="accent1" w:themeShade="BF"/>
        </w:rPr>
        <w:t xml:space="preserve">The Visitors Centre  </w:t>
      </w:r>
    </w:p>
    <w:p w14:paraId="34D4EDDA" w14:textId="77777777" w:rsidR="00B27F62" w:rsidRPr="00530E85" w:rsidRDefault="00B27F62" w:rsidP="00B27F62">
      <w:pPr>
        <w:spacing w:after="0"/>
        <w:ind w:left="34"/>
      </w:pPr>
      <w:r w:rsidRPr="00530E85">
        <w:rPr>
          <w:b/>
          <w:color w:val="0070C0"/>
        </w:rPr>
        <w:t xml:space="preserve"> </w:t>
      </w:r>
      <w:r w:rsidRPr="00530E85">
        <w:t xml:space="preserve"> </w:t>
      </w:r>
    </w:p>
    <w:p w14:paraId="67B581B6" w14:textId="77777777" w:rsidR="00B27F62" w:rsidRPr="00530E85" w:rsidRDefault="00B27F62" w:rsidP="00B27F62">
      <w:pPr>
        <w:spacing w:line="361" w:lineRule="auto"/>
        <w:ind w:left="24" w:right="131"/>
      </w:pPr>
      <w:r w:rsidRPr="00530E85">
        <w:t xml:space="preserve">A purpose-built area for visitors to check in with prison staff as well as an area used by Nepacs to deliver a meet and greet service for new visitors.   </w:t>
      </w:r>
    </w:p>
    <w:p w14:paraId="393E18D5" w14:textId="77777777" w:rsidR="00B27F62" w:rsidRPr="00530E85" w:rsidRDefault="00B27F62" w:rsidP="00B27F62">
      <w:pPr>
        <w:spacing w:line="402" w:lineRule="auto"/>
        <w:ind w:left="24" w:right="131"/>
      </w:pPr>
      <w:r w:rsidRPr="00530E85">
        <w:t xml:space="preserve">The space is also used to provide information and signposting to various support services including, but not limited to debt advice, employment and skills, children’s services, drug/alcohol support, women’s services housing, health, and wellbeing.  </w:t>
      </w:r>
    </w:p>
    <w:p w14:paraId="1E4B6492" w14:textId="77777777" w:rsidR="00B27F62" w:rsidRPr="00530E85" w:rsidRDefault="00B27F62" w:rsidP="00B27F62">
      <w:pPr>
        <w:spacing w:line="402" w:lineRule="auto"/>
        <w:ind w:left="24" w:right="131"/>
      </w:pPr>
      <w:r w:rsidRPr="00530E85">
        <w:rPr>
          <w:noProof/>
        </w:rPr>
        <w:lastRenderedPageBreak/>
        <w:drawing>
          <wp:inline distT="0" distB="0" distL="0" distR="0" wp14:anchorId="673B8AD2" wp14:editId="58E48EF8">
            <wp:extent cx="5876925" cy="3762375"/>
            <wp:effectExtent l="0" t="0" r="9525" b="9525"/>
            <wp:docPr id="1436848562" name="Picture 3" descr="A building with a fence and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48562" name="Picture 3" descr="A building with a fence and a fence&#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6925" cy="3762375"/>
                    </a:xfrm>
                    <a:prstGeom prst="rect">
                      <a:avLst/>
                    </a:prstGeom>
                    <a:noFill/>
                    <a:ln>
                      <a:noFill/>
                    </a:ln>
                  </pic:spPr>
                </pic:pic>
              </a:graphicData>
            </a:graphic>
          </wp:inline>
        </w:drawing>
      </w:r>
    </w:p>
    <w:p w14:paraId="4D5DE990" w14:textId="77777777" w:rsidR="00B27F62" w:rsidRPr="00530E85" w:rsidRDefault="00B27F62" w:rsidP="00B27F62">
      <w:pPr>
        <w:spacing w:line="402" w:lineRule="auto"/>
        <w:ind w:left="24" w:right="131"/>
      </w:pPr>
      <w:r w:rsidRPr="00530E85">
        <w:rPr>
          <w:noProof/>
        </w:rPr>
        <w:drawing>
          <wp:inline distT="0" distB="0" distL="0" distR="0" wp14:anchorId="0C8D8763" wp14:editId="2C8FAB85">
            <wp:extent cx="5876925" cy="4407535"/>
            <wp:effectExtent l="0" t="0" r="9525" b="0"/>
            <wp:docPr id="1050001066" name="Picture 2" descr="A blue counter with white pap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01066" name="Picture 2" descr="A blue counter with white paper on it&#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6925" cy="4407535"/>
                    </a:xfrm>
                    <a:prstGeom prst="rect">
                      <a:avLst/>
                    </a:prstGeom>
                    <a:noFill/>
                    <a:ln>
                      <a:noFill/>
                    </a:ln>
                  </pic:spPr>
                </pic:pic>
              </a:graphicData>
            </a:graphic>
          </wp:inline>
        </w:drawing>
      </w:r>
    </w:p>
    <w:p w14:paraId="26D61FD1" w14:textId="77777777" w:rsidR="00B27F62" w:rsidRPr="00530E85" w:rsidRDefault="00B27F62" w:rsidP="00B27F62">
      <w:pPr>
        <w:spacing w:after="36"/>
        <w:ind w:left="34"/>
      </w:pPr>
      <w:r w:rsidRPr="00530E85">
        <w:rPr>
          <w:noProof/>
        </w:rPr>
        <w:lastRenderedPageBreak/>
        <w:drawing>
          <wp:inline distT="0" distB="0" distL="0" distR="0" wp14:anchorId="1EB3DCE5" wp14:editId="752DECEB">
            <wp:extent cx="5876925" cy="4407535"/>
            <wp:effectExtent l="0" t="0" r="9525" b="0"/>
            <wp:docPr id="609994896" name="Picture 1" descr="A room with a table and to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94896" name="Picture 1" descr="A room with a table and toy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6925" cy="4407535"/>
                    </a:xfrm>
                    <a:prstGeom prst="rect">
                      <a:avLst/>
                    </a:prstGeom>
                    <a:noFill/>
                    <a:ln>
                      <a:noFill/>
                    </a:ln>
                  </pic:spPr>
                </pic:pic>
              </a:graphicData>
            </a:graphic>
          </wp:inline>
        </w:drawing>
      </w:r>
      <w:r w:rsidRPr="00530E85">
        <w:t xml:space="preserve">  </w:t>
      </w:r>
    </w:p>
    <w:p w14:paraId="7A61A693" w14:textId="77777777" w:rsidR="00C20075" w:rsidRPr="00530E85" w:rsidRDefault="00C20075" w:rsidP="00C20075">
      <w:pPr>
        <w:pStyle w:val="Heading5"/>
        <w:numPr>
          <w:ilvl w:val="0"/>
          <w:numId w:val="0"/>
        </w:numPr>
      </w:pPr>
    </w:p>
    <w:p w14:paraId="39A24905" w14:textId="6AEBFD4F" w:rsidR="00B27F62" w:rsidRPr="00530E85" w:rsidRDefault="00B27F62" w:rsidP="00C20075">
      <w:pPr>
        <w:pStyle w:val="Heading5"/>
        <w:numPr>
          <w:ilvl w:val="0"/>
          <w:numId w:val="0"/>
        </w:numPr>
        <w:rPr>
          <w:b/>
          <w:bCs/>
          <w:color w:val="2F5496" w:themeColor="accent1" w:themeShade="BF"/>
        </w:rPr>
      </w:pPr>
      <w:r w:rsidRPr="00530E85">
        <w:rPr>
          <w:b/>
          <w:bCs/>
          <w:color w:val="2F5496" w:themeColor="accent1" w:themeShade="BF"/>
        </w:rPr>
        <w:t xml:space="preserve">Visits Hall  </w:t>
      </w:r>
    </w:p>
    <w:p w14:paraId="21D805C8" w14:textId="77777777" w:rsidR="00B27F62" w:rsidRPr="00530E85" w:rsidRDefault="00B27F62" w:rsidP="00B27F62">
      <w:pPr>
        <w:spacing w:after="0"/>
        <w:ind w:left="34"/>
      </w:pPr>
      <w:r w:rsidRPr="00530E85">
        <w:rPr>
          <w:b/>
        </w:rPr>
        <w:t xml:space="preserve"> </w:t>
      </w:r>
      <w:r w:rsidRPr="00530E85">
        <w:t xml:space="preserve"> </w:t>
      </w:r>
    </w:p>
    <w:p w14:paraId="77628FA3" w14:textId="77777777" w:rsidR="00B27F62" w:rsidRPr="00530E85" w:rsidRDefault="00B27F62" w:rsidP="00B27F62">
      <w:pPr>
        <w:ind w:left="24" w:right="131"/>
      </w:pPr>
      <w:r w:rsidRPr="00530E85">
        <w:t xml:space="preserve">The visits hall at Deerbolt includes:  </w:t>
      </w:r>
    </w:p>
    <w:p w14:paraId="1B2D5315" w14:textId="77777777" w:rsidR="00B27F62" w:rsidRPr="00530E85" w:rsidRDefault="00B27F62" w:rsidP="00B27F62">
      <w:pPr>
        <w:spacing w:after="0"/>
        <w:ind w:left="19"/>
        <w:jc w:val="center"/>
      </w:pPr>
      <w:r w:rsidRPr="00530E85">
        <w:t xml:space="preserve">  </w:t>
      </w:r>
    </w:p>
    <w:p w14:paraId="34D911A4" w14:textId="0343DAA9" w:rsidR="00B27F62" w:rsidRPr="00530E85" w:rsidRDefault="002E68D4" w:rsidP="00B27F62">
      <w:pPr>
        <w:numPr>
          <w:ilvl w:val="0"/>
          <w:numId w:val="7"/>
        </w:numPr>
        <w:spacing w:after="106" w:line="250" w:lineRule="auto"/>
        <w:ind w:right="131" w:hanging="360"/>
      </w:pPr>
      <w:r>
        <w:t>Comfortable, family friendly s</w:t>
      </w:r>
      <w:r w:rsidR="00B27F62" w:rsidRPr="00530E85">
        <w:t>eats and table</w:t>
      </w:r>
      <w:r>
        <w:t>s, bean bags for smaller children also</w:t>
      </w:r>
      <w:r w:rsidR="00E92381">
        <w:t>.</w:t>
      </w:r>
      <w:r w:rsidR="00B27F62" w:rsidRPr="00530E85">
        <w:t xml:space="preserve">                                  </w:t>
      </w:r>
    </w:p>
    <w:p w14:paraId="69E2178E" w14:textId="77777777" w:rsidR="00E92381" w:rsidRDefault="00B27F62" w:rsidP="009A4F64">
      <w:pPr>
        <w:numPr>
          <w:ilvl w:val="0"/>
          <w:numId w:val="7"/>
        </w:numPr>
        <w:spacing w:after="104" w:line="250" w:lineRule="auto"/>
        <w:ind w:right="131" w:hanging="360"/>
      </w:pPr>
      <w:r w:rsidRPr="00530E85">
        <w:t>Legal Visits room</w:t>
      </w:r>
      <w:r w:rsidR="002F204F">
        <w:t>s</w:t>
      </w:r>
      <w:r w:rsidRPr="00530E85">
        <w:t xml:space="preserve">  </w:t>
      </w:r>
    </w:p>
    <w:p w14:paraId="70CB5B7C" w14:textId="0B4C2B7F" w:rsidR="00B27F62" w:rsidRPr="00530E85" w:rsidRDefault="00E92381" w:rsidP="009A4F64">
      <w:pPr>
        <w:numPr>
          <w:ilvl w:val="0"/>
          <w:numId w:val="7"/>
        </w:numPr>
        <w:spacing w:after="104" w:line="250" w:lineRule="auto"/>
        <w:ind w:right="131" w:hanging="360"/>
      </w:pPr>
      <w:r>
        <w:t>Closed visits booths</w:t>
      </w:r>
      <w:r w:rsidR="00B27F62" w:rsidRPr="00530E85">
        <w:t xml:space="preserve"> </w:t>
      </w:r>
    </w:p>
    <w:p w14:paraId="4481A393" w14:textId="77777777" w:rsidR="00B27F62" w:rsidRPr="00530E85" w:rsidRDefault="00B27F62" w:rsidP="00B27F62">
      <w:pPr>
        <w:numPr>
          <w:ilvl w:val="0"/>
          <w:numId w:val="7"/>
        </w:numPr>
        <w:spacing w:after="104" w:line="250" w:lineRule="auto"/>
        <w:ind w:right="131" w:hanging="360"/>
      </w:pPr>
      <w:r w:rsidRPr="00530E85">
        <w:t xml:space="preserve">Tea bar facility offering hot/cold drinks and snacks  </w:t>
      </w:r>
    </w:p>
    <w:p w14:paraId="3C6D1E3C" w14:textId="1F5110E6" w:rsidR="00B27F62" w:rsidRPr="00530E85" w:rsidRDefault="00B27F62" w:rsidP="00B27F62">
      <w:pPr>
        <w:numPr>
          <w:ilvl w:val="0"/>
          <w:numId w:val="7"/>
        </w:numPr>
        <w:spacing w:after="108" w:line="250" w:lineRule="auto"/>
        <w:ind w:right="131" w:hanging="360"/>
      </w:pPr>
      <w:r w:rsidRPr="00530E85">
        <w:t xml:space="preserve">Toilet and baby change facilities with a dedicated accessible toilet </w:t>
      </w:r>
      <w:r w:rsidR="002F204F">
        <w:t>(available in main gate area and Visits centre)</w:t>
      </w:r>
      <w:r w:rsidRPr="00530E85">
        <w:t xml:space="preserve"> </w:t>
      </w:r>
    </w:p>
    <w:p w14:paraId="412DC9D9" w14:textId="505F2C8E" w:rsidR="00B27F62" w:rsidRPr="00530E85" w:rsidRDefault="00B27F62" w:rsidP="00B27F62">
      <w:pPr>
        <w:numPr>
          <w:ilvl w:val="0"/>
          <w:numId w:val="7"/>
        </w:numPr>
        <w:spacing w:after="84" w:line="250" w:lineRule="auto"/>
        <w:ind w:right="131" w:hanging="360"/>
      </w:pPr>
      <w:r w:rsidRPr="00530E85">
        <w:t>Phone hub – video calling facility</w:t>
      </w:r>
      <w:r w:rsidR="002F204F">
        <w:t xml:space="preserve"> (this is now located within the main education department and not within the visits hall)</w:t>
      </w:r>
    </w:p>
    <w:p w14:paraId="14A572CF" w14:textId="77777777" w:rsidR="00B27F62" w:rsidRPr="00530E85" w:rsidRDefault="00B27F62" w:rsidP="00B27F62">
      <w:pPr>
        <w:spacing w:after="48"/>
        <w:ind w:left="34"/>
      </w:pPr>
      <w:r w:rsidRPr="00530E85">
        <w:rPr>
          <w:b/>
          <w:color w:val="0070C0"/>
        </w:rPr>
        <w:t xml:space="preserve"> </w:t>
      </w:r>
      <w:r w:rsidRPr="00530E85">
        <w:t xml:space="preserve"> </w:t>
      </w:r>
    </w:p>
    <w:p w14:paraId="2A323509" w14:textId="77777777" w:rsidR="00B27F62" w:rsidRPr="00530E85" w:rsidRDefault="00B27F62" w:rsidP="00B27F62">
      <w:pPr>
        <w:spacing w:after="0"/>
        <w:ind w:left="34"/>
        <w:jc w:val="both"/>
      </w:pPr>
      <w:r w:rsidRPr="00530E85">
        <w:t xml:space="preserve"> </w:t>
      </w:r>
      <w:r w:rsidRPr="00530E85">
        <w:rPr>
          <w:rFonts w:eastAsia="Calibri"/>
          <w:noProof/>
        </w:rPr>
        <mc:AlternateContent>
          <mc:Choice Requires="wpg">
            <w:drawing>
              <wp:inline distT="0" distB="0" distL="0" distR="0" wp14:anchorId="7DE6E841" wp14:editId="1E69139B">
                <wp:extent cx="5688660" cy="12827"/>
                <wp:effectExtent l="0" t="0" r="0" b="0"/>
                <wp:docPr id="14260" name="Group 14260"/>
                <wp:cNvGraphicFramePr/>
                <a:graphic xmlns:a="http://schemas.openxmlformats.org/drawingml/2006/main">
                  <a:graphicData uri="http://schemas.microsoft.com/office/word/2010/wordprocessingGroup">
                    <wpg:wgp>
                      <wpg:cNvGrpSpPr/>
                      <wpg:grpSpPr>
                        <a:xfrm>
                          <a:off x="0" y="0"/>
                          <a:ext cx="5688660" cy="12827"/>
                          <a:chOff x="0" y="0"/>
                          <a:chExt cx="5688660" cy="12827"/>
                        </a:xfrm>
                      </wpg:grpSpPr>
                      <wps:wsp>
                        <wps:cNvPr id="16650" name="Shape 16650"/>
                        <wps:cNvSpPr/>
                        <wps:spPr>
                          <a:xfrm>
                            <a:off x="0" y="3175"/>
                            <a:ext cx="9144" cy="9652"/>
                          </a:xfrm>
                          <a:custGeom>
                            <a:avLst/>
                            <a:gdLst/>
                            <a:ahLst/>
                            <a:cxnLst/>
                            <a:rect l="0" t="0" r="0" b="0"/>
                            <a:pathLst>
                              <a:path w="9144" h="9652">
                                <a:moveTo>
                                  <a:pt x="0" y="0"/>
                                </a:moveTo>
                                <a:lnTo>
                                  <a:pt x="9144" y="0"/>
                                </a:lnTo>
                                <a:lnTo>
                                  <a:pt x="9144"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51" name="Shape 16651"/>
                        <wps:cNvSpPr/>
                        <wps:spPr>
                          <a:xfrm>
                            <a:off x="2997" y="3175"/>
                            <a:ext cx="5676520" cy="9652"/>
                          </a:xfrm>
                          <a:custGeom>
                            <a:avLst/>
                            <a:gdLst/>
                            <a:ahLst/>
                            <a:cxnLst/>
                            <a:rect l="0" t="0" r="0" b="0"/>
                            <a:pathLst>
                              <a:path w="5676520" h="9652">
                                <a:moveTo>
                                  <a:pt x="0" y="0"/>
                                </a:moveTo>
                                <a:lnTo>
                                  <a:pt x="5676520" y="0"/>
                                </a:lnTo>
                                <a:lnTo>
                                  <a:pt x="5676520"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52" name="Shape 16652"/>
                        <wps:cNvSpPr/>
                        <wps:spPr>
                          <a:xfrm>
                            <a:off x="5679517" y="3175"/>
                            <a:ext cx="9144" cy="9652"/>
                          </a:xfrm>
                          <a:custGeom>
                            <a:avLst/>
                            <a:gdLst/>
                            <a:ahLst/>
                            <a:cxnLst/>
                            <a:rect l="0" t="0" r="0" b="0"/>
                            <a:pathLst>
                              <a:path w="9144" h="9652">
                                <a:moveTo>
                                  <a:pt x="0" y="0"/>
                                </a:moveTo>
                                <a:lnTo>
                                  <a:pt x="9144" y="0"/>
                                </a:lnTo>
                                <a:lnTo>
                                  <a:pt x="9144"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53" name="Shape 16653"/>
                        <wps:cNvSpPr/>
                        <wps:spPr>
                          <a:xfrm>
                            <a:off x="0" y="0"/>
                            <a:ext cx="9144" cy="9652"/>
                          </a:xfrm>
                          <a:custGeom>
                            <a:avLst/>
                            <a:gdLst/>
                            <a:ahLst/>
                            <a:cxnLst/>
                            <a:rect l="0" t="0" r="0" b="0"/>
                            <a:pathLst>
                              <a:path w="9144" h="9652">
                                <a:moveTo>
                                  <a:pt x="0" y="0"/>
                                </a:moveTo>
                                <a:lnTo>
                                  <a:pt x="9144" y="0"/>
                                </a:lnTo>
                                <a:lnTo>
                                  <a:pt x="9144"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54" name="Shape 16654"/>
                        <wps:cNvSpPr/>
                        <wps:spPr>
                          <a:xfrm>
                            <a:off x="2997" y="0"/>
                            <a:ext cx="5676520" cy="9652"/>
                          </a:xfrm>
                          <a:custGeom>
                            <a:avLst/>
                            <a:gdLst/>
                            <a:ahLst/>
                            <a:cxnLst/>
                            <a:rect l="0" t="0" r="0" b="0"/>
                            <a:pathLst>
                              <a:path w="5676520" h="9652">
                                <a:moveTo>
                                  <a:pt x="0" y="0"/>
                                </a:moveTo>
                                <a:lnTo>
                                  <a:pt x="5676520" y="0"/>
                                </a:lnTo>
                                <a:lnTo>
                                  <a:pt x="5676520"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s:wsp>
                        <wps:cNvPr id="16655" name="Shape 16655"/>
                        <wps:cNvSpPr/>
                        <wps:spPr>
                          <a:xfrm>
                            <a:off x="5679517" y="0"/>
                            <a:ext cx="9144" cy="9652"/>
                          </a:xfrm>
                          <a:custGeom>
                            <a:avLst/>
                            <a:gdLst/>
                            <a:ahLst/>
                            <a:cxnLst/>
                            <a:rect l="0" t="0" r="0" b="0"/>
                            <a:pathLst>
                              <a:path w="9144" h="9652">
                                <a:moveTo>
                                  <a:pt x="0" y="0"/>
                                </a:moveTo>
                                <a:lnTo>
                                  <a:pt x="9144" y="0"/>
                                </a:lnTo>
                                <a:lnTo>
                                  <a:pt x="9144" y="9652"/>
                                </a:lnTo>
                                <a:lnTo>
                                  <a:pt x="0" y="9652"/>
                                </a:lnTo>
                                <a:lnTo>
                                  <a:pt x="0" y="0"/>
                                </a:lnTo>
                              </a:path>
                            </a:pathLst>
                          </a:custGeom>
                          <a:ln w="0" cap="flat">
                            <a:miter lim="127000"/>
                          </a:ln>
                        </wps:spPr>
                        <wps:style>
                          <a:lnRef idx="0">
                            <a:srgbClr val="000000">
                              <a:alpha val="0"/>
                            </a:srgbClr>
                          </a:lnRef>
                          <a:fillRef idx="1">
                            <a:srgbClr val="A0A0A0"/>
                          </a:fillRef>
                          <a:effectRef idx="0">
                            <a:scrgbClr r="0" g="0" b="0"/>
                          </a:effectRef>
                          <a:fontRef idx="none"/>
                        </wps:style>
                        <wps:bodyPr/>
                      </wps:wsp>
                    </wpg:wgp>
                  </a:graphicData>
                </a:graphic>
              </wp:inline>
            </w:drawing>
          </mc:Choice>
          <mc:Fallback>
            <w:pict>
              <v:group w14:anchorId="3D7782F9" id="Group 14260" o:spid="_x0000_s1026" style="width:447.95pt;height:1pt;mso-position-horizontal-relative:char;mso-position-vertical-relative:line" coordsize="56886,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">
                <v:shape id="Shape 16650" o:spid="_x0000_s1027" style="position:absolute;top:31;width:91;height:97;visibility:visible;mso-wrap-style:square;v-text-anchor:top" coordsize="9144,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" path="m,l9144,r,9652l,9652,,e" fillcolor="#a0a0a0" stroked="f" strokeweight="0">
                  <v:stroke miterlimit="83231f" joinstyle="miter"/>
                  <v:path arrowok="t" textboxrect="0,0,9144,9652"/>
                </v:shape>
                <v:shape id="Shape 16651" o:spid="_x0000_s1028" style="position:absolute;left:29;top:31;width:56766;height:97;visibility:visible;mso-wrap-style:square;v-text-anchor:top" coordsize="5676520,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" path="m,l5676520,r,9652l,9652,,e" fillcolor="#a0a0a0" stroked="f" strokeweight="0">
                  <v:stroke miterlimit="83231f" joinstyle="miter"/>
                  <v:path arrowok="t" textboxrect="0,0,5676520,9652"/>
                </v:shape>
                <v:shape id="Shape 16652" o:spid="_x0000_s1029" style="position:absolute;left:56795;top:31;width:91;height:97;visibility:visible;mso-wrap-style:square;v-text-anchor:top" coordsize="9144,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" path="m,l9144,r,9652l,9652,,e" fillcolor="#a0a0a0" stroked="f" strokeweight="0">
                  <v:stroke miterlimit="83231f" joinstyle="miter"/>
                  <v:path arrowok="t" textboxrect="0,0,9144,9652"/>
                </v:shape>
                <v:shape id="Shape 16653" o:spid="_x0000_s1030" style="position:absolute;width:91;height:96;visibility:visible;mso-wrap-style:square;v-text-anchor:top" coordsize="9144,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" path="m,l9144,r,9652l,9652,,e" fillcolor="#a0a0a0" stroked="f" strokeweight="0">
                  <v:stroke miterlimit="83231f" joinstyle="miter"/>
                  <v:path arrowok="t" textboxrect="0,0,9144,9652"/>
                </v:shape>
                <v:shape id="Shape 16654" o:spid="_x0000_s1031" style="position:absolute;left:29;width:56766;height:96;visibility:visible;mso-wrap-style:square;v-text-anchor:top" coordsize="5676520,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" path="m,l5676520,r,9652l,9652,,e" fillcolor="#a0a0a0" stroked="f" strokeweight="0">
                  <v:stroke miterlimit="83231f" joinstyle="miter"/>
                  <v:path arrowok="t" textboxrect="0,0,5676520,9652"/>
                </v:shape>
                <v:shape id="Shape 16655" o:spid="_x0000_s1032" style="position:absolute;left:56795;width:91;height:96;visibility:visible;mso-wrap-style:square;v-text-anchor:top" coordsize="9144,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" path="m,l9144,r,9652l,9652,,e" fillcolor="#a0a0a0" stroked="f" strokeweight="0">
                  <v:stroke miterlimit="83231f" joinstyle="miter"/>
                  <v:path arrowok="t" textboxrect="0,0,9144,9652"/>
                </v:shape>
                <w10:anchorlock/>
              </v:group>
            </w:pict>
          </mc:Fallback>
        </mc:AlternateContent>
      </w:r>
      <w:r w:rsidRPr="00530E85">
        <w:t xml:space="preserve">  </w:t>
      </w:r>
    </w:p>
    <w:p w14:paraId="632958D5" w14:textId="77777777" w:rsidR="00B27F62" w:rsidRPr="00530E85" w:rsidRDefault="00B27F62" w:rsidP="00B27F62">
      <w:pPr>
        <w:spacing w:after="48"/>
        <w:ind w:left="34"/>
      </w:pPr>
      <w:r w:rsidRPr="00530E85">
        <w:t xml:space="preserve">  </w:t>
      </w:r>
    </w:p>
    <w:p w14:paraId="4441D6EB" w14:textId="77777777" w:rsidR="00B27F62" w:rsidRPr="00530E85" w:rsidRDefault="00B27F62" w:rsidP="00B27F62">
      <w:pPr>
        <w:spacing w:after="0"/>
      </w:pPr>
      <w:r w:rsidRPr="00530E85">
        <w:t xml:space="preserve"> </w:t>
      </w:r>
      <w:r w:rsidRPr="00530E85">
        <w:tab/>
        <w:t xml:space="preserve"> </w:t>
      </w:r>
    </w:p>
    <w:p w14:paraId="2CDED2A9" w14:textId="77777777" w:rsidR="00B27F62" w:rsidRPr="00530E85" w:rsidRDefault="00B27F62" w:rsidP="00B27F62">
      <w:pPr>
        <w:spacing w:after="44"/>
        <w:ind w:left="34"/>
        <w:jc w:val="both"/>
      </w:pPr>
      <w:r w:rsidRPr="00530E85">
        <w:t xml:space="preserve"> </w:t>
      </w:r>
    </w:p>
    <w:p w14:paraId="7B445656" w14:textId="7AF2891C" w:rsidR="00B27F62" w:rsidRPr="00530E85" w:rsidRDefault="00B27F62" w:rsidP="00B27F62">
      <w:pPr>
        <w:spacing w:after="0"/>
        <w:ind w:left="-1148" w:right="-797"/>
      </w:pPr>
    </w:p>
    <w:p w14:paraId="07B1233F" w14:textId="6F7B9374" w:rsidR="00B27F62" w:rsidRPr="00530E85" w:rsidRDefault="00B27F62" w:rsidP="00C20075">
      <w:pPr>
        <w:pStyle w:val="Heading5"/>
        <w:numPr>
          <w:ilvl w:val="0"/>
          <w:numId w:val="0"/>
        </w:numPr>
        <w:spacing w:after="156"/>
        <w:ind w:left="29"/>
        <w:rPr>
          <w:rFonts w:eastAsiaTheme="minorHAnsi"/>
        </w:rPr>
      </w:pPr>
      <w:r w:rsidRPr="00530E85">
        <w:rPr>
          <w:b/>
          <w:bCs/>
          <w:color w:val="2F5496" w:themeColor="accent1" w:themeShade="BF"/>
          <w:sz w:val="32"/>
          <w:szCs w:val="32"/>
          <w:u w:val="single"/>
        </w:rPr>
        <w:t xml:space="preserve">Family </w:t>
      </w:r>
      <w:r w:rsidRPr="00530E85">
        <w:rPr>
          <w:b/>
          <w:bCs/>
          <w:color w:val="1F3864" w:themeColor="accent1" w:themeShade="80"/>
          <w:sz w:val="32"/>
          <w:szCs w:val="32"/>
          <w:u w:val="single"/>
        </w:rPr>
        <w:t xml:space="preserve">Days </w:t>
      </w:r>
      <w:r w:rsidR="00530E85" w:rsidRPr="00530E85">
        <w:rPr>
          <w:rFonts w:eastAsiaTheme="minorHAnsi"/>
          <w:b/>
          <w:bCs/>
          <w:color w:val="1F3864" w:themeColor="accent1" w:themeShade="80"/>
          <w:sz w:val="32"/>
          <w:szCs w:val="32"/>
          <w:u w:val="single"/>
        </w:rPr>
        <w:t>and enrichment activities.</w:t>
      </w:r>
      <w:r w:rsidR="00530E85" w:rsidRPr="00530E85">
        <w:rPr>
          <w:rFonts w:eastAsiaTheme="minorHAnsi"/>
          <w:color w:val="1F3864" w:themeColor="accent1" w:themeShade="80"/>
        </w:rPr>
        <w:t xml:space="preserve"> </w:t>
      </w:r>
      <w:r w:rsidRPr="00530E85">
        <w:rPr>
          <w:rFonts w:eastAsiaTheme="minorHAnsi"/>
          <w:color w:val="1F3864" w:themeColor="accent1" w:themeShade="80"/>
        </w:rPr>
        <w:t xml:space="preserve">  </w:t>
      </w:r>
    </w:p>
    <w:p w14:paraId="31A1E10F" w14:textId="77777777" w:rsidR="00B27F62" w:rsidRPr="00530E85" w:rsidRDefault="00B27F62" w:rsidP="00B27F62">
      <w:pPr>
        <w:spacing w:line="361" w:lineRule="auto"/>
        <w:ind w:left="24" w:right="131"/>
      </w:pPr>
      <w:r w:rsidRPr="00530E85">
        <w:t xml:space="preserve">There are 12 extra family visits sessions planned throughout the year, these generally during the main school holidays with the remainder to support alternative family days. </w:t>
      </w:r>
    </w:p>
    <w:p w14:paraId="2A43C6A1" w14:textId="3CD9015E" w:rsidR="00B27F62" w:rsidRPr="00530E85" w:rsidRDefault="00B27F62" w:rsidP="00B27F62">
      <w:pPr>
        <w:spacing w:after="305"/>
        <w:ind w:left="24" w:right="131"/>
      </w:pPr>
      <w:r w:rsidRPr="00530E85">
        <w:t xml:space="preserve">Prisoners can apply for these visits through </w:t>
      </w:r>
      <w:r w:rsidR="007B0F1C">
        <w:t>an applications system</w:t>
      </w:r>
      <w:r w:rsidRPr="00530E85">
        <w:t>. These events have:</w:t>
      </w:r>
    </w:p>
    <w:p w14:paraId="0527E196" w14:textId="77777777" w:rsidR="00B27F62" w:rsidRPr="00530E85" w:rsidRDefault="00B27F62" w:rsidP="00B27F62">
      <w:pPr>
        <w:numPr>
          <w:ilvl w:val="0"/>
          <w:numId w:val="8"/>
        </w:numPr>
        <w:spacing w:after="105" w:line="250" w:lineRule="auto"/>
        <w:ind w:right="131" w:hanging="360"/>
      </w:pPr>
      <w:r w:rsidRPr="00530E85">
        <w:t xml:space="preserve">Sports / play / craft activities  </w:t>
      </w:r>
    </w:p>
    <w:p w14:paraId="6605FBD3" w14:textId="77777777" w:rsidR="00B27F62" w:rsidRPr="00530E85" w:rsidRDefault="00B27F62" w:rsidP="00B27F62">
      <w:pPr>
        <w:numPr>
          <w:ilvl w:val="0"/>
          <w:numId w:val="8"/>
        </w:numPr>
        <w:spacing w:after="107" w:line="250" w:lineRule="auto"/>
        <w:ind w:right="131" w:hanging="360"/>
      </w:pPr>
      <w:r w:rsidRPr="00530E85">
        <w:t xml:space="preserve">Snacks/refreshments provided  </w:t>
      </w:r>
    </w:p>
    <w:p w14:paraId="0E9AC0AC" w14:textId="77777777" w:rsidR="00B27F62" w:rsidRPr="00530E85" w:rsidRDefault="00B27F62" w:rsidP="00B27F62">
      <w:pPr>
        <w:numPr>
          <w:ilvl w:val="0"/>
          <w:numId w:val="8"/>
        </w:numPr>
        <w:spacing w:after="108" w:line="250" w:lineRule="auto"/>
        <w:ind w:right="131" w:hanging="360"/>
      </w:pPr>
      <w:r w:rsidRPr="00530E85">
        <w:t xml:space="preserve">Family photograph opportunities  </w:t>
      </w:r>
    </w:p>
    <w:p w14:paraId="61DE32FD" w14:textId="77777777" w:rsidR="00B27F62" w:rsidRPr="00530E85" w:rsidRDefault="00B27F62" w:rsidP="00B27F62">
      <w:pPr>
        <w:numPr>
          <w:ilvl w:val="0"/>
          <w:numId w:val="8"/>
        </w:numPr>
        <w:spacing w:after="85" w:line="250" w:lineRule="auto"/>
        <w:ind w:right="131" w:hanging="360"/>
      </w:pPr>
      <w:r w:rsidRPr="00530E85">
        <w:t xml:space="preserve">Themed fun days  </w:t>
      </w:r>
    </w:p>
    <w:p w14:paraId="24571011" w14:textId="7A06FD41" w:rsidR="00B27F62" w:rsidRPr="00530E85" w:rsidRDefault="00B27F62" w:rsidP="00B27F62">
      <w:pPr>
        <w:spacing w:after="85"/>
        <w:ind w:right="131"/>
      </w:pPr>
      <w:r w:rsidRPr="00530E85">
        <w:t xml:space="preserve">Seasonal events also take place such as Christmas, Easter and School summer holidays. These include photo’s for family to take home with them and </w:t>
      </w:r>
      <w:r w:rsidR="00986825">
        <w:t>one for the prisoner</w:t>
      </w:r>
      <w:r w:rsidRPr="00530E85">
        <w:t>.</w:t>
      </w:r>
    </w:p>
    <w:p w14:paraId="3B103531" w14:textId="77777777" w:rsidR="00B27F62" w:rsidRPr="00530E85" w:rsidRDefault="00B27F62" w:rsidP="00B27F62">
      <w:pPr>
        <w:spacing w:line="360" w:lineRule="auto"/>
        <w:ind w:left="24" w:right="131"/>
      </w:pPr>
      <w:bookmarkStart w:id="1" w:name="_Hlk178343030"/>
      <w:r w:rsidRPr="00530E85">
        <w:t>The</w:t>
      </w:r>
      <w:bookmarkEnd w:id="1"/>
      <w:r w:rsidRPr="00530E85">
        <w:t xml:space="preserve"> gym staff, safer custody, catering team and library staff come together to organise the family days with Nepacs, working hard to ensure that prisoners and their visitors can make positive memories and strengthen meaningful relationships.   </w:t>
      </w:r>
    </w:p>
    <w:p w14:paraId="77D56A8B" w14:textId="77777777" w:rsidR="00B27F62" w:rsidRPr="00530E85" w:rsidRDefault="00B27F62" w:rsidP="00C20075">
      <w:pPr>
        <w:pStyle w:val="Heading5"/>
        <w:numPr>
          <w:ilvl w:val="0"/>
          <w:numId w:val="0"/>
        </w:numPr>
        <w:spacing w:after="156"/>
        <w:ind w:left="29"/>
        <w:rPr>
          <w:b/>
          <w:bCs/>
          <w:color w:val="2F5496" w:themeColor="accent1" w:themeShade="BF"/>
          <w:sz w:val="32"/>
          <w:szCs w:val="32"/>
          <w:u w:val="single"/>
        </w:rPr>
      </w:pPr>
      <w:r w:rsidRPr="00530E85">
        <w:rPr>
          <w:b/>
          <w:bCs/>
          <w:color w:val="2F5496" w:themeColor="accent1" w:themeShade="BF"/>
          <w:sz w:val="32"/>
          <w:szCs w:val="32"/>
          <w:u w:val="single"/>
        </w:rPr>
        <w:t xml:space="preserve">Fathers pathway Plan   </w:t>
      </w:r>
    </w:p>
    <w:p w14:paraId="51655D37" w14:textId="77777777" w:rsidR="00B27F62" w:rsidRPr="00530E85" w:rsidRDefault="00B27F62" w:rsidP="00B27F62">
      <w:pPr>
        <w:spacing w:after="158"/>
        <w:ind w:left="34"/>
      </w:pPr>
      <w:r w:rsidRPr="00530E85">
        <w:t>We are developing a father’s pathway for those men in our care who are Dads, this will include supporting them to build and maintain positive relationships with their children, this is currently through events such as family days, storey book dads, Angel tree project and parenting classes.</w:t>
      </w:r>
      <w:r w:rsidRPr="00530E85">
        <w:rPr>
          <w:b/>
          <w:color w:val="2F5496"/>
        </w:rPr>
        <w:t xml:space="preserve"> </w:t>
      </w:r>
    </w:p>
    <w:p w14:paraId="38B5F799" w14:textId="13D76764" w:rsidR="00B27F62" w:rsidRPr="00530E85" w:rsidRDefault="00B27F62" w:rsidP="00B27F62">
      <w:pPr>
        <w:spacing w:after="137"/>
        <w:ind w:left="29"/>
      </w:pPr>
      <w:r w:rsidRPr="00530E85">
        <w:rPr>
          <w:b/>
          <w:color w:val="2F5496"/>
        </w:rPr>
        <w:t xml:space="preserve"> </w:t>
      </w:r>
      <w:r w:rsidRPr="00530E85">
        <w:t xml:space="preserve">Enrichment Activities   </w:t>
      </w:r>
    </w:p>
    <w:p w14:paraId="37E882A6" w14:textId="0304CC3D" w:rsidR="00B27F62" w:rsidRPr="00530E85" w:rsidRDefault="00B27F62" w:rsidP="00B27F62">
      <w:pPr>
        <w:spacing w:after="242" w:line="357" w:lineRule="auto"/>
        <w:ind w:left="24" w:right="131"/>
      </w:pPr>
      <w:r w:rsidRPr="00530E85">
        <w:t xml:space="preserve">Nepacs will work with prisoners and their visitors to assess what types of enrichment activities are in demand, the offering will change depending on the needs identified.   </w:t>
      </w:r>
    </w:p>
    <w:p w14:paraId="6DE8DA84" w14:textId="63AD4D80" w:rsidR="00B27F62" w:rsidRPr="00530E85" w:rsidRDefault="00B27F62" w:rsidP="00B27F62">
      <w:pPr>
        <w:spacing w:after="239" w:line="360" w:lineRule="auto"/>
        <w:ind w:left="24" w:right="131"/>
      </w:pPr>
      <w:r w:rsidRPr="00530E85">
        <w:t xml:space="preserve">This may include homework clubs, baby and toddler soft play sessions, child free visits for couples or prisoners and their parents/grandparents. We are very keen that family enrichment activities do not focus only on children, prisoners may need to build or maintain relationships with parents, extended family, or significant others.  </w:t>
      </w:r>
    </w:p>
    <w:p w14:paraId="1913ED58" w14:textId="77777777" w:rsidR="00B27F62" w:rsidRPr="00530E85" w:rsidRDefault="00B27F62" w:rsidP="00B27F62">
      <w:pPr>
        <w:spacing w:after="241" w:line="360" w:lineRule="auto"/>
        <w:ind w:left="24" w:right="131"/>
      </w:pPr>
      <w:r w:rsidRPr="00530E85">
        <w:lastRenderedPageBreak/>
        <w:t xml:space="preserve">We will support prisoners and their families that have neurodiversity needs by exploring the use of quiet time visits, sensory play activities etc., to help them to maximise time with family.  </w:t>
      </w:r>
    </w:p>
    <w:p w14:paraId="4CFC94E6" w14:textId="77777777" w:rsidR="00C20075" w:rsidRPr="00530E85" w:rsidRDefault="00B27F62" w:rsidP="00C20075">
      <w:pPr>
        <w:spacing w:after="239" w:line="360" w:lineRule="auto"/>
        <w:ind w:left="24" w:right="131"/>
      </w:pPr>
      <w:r w:rsidRPr="00530E85">
        <w:t xml:space="preserve">Cultural diversity will be embedded with a calendar of cultural and religious celebrations to be observed with the support of the Chaplaincy team and the Residential function.   </w:t>
      </w:r>
    </w:p>
    <w:p w14:paraId="49FECBB5" w14:textId="7ADE271B" w:rsidR="00B27F62" w:rsidRPr="00530E85" w:rsidRDefault="00B27F62" w:rsidP="00C20075">
      <w:pPr>
        <w:spacing w:after="239" w:line="360" w:lineRule="auto"/>
        <w:ind w:left="24" w:right="131"/>
        <w:rPr>
          <w:b/>
          <w:bCs/>
          <w:color w:val="2F5496" w:themeColor="accent1" w:themeShade="BF"/>
          <w:sz w:val="32"/>
          <w:szCs w:val="32"/>
          <w:u w:val="single"/>
        </w:rPr>
      </w:pPr>
      <w:r w:rsidRPr="00530E85">
        <w:rPr>
          <w:b/>
          <w:bCs/>
          <w:color w:val="2F5496" w:themeColor="accent1" w:themeShade="BF"/>
          <w:sz w:val="32"/>
          <w:szCs w:val="32"/>
          <w:u w:val="single"/>
        </w:rPr>
        <w:t>Care experienced</w:t>
      </w:r>
      <w:r w:rsidR="00530E85">
        <w:rPr>
          <w:b/>
          <w:bCs/>
          <w:color w:val="2F5496" w:themeColor="accent1" w:themeShade="BF"/>
          <w:sz w:val="32"/>
          <w:szCs w:val="32"/>
          <w:u w:val="single"/>
        </w:rPr>
        <w:t xml:space="preserve"> support. </w:t>
      </w:r>
      <w:r w:rsidRPr="00530E85">
        <w:rPr>
          <w:b/>
          <w:bCs/>
          <w:color w:val="2F5496" w:themeColor="accent1" w:themeShade="BF"/>
          <w:sz w:val="32"/>
          <w:szCs w:val="32"/>
          <w:u w:val="single"/>
        </w:rPr>
        <w:t xml:space="preserve">  </w:t>
      </w:r>
    </w:p>
    <w:p w14:paraId="4ED9C541" w14:textId="77777777" w:rsidR="00B27F62" w:rsidRPr="00530E85" w:rsidRDefault="00B27F62" w:rsidP="00B27F62">
      <w:pPr>
        <w:spacing w:after="239" w:line="360" w:lineRule="auto"/>
        <w:ind w:left="24" w:right="131"/>
      </w:pPr>
      <w:r w:rsidRPr="00530E85">
        <w:t xml:space="preserve">Personal Advisors have a statutory responsibility to visit / contact their young adult on a regular basis in the community. In prison the guidance states that Personal Advisors should also visit on a regular basis and this pattern of visits should be agreed in the Pathway Plan, up until the age of 21.  If the young person requests support after age 21, frequency of contact will be agreed between the Personal Advisor and young person, according to need.  It is important that we support and facilitate these visits.   </w:t>
      </w:r>
    </w:p>
    <w:p w14:paraId="13713B0A" w14:textId="77777777" w:rsidR="00B27F62" w:rsidRPr="00530E85" w:rsidRDefault="00B27F62" w:rsidP="00B27F62">
      <w:pPr>
        <w:spacing w:after="364"/>
        <w:ind w:left="24" w:right="131"/>
      </w:pPr>
      <w:r w:rsidRPr="00530E85">
        <w:t xml:space="preserve">Often it may be that their Personal Advisor is the only person who does visit them.  </w:t>
      </w:r>
    </w:p>
    <w:p w14:paraId="6B4D88D6" w14:textId="5B77F9DD" w:rsidR="00B27F62" w:rsidRPr="00530E85" w:rsidRDefault="00B27F62" w:rsidP="00C20075">
      <w:pPr>
        <w:spacing w:after="239" w:line="360" w:lineRule="auto"/>
        <w:ind w:left="24" w:right="131"/>
      </w:pPr>
      <w:r w:rsidRPr="00530E85">
        <w:t>A prison visit protocol will enable flexibility for these visits taking place which will encourage flexibility for Personal Advisors to visit as a domestic visitor as well as a</w:t>
      </w:r>
      <w:r w:rsidR="00C20075" w:rsidRPr="00530E85">
        <w:t xml:space="preserve"> </w:t>
      </w:r>
      <w:r w:rsidRPr="00530E85">
        <w:t xml:space="preserve">professional visitor and for the use of video calling to maintain contact. A family day </w:t>
      </w:r>
      <w:r w:rsidR="00C20075" w:rsidRPr="00530E85">
        <w:t xml:space="preserve">session has been identified within the annual calendar to ensure those who </w:t>
      </w:r>
      <w:r w:rsidR="00655449">
        <w:t xml:space="preserve">are </w:t>
      </w:r>
      <w:r w:rsidR="00655449" w:rsidRPr="00530E85">
        <w:t>care</w:t>
      </w:r>
      <w:r w:rsidR="00C20075" w:rsidRPr="00530E85">
        <w:t xml:space="preserve"> experienced are supported with equal opportunity.  </w:t>
      </w:r>
      <w:r w:rsidRPr="00530E85">
        <w:br w:type="page"/>
      </w:r>
    </w:p>
    <w:p w14:paraId="249D1BFB" w14:textId="251BD85D" w:rsidR="00530E85" w:rsidRPr="00530E85" w:rsidRDefault="00530E85" w:rsidP="00C20075">
      <w:pPr>
        <w:spacing w:after="239" w:line="360" w:lineRule="auto"/>
        <w:ind w:left="24" w:right="131"/>
        <w:rPr>
          <w:b/>
          <w:bCs/>
          <w:color w:val="2F5496" w:themeColor="accent1" w:themeShade="BF"/>
          <w:sz w:val="32"/>
          <w:szCs w:val="32"/>
          <w:u w:val="single"/>
        </w:rPr>
      </w:pPr>
      <w:r w:rsidRPr="00530E85">
        <w:rPr>
          <w:b/>
          <w:bCs/>
          <w:color w:val="2F5496" w:themeColor="accent1" w:themeShade="BF"/>
          <w:sz w:val="32"/>
          <w:szCs w:val="32"/>
          <w:u w:val="single"/>
        </w:rPr>
        <w:lastRenderedPageBreak/>
        <w:t xml:space="preserve">Building Positive Relationships (BPR) and Community Days </w:t>
      </w:r>
    </w:p>
    <w:p w14:paraId="5A657CA7" w14:textId="10A37585" w:rsidR="00530E85" w:rsidRPr="00530E85" w:rsidRDefault="00530E85" w:rsidP="00C20075">
      <w:pPr>
        <w:spacing w:after="239" w:line="360" w:lineRule="auto"/>
        <w:ind w:left="24" w:right="131"/>
      </w:pPr>
      <w:r w:rsidRPr="00530E85">
        <w:t xml:space="preserve">HMP Deerbolt now have prisoners acting as BPR Mentors, a peer support role that interacts with other prisoners to ascertain what type of support they can offer and make referrals to the Family </w:t>
      </w:r>
      <w:r w:rsidR="008B78CF">
        <w:t>and Significant</w:t>
      </w:r>
      <w:r w:rsidR="00A634DB">
        <w:t xml:space="preserve"> Other</w:t>
      </w:r>
      <w:r w:rsidR="008B78CF">
        <w:t xml:space="preserve"> Champion</w:t>
      </w:r>
      <w:r w:rsidRPr="00530E85">
        <w:t xml:space="preserve">. </w:t>
      </w:r>
    </w:p>
    <w:p w14:paraId="7EF03AB2" w14:textId="5E8F7D60" w:rsidR="00530E85" w:rsidRPr="00530E85" w:rsidRDefault="00A634DB" w:rsidP="00C20075">
      <w:pPr>
        <w:spacing w:after="239" w:line="360" w:lineRule="auto"/>
        <w:ind w:left="24" w:right="131"/>
      </w:pPr>
      <w:r>
        <w:t>We</w:t>
      </w:r>
      <w:r w:rsidR="00530E85" w:rsidRPr="00530E85">
        <w:t xml:space="preserve"> will work with referred individuals to identify Significant Others in their lives who they may be able to build positive relationships with to support their time in prison ad on release. </w:t>
      </w:r>
    </w:p>
    <w:p w14:paraId="5E12D6CC" w14:textId="7F0F222D" w:rsidR="00530E85" w:rsidRPr="00530E85" w:rsidRDefault="00530E85" w:rsidP="00C20075">
      <w:pPr>
        <w:spacing w:after="239" w:line="360" w:lineRule="auto"/>
        <w:ind w:left="24" w:right="131"/>
      </w:pPr>
      <w:r w:rsidRPr="00530E85">
        <w:t xml:space="preserve">The BPR mentors will support the Family Strategy Team to run quarterly Community Days in the visits room, where those prisoners who do not get regularly supported by visits can engage with professional services and agencies working in support of our Families and Significant Others pathway, socialise with peers in a similar situation and benefit from some of our visits services. </w:t>
      </w:r>
    </w:p>
    <w:p w14:paraId="1887583B" w14:textId="4365C688" w:rsidR="00B27F62" w:rsidRPr="00530E85" w:rsidRDefault="00B27F62" w:rsidP="00530E85">
      <w:pPr>
        <w:pStyle w:val="Heading5"/>
        <w:numPr>
          <w:ilvl w:val="0"/>
          <w:numId w:val="0"/>
        </w:numPr>
        <w:spacing w:after="218"/>
        <w:ind w:left="29"/>
        <w:rPr>
          <w:b/>
          <w:bCs/>
          <w:color w:val="2F5496" w:themeColor="accent1" w:themeShade="BF"/>
          <w:sz w:val="32"/>
          <w:szCs w:val="32"/>
          <w:u w:val="single"/>
        </w:rPr>
      </w:pPr>
      <w:r w:rsidRPr="00530E85">
        <w:rPr>
          <w:b/>
          <w:bCs/>
          <w:color w:val="2F5496" w:themeColor="accent1" w:themeShade="BF"/>
          <w:sz w:val="32"/>
          <w:szCs w:val="32"/>
          <w:u w:val="single"/>
        </w:rPr>
        <w:t xml:space="preserve">The </w:t>
      </w:r>
      <w:r w:rsidR="00530E85" w:rsidRPr="00530E85">
        <w:rPr>
          <w:b/>
          <w:bCs/>
          <w:color w:val="2F5496" w:themeColor="accent1" w:themeShade="BF"/>
          <w:sz w:val="32"/>
          <w:szCs w:val="32"/>
          <w:u w:val="single"/>
        </w:rPr>
        <w:t>R</w:t>
      </w:r>
      <w:r w:rsidRPr="00530E85">
        <w:rPr>
          <w:b/>
          <w:bCs/>
          <w:color w:val="2F5496" w:themeColor="accent1" w:themeShade="BF"/>
          <w:sz w:val="32"/>
          <w:szCs w:val="32"/>
          <w:u w:val="single"/>
        </w:rPr>
        <w:t xml:space="preserve">ole of the </w:t>
      </w:r>
      <w:r w:rsidR="00530E85" w:rsidRPr="00530E85">
        <w:rPr>
          <w:b/>
          <w:bCs/>
          <w:color w:val="2F5496" w:themeColor="accent1" w:themeShade="BF"/>
          <w:sz w:val="32"/>
          <w:szCs w:val="32"/>
          <w:u w:val="single"/>
        </w:rPr>
        <w:t>K</w:t>
      </w:r>
      <w:r w:rsidRPr="00530E85">
        <w:rPr>
          <w:b/>
          <w:bCs/>
          <w:color w:val="2F5496" w:themeColor="accent1" w:themeShade="BF"/>
          <w:sz w:val="32"/>
          <w:szCs w:val="32"/>
          <w:u w:val="single"/>
        </w:rPr>
        <w:t>ey</w:t>
      </w:r>
      <w:r w:rsidR="00530E85" w:rsidRPr="00530E85">
        <w:rPr>
          <w:b/>
          <w:bCs/>
          <w:color w:val="2F5496" w:themeColor="accent1" w:themeShade="BF"/>
          <w:sz w:val="32"/>
          <w:szCs w:val="32"/>
          <w:u w:val="single"/>
        </w:rPr>
        <w:t>w</w:t>
      </w:r>
      <w:r w:rsidRPr="00530E85">
        <w:rPr>
          <w:b/>
          <w:bCs/>
          <w:color w:val="2F5496" w:themeColor="accent1" w:themeShade="BF"/>
          <w:sz w:val="32"/>
          <w:szCs w:val="32"/>
          <w:u w:val="single"/>
        </w:rPr>
        <w:t xml:space="preserve">orker   </w:t>
      </w:r>
    </w:p>
    <w:p w14:paraId="1B5084DC" w14:textId="77777777" w:rsidR="00B27F62" w:rsidRPr="00530E85" w:rsidRDefault="00B27F62" w:rsidP="00B27F62">
      <w:pPr>
        <w:spacing w:after="239" w:line="360" w:lineRule="auto"/>
        <w:ind w:left="29" w:right="188"/>
        <w:jc w:val="both"/>
      </w:pPr>
      <w:r w:rsidRPr="00530E85">
        <w:t xml:space="preserve">The aim of the key worker role is to promote staff-prisoner relationships that are rehabilitative and constructive. This is to foster positive prisoner behaviour through staff example (pro-social modelling), dynamic security, fairness, decency and guidance. Key workers will empower prisoners to address their needs.   </w:t>
      </w:r>
    </w:p>
    <w:p w14:paraId="7B05B2F3" w14:textId="77777777" w:rsidR="00B27F62" w:rsidRPr="00530E85" w:rsidRDefault="00B27F62" w:rsidP="00B27F62">
      <w:pPr>
        <w:spacing w:after="365"/>
        <w:ind w:left="24" w:right="131"/>
      </w:pPr>
      <w:r w:rsidRPr="00530E85">
        <w:t xml:space="preserve">Key workers will help prisoners by undertaking certain tasks, including:   </w:t>
      </w:r>
    </w:p>
    <w:p w14:paraId="24AF1BF9" w14:textId="77777777" w:rsidR="00B27F62" w:rsidRPr="00530E85" w:rsidRDefault="00B27F62" w:rsidP="00B27F62">
      <w:pPr>
        <w:numPr>
          <w:ilvl w:val="0"/>
          <w:numId w:val="9"/>
        </w:numPr>
        <w:spacing w:after="256" w:line="250" w:lineRule="auto"/>
        <w:ind w:right="131" w:hanging="360"/>
      </w:pPr>
      <w:r w:rsidRPr="00530E85">
        <w:t xml:space="preserve">Support prisoners to understand and come to terms with their sentence.   </w:t>
      </w:r>
    </w:p>
    <w:p w14:paraId="6CD0F77F" w14:textId="77777777" w:rsidR="00B27F62" w:rsidRPr="00530E85" w:rsidRDefault="00B27F62" w:rsidP="00B27F62">
      <w:pPr>
        <w:numPr>
          <w:ilvl w:val="0"/>
          <w:numId w:val="9"/>
        </w:numPr>
        <w:spacing w:after="256" w:line="250" w:lineRule="auto"/>
        <w:ind w:right="131" w:hanging="360"/>
      </w:pPr>
      <w:r w:rsidRPr="00530E85">
        <w:t>Provide a link with their Offender Manager.</w:t>
      </w:r>
    </w:p>
    <w:p w14:paraId="27B3AD63" w14:textId="6F5326CD" w:rsidR="00B27F62" w:rsidRPr="00530E85" w:rsidRDefault="00B27F62" w:rsidP="00B27F62">
      <w:pPr>
        <w:numPr>
          <w:ilvl w:val="0"/>
          <w:numId w:val="9"/>
        </w:numPr>
        <w:spacing w:after="256" w:line="250" w:lineRule="auto"/>
        <w:ind w:right="131" w:hanging="360"/>
      </w:pPr>
      <w:r w:rsidRPr="00530E85">
        <w:t>Provide support to access services such as F</w:t>
      </w:r>
      <w:r w:rsidR="00BF25E3">
        <w:t>aSO</w:t>
      </w:r>
      <w:r w:rsidRPr="00530E85">
        <w:t>, activities, Waythrough, MH.</w:t>
      </w:r>
    </w:p>
    <w:p w14:paraId="330F7852" w14:textId="77777777" w:rsidR="00B27F62" w:rsidRPr="00530E85" w:rsidRDefault="00B27F62" w:rsidP="00B27F62">
      <w:pPr>
        <w:numPr>
          <w:ilvl w:val="0"/>
          <w:numId w:val="9"/>
        </w:numPr>
        <w:spacing w:after="115" w:line="363" w:lineRule="auto"/>
        <w:ind w:right="131" w:hanging="360"/>
      </w:pPr>
      <w:r w:rsidRPr="00530E85">
        <w:t xml:space="preserve">Help prisoners to settle within the establishment, potentially by introducing them to others, explaining the daily regime and the system of incentives and privileges.  </w:t>
      </w:r>
    </w:p>
    <w:p w14:paraId="7387B4F5" w14:textId="77777777" w:rsidR="00B27F62" w:rsidRPr="00530E85" w:rsidRDefault="00B27F62" w:rsidP="00B27F62">
      <w:pPr>
        <w:numPr>
          <w:ilvl w:val="0"/>
          <w:numId w:val="9"/>
        </w:numPr>
        <w:spacing w:after="115" w:line="363" w:lineRule="auto"/>
        <w:ind w:right="131" w:hanging="360"/>
      </w:pPr>
      <w:r w:rsidRPr="00530E85">
        <w:t>Encourage them to build or maintain links with their families.</w:t>
      </w:r>
    </w:p>
    <w:p w14:paraId="38360CAC" w14:textId="77777777" w:rsidR="00B27F62" w:rsidRPr="00530E85" w:rsidRDefault="00B27F62" w:rsidP="00B27F62">
      <w:pPr>
        <w:numPr>
          <w:ilvl w:val="0"/>
          <w:numId w:val="9"/>
        </w:numPr>
        <w:spacing w:after="115" w:line="363" w:lineRule="auto"/>
        <w:ind w:right="131" w:hanging="360"/>
      </w:pPr>
      <w:r w:rsidRPr="00530E85">
        <w:lastRenderedPageBreak/>
        <w:t>Manage anxieties of the cohort that could otherwise be exacerbated by prison processes or a lack of updated information.</w:t>
      </w:r>
    </w:p>
    <w:p w14:paraId="0C90EB18" w14:textId="77777777" w:rsidR="00B27F62" w:rsidRPr="00530E85" w:rsidRDefault="00B27F62" w:rsidP="00B27F62">
      <w:pPr>
        <w:numPr>
          <w:ilvl w:val="0"/>
          <w:numId w:val="9"/>
        </w:numPr>
        <w:spacing w:after="115" w:line="363" w:lineRule="auto"/>
        <w:ind w:right="131" w:hanging="360"/>
      </w:pPr>
      <w:r w:rsidRPr="00530E85">
        <w:t>Regularly engaging with prisoners to ensure wellbeing and escalating any areas of concern such as bullying, radicalisation or grooming, as appropriate.</w:t>
      </w:r>
    </w:p>
    <w:p w14:paraId="2E97AB92" w14:textId="77777777" w:rsidR="00B27F62" w:rsidRPr="00530E85" w:rsidRDefault="00B27F62" w:rsidP="00B27F62">
      <w:pPr>
        <w:numPr>
          <w:ilvl w:val="0"/>
          <w:numId w:val="9"/>
        </w:numPr>
        <w:spacing w:after="115" w:line="363" w:lineRule="auto"/>
        <w:ind w:right="131" w:hanging="360"/>
      </w:pPr>
      <w:r w:rsidRPr="00530E85">
        <w:t>Talking to prisoners about their short, medium or long-term plans and how to make amends for past offending.</w:t>
      </w:r>
    </w:p>
    <w:p w14:paraId="0B9DCE31" w14:textId="77777777" w:rsidR="00B27F62" w:rsidRPr="00530E85" w:rsidRDefault="00B27F62" w:rsidP="00B27F62">
      <w:pPr>
        <w:numPr>
          <w:ilvl w:val="0"/>
          <w:numId w:val="9"/>
        </w:numPr>
        <w:spacing w:after="115" w:line="363" w:lineRule="auto"/>
        <w:ind w:right="131" w:hanging="360"/>
      </w:pPr>
      <w:r w:rsidRPr="00530E85">
        <w:t>Recognising and reinforcing positive behaviours to increase levels of maturity using the Choices and Changes resource package if applicable.</w:t>
      </w:r>
    </w:p>
    <w:p w14:paraId="3FFBF296" w14:textId="3B941445" w:rsidR="00B27F62" w:rsidRPr="00530E85" w:rsidRDefault="00B27F62" w:rsidP="00B27F62">
      <w:pPr>
        <w:ind w:left="404" w:right="131"/>
      </w:pPr>
      <w:r w:rsidRPr="00530E85">
        <w:t>•    Encourage activity to aid resettlement such as education or work</w:t>
      </w:r>
      <w:r w:rsidR="00530E85" w:rsidRPr="00530E85">
        <w:t xml:space="preserve"> </w:t>
      </w:r>
      <w:r w:rsidRPr="00530E85">
        <w:t>experiences.</w:t>
      </w:r>
    </w:p>
    <w:p w14:paraId="3F963497" w14:textId="77777777" w:rsidR="00B27F62" w:rsidRPr="00530E85" w:rsidRDefault="00B27F62" w:rsidP="00B27F62">
      <w:pPr>
        <w:ind w:right="131"/>
      </w:pPr>
    </w:p>
    <w:p w14:paraId="006C655E" w14:textId="77777777" w:rsidR="00B27F62" w:rsidRPr="00530E85" w:rsidRDefault="00B27F62" w:rsidP="00B27F62">
      <w:pPr>
        <w:ind w:left="404" w:right="131"/>
      </w:pPr>
    </w:p>
    <w:p w14:paraId="597978D3" w14:textId="77777777" w:rsidR="00B27F62" w:rsidRPr="00530E85" w:rsidRDefault="00B27F62" w:rsidP="00B27F62">
      <w:pPr>
        <w:ind w:left="404" w:right="131"/>
      </w:pPr>
    </w:p>
    <w:p w14:paraId="241D20E7" w14:textId="77777777" w:rsidR="00B27F62" w:rsidRPr="00530E85" w:rsidRDefault="00B27F62" w:rsidP="00B27F62">
      <w:pPr>
        <w:ind w:right="131"/>
      </w:pPr>
    </w:p>
    <w:p w14:paraId="0C841297" w14:textId="77777777" w:rsidR="00B27F62" w:rsidRPr="00530E85" w:rsidRDefault="00B27F62" w:rsidP="00B27F62">
      <w:pPr>
        <w:ind w:right="131"/>
      </w:pPr>
    </w:p>
    <w:p w14:paraId="41C9E812" w14:textId="77777777" w:rsidR="00B27F62" w:rsidRPr="00530E85" w:rsidRDefault="00B27F62" w:rsidP="00B27F62">
      <w:pPr>
        <w:ind w:left="404" w:right="131"/>
      </w:pPr>
      <w:r w:rsidRPr="00530E85">
        <w:br w:type="page"/>
      </w:r>
    </w:p>
    <w:p w14:paraId="79D8E3BC" w14:textId="77777777" w:rsidR="00B27F62" w:rsidRPr="00530E85" w:rsidRDefault="00B27F62" w:rsidP="00530E85">
      <w:pPr>
        <w:pStyle w:val="Heading5"/>
        <w:numPr>
          <w:ilvl w:val="0"/>
          <w:numId w:val="0"/>
        </w:numPr>
        <w:spacing w:after="355"/>
        <w:ind w:left="29"/>
        <w:rPr>
          <w:b/>
          <w:bCs/>
          <w:color w:val="2F5496" w:themeColor="accent1" w:themeShade="BF"/>
          <w:sz w:val="32"/>
          <w:szCs w:val="32"/>
          <w:u w:val="single"/>
        </w:rPr>
      </w:pPr>
      <w:r w:rsidRPr="00530E85">
        <w:rPr>
          <w:b/>
          <w:bCs/>
          <w:color w:val="2F5496" w:themeColor="accent1" w:themeShade="BF"/>
          <w:sz w:val="32"/>
          <w:szCs w:val="32"/>
          <w:u w:val="single"/>
        </w:rPr>
        <w:lastRenderedPageBreak/>
        <w:t xml:space="preserve">Reading Opportunities   </w:t>
      </w:r>
    </w:p>
    <w:p w14:paraId="10A5A467" w14:textId="77777777" w:rsidR="00B27F62" w:rsidRPr="00530E85" w:rsidRDefault="00B27F62" w:rsidP="00B27F62">
      <w:pPr>
        <w:spacing w:after="291"/>
        <w:ind w:left="24" w:right="131"/>
      </w:pPr>
      <w:r w:rsidRPr="00530E85">
        <w:t xml:space="preserve">Reading with children is a way in which families can bond, we therefor offer:  </w:t>
      </w:r>
    </w:p>
    <w:p w14:paraId="3DA0B5B2" w14:textId="77777777" w:rsidR="00B27F62" w:rsidRPr="00530E85" w:rsidRDefault="00B27F62" w:rsidP="00B27F62">
      <w:pPr>
        <w:numPr>
          <w:ilvl w:val="0"/>
          <w:numId w:val="10"/>
        </w:numPr>
        <w:spacing w:after="61" w:line="366" w:lineRule="auto"/>
        <w:ind w:right="131" w:hanging="360"/>
      </w:pPr>
      <w:r w:rsidRPr="00530E85">
        <w:rPr>
          <w:b/>
        </w:rPr>
        <w:t>Story Book Dads</w:t>
      </w:r>
      <w:r w:rsidRPr="00530E85">
        <w:t xml:space="preserve"> – the library team help prisoners to record a bedtime story which can be sent to their family in either CD or DVD format.   </w:t>
      </w:r>
    </w:p>
    <w:p w14:paraId="596742EE" w14:textId="77777777" w:rsidR="00B27F62" w:rsidRPr="00530E85" w:rsidRDefault="00B27F62" w:rsidP="00B27F62">
      <w:pPr>
        <w:numPr>
          <w:ilvl w:val="0"/>
          <w:numId w:val="10"/>
        </w:numPr>
        <w:spacing w:after="5" w:line="363" w:lineRule="auto"/>
        <w:ind w:right="131" w:hanging="360"/>
      </w:pPr>
      <w:r w:rsidRPr="00530E85">
        <w:rPr>
          <w:b/>
        </w:rPr>
        <w:t>Children’s Books</w:t>
      </w:r>
      <w:r w:rsidRPr="00530E85">
        <w:t xml:space="preserve"> are available on request via the Nepacs family support worker for prisoners to use to in their room, reading to their child over the telephone.   </w:t>
      </w:r>
    </w:p>
    <w:p w14:paraId="697F996C" w14:textId="77777777" w:rsidR="00B27F62" w:rsidRPr="00530E85" w:rsidRDefault="00B27F62" w:rsidP="00B27F62">
      <w:pPr>
        <w:numPr>
          <w:ilvl w:val="0"/>
          <w:numId w:val="10"/>
        </w:numPr>
        <w:spacing w:after="5" w:line="366" w:lineRule="auto"/>
        <w:ind w:right="131" w:hanging="360"/>
      </w:pPr>
      <w:r w:rsidRPr="00530E85">
        <w:rPr>
          <w:b/>
        </w:rPr>
        <w:t>Books are donated for children</w:t>
      </w:r>
      <w:r w:rsidRPr="00530E85">
        <w:t xml:space="preserve"> to be presented with on family days and Durham County Council Library Service promote family reading.  </w:t>
      </w:r>
    </w:p>
    <w:p w14:paraId="2F335670" w14:textId="77777777" w:rsidR="00530E85" w:rsidRPr="00530E85" w:rsidRDefault="00530E85" w:rsidP="00530E85">
      <w:pPr>
        <w:spacing w:after="5" w:line="366" w:lineRule="auto"/>
        <w:ind w:right="131"/>
        <w:rPr>
          <w:b/>
        </w:rPr>
      </w:pPr>
    </w:p>
    <w:p w14:paraId="7DED380F" w14:textId="4689389D" w:rsidR="00530E85" w:rsidRPr="00530E85" w:rsidRDefault="00530E85" w:rsidP="00530E85">
      <w:pPr>
        <w:spacing w:after="5" w:line="366" w:lineRule="auto"/>
        <w:ind w:right="131"/>
        <w:rPr>
          <w:bCs/>
        </w:rPr>
      </w:pPr>
      <w:r w:rsidRPr="00530E85">
        <w:rPr>
          <w:bCs/>
        </w:rPr>
        <w:t xml:space="preserve">The Shannon Trust, peer led, reading programme is offered to prisoners who cannot read. </w:t>
      </w:r>
    </w:p>
    <w:p w14:paraId="320DD27D" w14:textId="77777777" w:rsidR="00530E85" w:rsidRPr="00530E85" w:rsidRDefault="00530E85" w:rsidP="00530E85">
      <w:pPr>
        <w:spacing w:after="5" w:line="366" w:lineRule="auto"/>
        <w:ind w:right="131"/>
        <w:rPr>
          <w:bCs/>
        </w:rPr>
      </w:pPr>
    </w:p>
    <w:p w14:paraId="20B61770" w14:textId="2C1E20AC" w:rsidR="00530E85" w:rsidRPr="00530E85" w:rsidRDefault="00530E85" w:rsidP="00530E85">
      <w:pPr>
        <w:spacing w:after="5" w:line="366" w:lineRule="auto"/>
        <w:ind w:right="131"/>
        <w:rPr>
          <w:b/>
          <w:color w:val="2F5496" w:themeColor="accent1" w:themeShade="BF"/>
          <w:sz w:val="32"/>
          <w:szCs w:val="32"/>
          <w:u w:val="single"/>
        </w:rPr>
      </w:pPr>
      <w:r w:rsidRPr="00530E85">
        <w:rPr>
          <w:b/>
          <w:color w:val="2F5496" w:themeColor="accent1" w:themeShade="BF"/>
          <w:sz w:val="32"/>
          <w:szCs w:val="32"/>
          <w:u w:val="single"/>
        </w:rPr>
        <w:t xml:space="preserve">Offender behaviour courses. </w:t>
      </w:r>
    </w:p>
    <w:p w14:paraId="14DD009D" w14:textId="6AB0A1A0" w:rsidR="00530E85" w:rsidRPr="00530E85" w:rsidRDefault="00530E85" w:rsidP="00530E85">
      <w:pPr>
        <w:spacing w:after="5" w:line="366" w:lineRule="auto"/>
        <w:ind w:right="131"/>
        <w:rPr>
          <w:b/>
          <w:color w:val="2F5496" w:themeColor="accent1" w:themeShade="BF"/>
        </w:rPr>
      </w:pPr>
    </w:p>
    <w:p w14:paraId="54E19CC2" w14:textId="65DBC340" w:rsidR="00530E85" w:rsidRPr="00530E85" w:rsidRDefault="00530E85" w:rsidP="00530E85">
      <w:pPr>
        <w:spacing w:after="5" w:line="366" w:lineRule="auto"/>
        <w:ind w:right="131"/>
        <w:rPr>
          <w:bCs/>
        </w:rPr>
      </w:pPr>
      <w:r w:rsidRPr="00530E85">
        <w:rPr>
          <w:bCs/>
        </w:rPr>
        <w:t xml:space="preserve">Prison Offender Management (POMs) provide support for our prisoners and encourage family ties and engagement whilst also communicating directly with community probation services. In addition </w:t>
      </w:r>
      <w:r w:rsidR="009452D9" w:rsidRPr="00530E85">
        <w:rPr>
          <w:bCs/>
        </w:rPr>
        <w:t>they.</w:t>
      </w:r>
      <w:r w:rsidRPr="00530E85">
        <w:rPr>
          <w:bCs/>
        </w:rPr>
        <w:t xml:space="preserve"> </w:t>
      </w:r>
    </w:p>
    <w:p w14:paraId="41B3C26A" w14:textId="77777777" w:rsidR="00530E85" w:rsidRPr="00530E85" w:rsidRDefault="00530E85" w:rsidP="00530E85">
      <w:pPr>
        <w:spacing w:after="5" w:line="366" w:lineRule="auto"/>
        <w:ind w:right="131"/>
        <w:rPr>
          <w:bCs/>
        </w:rPr>
      </w:pPr>
    </w:p>
    <w:p w14:paraId="1B0CE424" w14:textId="469093F9" w:rsidR="00530E85" w:rsidRPr="00530E85" w:rsidRDefault="00530E85" w:rsidP="00530E85">
      <w:pPr>
        <w:pStyle w:val="ListParagraph"/>
        <w:numPr>
          <w:ilvl w:val="0"/>
          <w:numId w:val="14"/>
        </w:numPr>
        <w:spacing w:after="5" w:line="366" w:lineRule="auto"/>
        <w:ind w:right="131"/>
        <w:rPr>
          <w:bCs/>
        </w:rPr>
      </w:pPr>
      <w:r w:rsidRPr="00530E85">
        <w:rPr>
          <w:bCs/>
        </w:rPr>
        <w:t>Complete all relevant safeguarding referrals</w:t>
      </w:r>
    </w:p>
    <w:p w14:paraId="477AFC4D" w14:textId="77777777" w:rsidR="00530E85" w:rsidRPr="00530E85" w:rsidRDefault="00530E85" w:rsidP="00530E85">
      <w:pPr>
        <w:pStyle w:val="ListParagraph"/>
        <w:spacing w:after="5" w:line="366" w:lineRule="auto"/>
        <w:ind w:right="131"/>
        <w:rPr>
          <w:bCs/>
        </w:rPr>
      </w:pPr>
    </w:p>
    <w:p w14:paraId="56DC32EA" w14:textId="2B396F1B" w:rsidR="00530E85" w:rsidRPr="00530E85" w:rsidRDefault="00530E85" w:rsidP="00530E85">
      <w:pPr>
        <w:pStyle w:val="ListParagraph"/>
        <w:numPr>
          <w:ilvl w:val="0"/>
          <w:numId w:val="14"/>
        </w:numPr>
        <w:spacing w:after="5" w:line="366" w:lineRule="auto"/>
        <w:ind w:right="131"/>
        <w:rPr>
          <w:bCs/>
        </w:rPr>
      </w:pPr>
      <w:r w:rsidRPr="00530E85">
        <w:rPr>
          <w:bCs/>
        </w:rPr>
        <w:t xml:space="preserve">Encourage and monitor family ties as key targets within sentence plans </w:t>
      </w:r>
    </w:p>
    <w:p w14:paraId="6F739A2D" w14:textId="77777777" w:rsidR="00530E85" w:rsidRPr="00530E85" w:rsidRDefault="00530E85" w:rsidP="00530E85">
      <w:pPr>
        <w:pStyle w:val="ListParagraph"/>
        <w:rPr>
          <w:bCs/>
        </w:rPr>
      </w:pPr>
    </w:p>
    <w:p w14:paraId="4E5BDAFD" w14:textId="54A505D2" w:rsidR="00530E85" w:rsidRPr="00530E85" w:rsidRDefault="00530E85" w:rsidP="00530E85">
      <w:pPr>
        <w:spacing w:after="5" w:line="366" w:lineRule="auto"/>
        <w:ind w:right="131"/>
        <w:rPr>
          <w:bCs/>
        </w:rPr>
      </w:pPr>
      <w:r w:rsidRPr="00530E85">
        <w:rPr>
          <w:bCs/>
        </w:rPr>
        <w:t>Families are encouraged to attend the end of programme graduation events for those completing</w:t>
      </w:r>
      <w:r w:rsidR="009452D9">
        <w:rPr>
          <w:bCs/>
        </w:rPr>
        <w:t xml:space="preserve"> the Building Choices </w:t>
      </w:r>
      <w:r w:rsidRPr="00530E85">
        <w:rPr>
          <w:bCs/>
        </w:rPr>
        <w:t xml:space="preserve">programme. </w:t>
      </w:r>
    </w:p>
    <w:p w14:paraId="78C1B50C" w14:textId="77777777" w:rsidR="00530E85" w:rsidRPr="00530E85" w:rsidRDefault="00530E85" w:rsidP="00530E85">
      <w:pPr>
        <w:pStyle w:val="Heading5"/>
        <w:numPr>
          <w:ilvl w:val="0"/>
          <w:numId w:val="0"/>
        </w:numPr>
        <w:spacing w:after="271"/>
        <w:rPr>
          <w:b/>
          <w:bCs/>
          <w:color w:val="1F3864" w:themeColor="accent1" w:themeShade="80"/>
        </w:rPr>
      </w:pPr>
    </w:p>
    <w:p w14:paraId="3788406C" w14:textId="77777777" w:rsidR="00530E85" w:rsidRPr="00530E85" w:rsidRDefault="00530E85" w:rsidP="00530E85"/>
    <w:p w14:paraId="4868896D" w14:textId="77777777" w:rsidR="00530E85" w:rsidRPr="00530E85" w:rsidRDefault="00530E85" w:rsidP="00530E85"/>
    <w:p w14:paraId="77324CBF" w14:textId="248F5C4C" w:rsidR="00B27F62" w:rsidRPr="00530E85" w:rsidRDefault="00B27F62" w:rsidP="00530E85">
      <w:pPr>
        <w:pStyle w:val="Heading5"/>
        <w:numPr>
          <w:ilvl w:val="0"/>
          <w:numId w:val="0"/>
        </w:numPr>
        <w:spacing w:after="271"/>
        <w:rPr>
          <w:b/>
          <w:bCs/>
          <w:color w:val="1F3864" w:themeColor="accent1" w:themeShade="80"/>
          <w:sz w:val="32"/>
          <w:szCs w:val="32"/>
          <w:u w:val="single"/>
        </w:rPr>
      </w:pPr>
      <w:r w:rsidRPr="00530E85">
        <w:rPr>
          <w:b/>
          <w:bCs/>
          <w:color w:val="1F3864" w:themeColor="accent1" w:themeShade="80"/>
          <w:sz w:val="32"/>
          <w:szCs w:val="32"/>
          <w:u w:val="single"/>
        </w:rPr>
        <w:lastRenderedPageBreak/>
        <w:t xml:space="preserve">Safeguarding </w:t>
      </w:r>
    </w:p>
    <w:p w14:paraId="5FB74481" w14:textId="77777777" w:rsidR="00B27F62" w:rsidRPr="00530E85" w:rsidRDefault="00B27F62" w:rsidP="00B27F62">
      <w:pPr>
        <w:ind w:left="24" w:right="131"/>
      </w:pPr>
      <w:r w:rsidRPr="00530E85">
        <w:t xml:space="preserve">Adult safeguarding in prisons means keeping prisoners safe and protecting them from abuse and neglect. This is underpinned by six key principles.   </w:t>
      </w:r>
    </w:p>
    <w:p w14:paraId="14CBF24A" w14:textId="77777777" w:rsidR="00B27F62" w:rsidRPr="00530E85" w:rsidRDefault="00B27F62" w:rsidP="00B27F62">
      <w:pPr>
        <w:spacing w:after="0"/>
        <w:ind w:left="34"/>
      </w:pPr>
      <w:r w:rsidRPr="00530E85">
        <w:t xml:space="preserve">  </w:t>
      </w:r>
    </w:p>
    <w:p w14:paraId="6F1ACA29" w14:textId="77777777" w:rsidR="00B27F62" w:rsidRPr="00530E85" w:rsidRDefault="00B27F62" w:rsidP="00B27F62">
      <w:pPr>
        <w:numPr>
          <w:ilvl w:val="0"/>
          <w:numId w:val="11"/>
        </w:numPr>
        <w:spacing w:after="126" w:line="250" w:lineRule="auto"/>
        <w:ind w:right="131" w:hanging="360"/>
      </w:pPr>
      <w:r w:rsidRPr="00530E85">
        <w:rPr>
          <w:b/>
        </w:rPr>
        <w:t xml:space="preserve">Empowerment </w:t>
      </w:r>
      <w:r w:rsidRPr="00530E85">
        <w:t xml:space="preserve">– Presumption of person led decisions and informed consent.   </w:t>
      </w:r>
    </w:p>
    <w:p w14:paraId="71CA7975" w14:textId="77777777" w:rsidR="00B27F62" w:rsidRPr="00530E85" w:rsidRDefault="00B27F62" w:rsidP="00B27F62">
      <w:pPr>
        <w:numPr>
          <w:ilvl w:val="0"/>
          <w:numId w:val="11"/>
        </w:numPr>
        <w:spacing w:after="129" w:line="250" w:lineRule="auto"/>
        <w:ind w:right="131" w:hanging="360"/>
      </w:pPr>
      <w:r w:rsidRPr="00530E85">
        <w:rPr>
          <w:b/>
        </w:rPr>
        <w:t>Prevention</w:t>
      </w:r>
      <w:r w:rsidRPr="00530E85">
        <w:t xml:space="preserve"> – It is better to take action before harm occurs.   </w:t>
      </w:r>
    </w:p>
    <w:p w14:paraId="7FA2735D" w14:textId="77777777" w:rsidR="00B27F62" w:rsidRPr="00530E85" w:rsidRDefault="00B27F62" w:rsidP="00B27F62">
      <w:pPr>
        <w:numPr>
          <w:ilvl w:val="0"/>
          <w:numId w:val="11"/>
        </w:numPr>
        <w:spacing w:after="119" w:line="250" w:lineRule="auto"/>
        <w:ind w:right="131" w:hanging="360"/>
      </w:pPr>
      <w:r w:rsidRPr="00530E85">
        <w:rPr>
          <w:b/>
        </w:rPr>
        <w:t>Proportionality</w:t>
      </w:r>
      <w:r w:rsidRPr="00530E85">
        <w:t xml:space="preserve"> – Proportionate and least intrusive response appropriate to the risk presented.   </w:t>
      </w:r>
    </w:p>
    <w:p w14:paraId="1630AC5A" w14:textId="77777777" w:rsidR="00B27F62" w:rsidRPr="00530E85" w:rsidRDefault="00B27F62" w:rsidP="00B27F62">
      <w:pPr>
        <w:numPr>
          <w:ilvl w:val="0"/>
          <w:numId w:val="11"/>
        </w:numPr>
        <w:spacing w:after="129" w:line="250" w:lineRule="auto"/>
        <w:ind w:right="131" w:hanging="360"/>
      </w:pPr>
      <w:r w:rsidRPr="00530E85">
        <w:rPr>
          <w:b/>
        </w:rPr>
        <w:t>Protection</w:t>
      </w:r>
      <w:r w:rsidRPr="00530E85">
        <w:t xml:space="preserve"> – Support and representation for those in greatest need.   </w:t>
      </w:r>
    </w:p>
    <w:p w14:paraId="6450AC05" w14:textId="77777777" w:rsidR="00B27F62" w:rsidRPr="00530E85" w:rsidRDefault="00B27F62" w:rsidP="00B27F62">
      <w:pPr>
        <w:numPr>
          <w:ilvl w:val="0"/>
          <w:numId w:val="11"/>
        </w:numPr>
        <w:spacing w:after="119" w:line="250" w:lineRule="auto"/>
        <w:ind w:right="131" w:hanging="360"/>
      </w:pPr>
      <w:r w:rsidRPr="00530E85">
        <w:rPr>
          <w:b/>
        </w:rPr>
        <w:t>Partnership</w:t>
      </w:r>
      <w:r w:rsidRPr="00530E85">
        <w:t xml:space="preserve"> – Local solutions through services working with their communities. Communities have a part to play in preventing, detecting and reporting neglect and abuse.   </w:t>
      </w:r>
    </w:p>
    <w:p w14:paraId="05E425EB" w14:textId="77777777" w:rsidR="00B27F62" w:rsidRPr="00530E85" w:rsidRDefault="00B27F62" w:rsidP="00B27F62">
      <w:pPr>
        <w:numPr>
          <w:ilvl w:val="0"/>
          <w:numId w:val="11"/>
        </w:numPr>
        <w:spacing w:after="117" w:line="250" w:lineRule="auto"/>
        <w:ind w:right="131" w:hanging="360"/>
      </w:pPr>
      <w:r w:rsidRPr="00530E85">
        <w:rPr>
          <w:b/>
        </w:rPr>
        <w:t>Accountability</w:t>
      </w:r>
      <w:r w:rsidRPr="00530E85">
        <w:t xml:space="preserve"> – Accountability and transparency in delivering adult safeguarding  </w:t>
      </w:r>
    </w:p>
    <w:p w14:paraId="1C8F63A4" w14:textId="77777777" w:rsidR="00B27F62" w:rsidRPr="00530E85" w:rsidRDefault="00B27F62" w:rsidP="00B27F62">
      <w:pPr>
        <w:spacing w:after="0"/>
        <w:ind w:left="34"/>
      </w:pPr>
      <w:r w:rsidRPr="00530E85">
        <w:t xml:space="preserve">  </w:t>
      </w:r>
    </w:p>
    <w:p w14:paraId="43EE580E" w14:textId="77777777" w:rsidR="00B27F62" w:rsidRPr="00530E85" w:rsidRDefault="00B27F62" w:rsidP="00B27F62">
      <w:pPr>
        <w:spacing w:line="360" w:lineRule="auto"/>
        <w:ind w:left="24" w:right="131"/>
      </w:pPr>
      <w:r w:rsidRPr="00530E85">
        <w:t>All staff have a common law duty of care to prisoners that includes taking appropriate action to protect them. Prisons have a range of processes in place to ensure that this duty is met. These also ensure that prisoners who are unable to protect themselves because of care and support needs are provided with a level of protection that is equivalent to that provided in the community. Definitions of abuse and neglect are based on those used in the Care and Support Statutory Guidance issued by the Department of Health in October 2014. Staff should direct any concerns they have to our safeguarding leads and submit an IR.</w:t>
      </w:r>
    </w:p>
    <w:p w14:paraId="29B4E3E2" w14:textId="7BC9184E" w:rsidR="00B27F62" w:rsidRPr="00530E85" w:rsidRDefault="00B27F62" w:rsidP="00530E85">
      <w:pPr>
        <w:spacing w:after="136"/>
      </w:pPr>
    </w:p>
    <w:p w14:paraId="104A183D" w14:textId="7059A13F" w:rsidR="00B27F62" w:rsidRPr="00530E85" w:rsidRDefault="00B27F62" w:rsidP="00530E85">
      <w:pPr>
        <w:spacing w:line="360" w:lineRule="auto"/>
        <w:ind w:left="24" w:right="131"/>
      </w:pPr>
      <w:r w:rsidRPr="00530E85">
        <w:t xml:space="preserve">Abuse is any act, or failure to act, which results in a significant breach of a prisoner’s human rights, civil liberties, bodily integrity, dignity or general wellbeing, whether intended or inadvertent; including sexual relationships or financial transactions to which a person has not or cannot validly consent, or which are deliberately exploitative.  </w:t>
      </w:r>
    </w:p>
    <w:p w14:paraId="0590872C" w14:textId="77777777" w:rsidR="00B27F62" w:rsidRPr="00530E85" w:rsidRDefault="00B27F62" w:rsidP="00B27F62">
      <w:pPr>
        <w:spacing w:line="361" w:lineRule="auto"/>
        <w:ind w:left="24" w:right="131"/>
      </w:pPr>
      <w:r w:rsidRPr="00530E85">
        <w:t xml:space="preserve">Our Safeguarding leads at HMP Deerbolt are Head of OMU Delivery (Senior Probation Officer) and </w:t>
      </w:r>
      <w:r w:rsidRPr="00530E85">
        <w:rPr>
          <w:bCs/>
        </w:rPr>
        <w:t>Head of Safety, Equality and Inclusion,</w:t>
      </w:r>
      <w:r w:rsidRPr="00530E85">
        <w:t xml:space="preserve"> who can be contacted via: </w:t>
      </w:r>
    </w:p>
    <w:p w14:paraId="149E6081" w14:textId="77777777" w:rsidR="00B27F62" w:rsidRPr="00530E85" w:rsidRDefault="00B27F62" w:rsidP="00B27F62">
      <w:pPr>
        <w:spacing w:after="135"/>
        <w:ind w:left="39"/>
      </w:pPr>
      <w:r w:rsidRPr="00530E85">
        <w:rPr>
          <w:color w:val="0563C1"/>
          <w:u w:val="single" w:color="0563C1"/>
        </w:rPr>
        <w:t>SafeDecentSecureDeerbolt@justice.gov.uk</w:t>
      </w:r>
      <w:r w:rsidRPr="00530E85">
        <w:t xml:space="preserve"> or 01833 633200. </w:t>
      </w:r>
    </w:p>
    <w:p w14:paraId="1AE8ED36" w14:textId="37C24D82" w:rsidR="00B27F62" w:rsidRDefault="00530E85" w:rsidP="00B27F62">
      <w:pPr>
        <w:spacing w:after="115"/>
        <w:ind w:left="34"/>
        <w:rPr>
          <w:b/>
          <w:bCs/>
          <w:color w:val="1F3864" w:themeColor="accent1" w:themeShade="80"/>
          <w:sz w:val="32"/>
          <w:szCs w:val="32"/>
          <w:u w:val="single"/>
        </w:rPr>
      </w:pPr>
      <w:r w:rsidRPr="00530E85">
        <w:rPr>
          <w:b/>
          <w:bCs/>
          <w:color w:val="1F3864" w:themeColor="accent1" w:themeShade="80"/>
          <w:sz w:val="32"/>
          <w:szCs w:val="32"/>
          <w:u w:val="single"/>
        </w:rPr>
        <w:lastRenderedPageBreak/>
        <w:t xml:space="preserve">Information, support and resources. </w:t>
      </w:r>
      <w:r w:rsidR="00B27F62" w:rsidRPr="00530E85">
        <w:rPr>
          <w:b/>
          <w:bCs/>
          <w:color w:val="1F3864" w:themeColor="accent1" w:themeShade="80"/>
          <w:sz w:val="32"/>
          <w:szCs w:val="32"/>
          <w:u w:val="single"/>
        </w:rPr>
        <w:t xml:space="preserve">  </w:t>
      </w:r>
    </w:p>
    <w:p w14:paraId="2EE29F6C" w14:textId="77777777" w:rsidR="00530E85" w:rsidRPr="00530E85" w:rsidRDefault="00530E85" w:rsidP="00B27F62">
      <w:pPr>
        <w:spacing w:after="115"/>
        <w:ind w:left="34"/>
        <w:rPr>
          <w:b/>
          <w:bCs/>
          <w:color w:val="1F3864" w:themeColor="accent1" w:themeShade="80"/>
          <w:sz w:val="32"/>
          <w:szCs w:val="32"/>
          <w:u w:val="single"/>
        </w:rPr>
      </w:pPr>
    </w:p>
    <w:p w14:paraId="74E0FADE" w14:textId="77777777" w:rsidR="00B27F62" w:rsidRPr="00530E85" w:rsidRDefault="00B27F62" w:rsidP="00B27F62">
      <w:pPr>
        <w:spacing w:after="355"/>
        <w:ind w:left="39"/>
      </w:pPr>
      <w:r w:rsidRPr="00530E85">
        <w:t xml:space="preserve">For further information please see </w:t>
      </w:r>
      <w:hyperlink r:id="rId22">
        <w:r w:rsidRPr="00530E85">
          <w:rPr>
            <w:color w:val="0563C1"/>
            <w:u w:val="single" w:color="0563C1"/>
          </w:rPr>
          <w:t>PSI 1</w:t>
        </w:r>
      </w:hyperlink>
      <w:hyperlink r:id="rId23">
        <w:r w:rsidRPr="00530E85">
          <w:rPr>
            <w:color w:val="0563C1"/>
            <w:u w:val="single" w:color="0563C1"/>
          </w:rPr>
          <w:t>6</w:t>
        </w:r>
      </w:hyperlink>
      <w:hyperlink r:id="rId24">
        <w:r w:rsidRPr="00530E85">
          <w:rPr>
            <w:color w:val="0563C1"/>
            <w:u w:val="single" w:color="0563C1"/>
          </w:rPr>
          <w:t>-</w:t>
        </w:r>
      </w:hyperlink>
      <w:hyperlink r:id="rId25">
        <w:r w:rsidRPr="00530E85">
          <w:rPr>
            <w:color w:val="0563C1"/>
            <w:u w:val="single" w:color="0563C1"/>
          </w:rPr>
          <w:t>2015 Adult Safeguarding in priso</w:t>
        </w:r>
      </w:hyperlink>
      <w:hyperlink r:id="rId26">
        <w:r w:rsidRPr="00530E85">
          <w:rPr>
            <w:color w:val="0563C1"/>
            <w:u w:val="single" w:color="0563C1"/>
          </w:rPr>
          <w:t>n</w:t>
        </w:r>
      </w:hyperlink>
      <w:hyperlink r:id="rId27">
        <w:r w:rsidRPr="00530E85">
          <w:rPr>
            <w:b/>
            <w:color w:val="2F5496"/>
          </w:rPr>
          <w:t xml:space="preserve"> </w:t>
        </w:r>
      </w:hyperlink>
      <w:hyperlink r:id="rId28">
        <w:r w:rsidRPr="00530E85">
          <w:t xml:space="preserve"> </w:t>
        </w:r>
      </w:hyperlink>
      <w:r w:rsidRPr="00530E85">
        <w:rPr>
          <w:b/>
          <w:color w:val="2F5496"/>
        </w:rPr>
        <w:t xml:space="preserve">Information and support </w:t>
      </w:r>
      <w:r w:rsidRPr="00530E85">
        <w:t xml:space="preserve"> </w:t>
      </w:r>
    </w:p>
    <w:p w14:paraId="76051713" w14:textId="77777777" w:rsidR="00B27F62" w:rsidRPr="00530E85" w:rsidRDefault="00B27F62" w:rsidP="00B27F62">
      <w:pPr>
        <w:spacing w:after="238" w:line="360" w:lineRule="auto"/>
        <w:ind w:left="-5"/>
      </w:pPr>
      <w:r w:rsidRPr="00530E85">
        <w:rPr>
          <w:color w:val="231F20"/>
        </w:rPr>
        <w:t xml:space="preserve">This series of short videos has been developed in partnership with prisoners and their families. It explores the different aspects of prison life and the support your loved one can access during their time in custody. These videos are copyrighted by </w:t>
      </w:r>
      <w:r w:rsidRPr="00530E85">
        <w:rPr>
          <w:b/>
          <w:color w:val="231F20"/>
        </w:rPr>
        <w:t xml:space="preserve">prisoners’ family helpline: </w:t>
      </w:r>
    </w:p>
    <w:p w14:paraId="3C531AA1" w14:textId="77777777" w:rsidR="00B27F62" w:rsidRPr="00530E85" w:rsidRDefault="00B27F62" w:rsidP="00B27F62">
      <w:pPr>
        <w:spacing w:after="383" w:line="260" w:lineRule="auto"/>
        <w:ind w:left="-5"/>
      </w:pPr>
      <w:r w:rsidRPr="00530E85">
        <w:rPr>
          <w:color w:val="231F20"/>
        </w:rPr>
        <w:t xml:space="preserve">These videos are also available in other languages: </w:t>
      </w:r>
      <w:r w:rsidRPr="00530E85">
        <w:t xml:space="preserve"> </w:t>
      </w:r>
    </w:p>
    <w:p w14:paraId="5B316D86" w14:textId="77777777" w:rsidR="00B27F62" w:rsidRPr="00530E85" w:rsidRDefault="00B27F62" w:rsidP="00B27F62">
      <w:pPr>
        <w:spacing w:after="404" w:line="260" w:lineRule="auto"/>
        <w:ind w:left="730"/>
      </w:pPr>
      <w:r w:rsidRPr="00530E85">
        <w:rPr>
          <w:color w:val="231F20"/>
        </w:rPr>
        <w:t>Please click the link to access the following seven videos -</w:t>
      </w:r>
      <w:r w:rsidRPr="00530E85">
        <w:t xml:space="preserve"> </w:t>
      </w:r>
    </w:p>
    <w:p w14:paraId="1243A21F" w14:textId="77777777" w:rsidR="00B27F62" w:rsidRPr="00530E85" w:rsidRDefault="00B27F62" w:rsidP="00B27F62">
      <w:pPr>
        <w:numPr>
          <w:ilvl w:val="0"/>
          <w:numId w:val="12"/>
        </w:numPr>
        <w:spacing w:after="135"/>
        <w:ind w:hanging="360"/>
      </w:pPr>
      <w:hyperlink r:id="rId29">
        <w:r w:rsidRPr="00530E85">
          <w:rPr>
            <w:color w:val="0563C1"/>
            <w:u w:val="single" w:color="0563C1"/>
          </w:rPr>
          <w:t>Prison Environment</w:t>
        </w:r>
      </w:hyperlink>
      <w:hyperlink r:id="rId30">
        <w:r w:rsidRPr="00530E85">
          <w:rPr>
            <w:color w:val="0563C1"/>
          </w:rPr>
          <w:t xml:space="preserve"> </w:t>
        </w:r>
      </w:hyperlink>
      <w:hyperlink r:id="rId31">
        <w:r w:rsidRPr="00530E85">
          <w:rPr>
            <w:color w:val="0563C1"/>
          </w:rPr>
          <w:t xml:space="preserve"> </w:t>
        </w:r>
      </w:hyperlink>
    </w:p>
    <w:p w14:paraId="47AF3D14" w14:textId="77777777" w:rsidR="00B27F62" w:rsidRPr="00530E85" w:rsidRDefault="00B27F62" w:rsidP="00B27F62">
      <w:pPr>
        <w:numPr>
          <w:ilvl w:val="0"/>
          <w:numId w:val="12"/>
        </w:numPr>
        <w:spacing w:after="135"/>
        <w:ind w:hanging="360"/>
      </w:pPr>
      <w:hyperlink r:id="rId32">
        <w:r w:rsidRPr="00530E85">
          <w:rPr>
            <w:color w:val="0563C1"/>
            <w:u w:val="single" w:color="0563C1"/>
          </w:rPr>
          <w:t>Staying in touch</w:t>
        </w:r>
      </w:hyperlink>
      <w:hyperlink r:id="rId33">
        <w:r w:rsidRPr="00530E85">
          <w:rPr>
            <w:color w:val="0563C1"/>
          </w:rPr>
          <w:t xml:space="preserve"> </w:t>
        </w:r>
      </w:hyperlink>
      <w:hyperlink r:id="rId34">
        <w:r w:rsidRPr="00530E85">
          <w:rPr>
            <w:color w:val="0563C1"/>
          </w:rPr>
          <w:t xml:space="preserve"> </w:t>
        </w:r>
      </w:hyperlink>
    </w:p>
    <w:p w14:paraId="28C6FC7D" w14:textId="77777777" w:rsidR="00B27F62" w:rsidRPr="00530E85" w:rsidRDefault="00B27F62" w:rsidP="00B27F62">
      <w:pPr>
        <w:numPr>
          <w:ilvl w:val="0"/>
          <w:numId w:val="12"/>
        </w:numPr>
        <w:spacing w:after="135"/>
        <w:ind w:hanging="360"/>
      </w:pPr>
      <w:hyperlink r:id="rId35">
        <w:r w:rsidRPr="00530E85">
          <w:rPr>
            <w:color w:val="0563C1"/>
            <w:u w:val="single" w:color="0563C1"/>
          </w:rPr>
          <w:t>Healthcare</w:t>
        </w:r>
      </w:hyperlink>
      <w:hyperlink r:id="rId36">
        <w:r w:rsidRPr="00530E85">
          <w:rPr>
            <w:color w:val="0563C1"/>
          </w:rPr>
          <w:t xml:space="preserve"> </w:t>
        </w:r>
      </w:hyperlink>
      <w:hyperlink r:id="rId37">
        <w:r w:rsidRPr="00530E85">
          <w:rPr>
            <w:color w:val="0563C1"/>
          </w:rPr>
          <w:t xml:space="preserve"> </w:t>
        </w:r>
      </w:hyperlink>
    </w:p>
    <w:p w14:paraId="74D1012D" w14:textId="77777777" w:rsidR="00B27F62" w:rsidRPr="00530E85" w:rsidRDefault="00B27F62" w:rsidP="00B27F62">
      <w:pPr>
        <w:numPr>
          <w:ilvl w:val="0"/>
          <w:numId w:val="12"/>
        </w:numPr>
        <w:spacing w:after="135"/>
        <w:ind w:hanging="360"/>
      </w:pPr>
      <w:hyperlink r:id="rId38">
        <w:r w:rsidRPr="00530E85">
          <w:rPr>
            <w:color w:val="0563C1"/>
            <w:u w:val="single" w:color="0563C1"/>
          </w:rPr>
          <w:t>Prison life</w:t>
        </w:r>
      </w:hyperlink>
      <w:hyperlink r:id="rId39">
        <w:r w:rsidRPr="00530E85">
          <w:rPr>
            <w:color w:val="0563C1"/>
          </w:rPr>
          <w:t xml:space="preserve"> </w:t>
        </w:r>
      </w:hyperlink>
      <w:hyperlink r:id="rId40">
        <w:r w:rsidRPr="00530E85">
          <w:rPr>
            <w:color w:val="0563C1"/>
          </w:rPr>
          <w:t xml:space="preserve"> </w:t>
        </w:r>
      </w:hyperlink>
    </w:p>
    <w:p w14:paraId="11271D47" w14:textId="77777777" w:rsidR="00B27F62" w:rsidRPr="00530E85" w:rsidRDefault="00B27F62" w:rsidP="00B27F62">
      <w:pPr>
        <w:numPr>
          <w:ilvl w:val="0"/>
          <w:numId w:val="12"/>
        </w:numPr>
        <w:spacing w:after="135"/>
        <w:ind w:hanging="360"/>
      </w:pPr>
      <w:hyperlink r:id="rId41">
        <w:r w:rsidRPr="00530E85">
          <w:rPr>
            <w:color w:val="0563C1"/>
            <w:u w:val="single" w:color="0563C1"/>
          </w:rPr>
          <w:t>Key staff</w:t>
        </w:r>
      </w:hyperlink>
      <w:hyperlink r:id="rId42">
        <w:r w:rsidRPr="00530E85">
          <w:rPr>
            <w:color w:val="0563C1"/>
          </w:rPr>
          <w:t xml:space="preserve"> </w:t>
        </w:r>
      </w:hyperlink>
      <w:hyperlink r:id="rId43">
        <w:r w:rsidRPr="00530E85">
          <w:rPr>
            <w:color w:val="0563C1"/>
          </w:rPr>
          <w:t xml:space="preserve"> </w:t>
        </w:r>
      </w:hyperlink>
    </w:p>
    <w:p w14:paraId="249ADF12" w14:textId="77777777" w:rsidR="00B27F62" w:rsidRPr="00530E85" w:rsidRDefault="00B27F62" w:rsidP="00B27F62">
      <w:pPr>
        <w:numPr>
          <w:ilvl w:val="0"/>
          <w:numId w:val="12"/>
        </w:numPr>
        <w:spacing w:after="135"/>
        <w:ind w:hanging="360"/>
      </w:pPr>
      <w:hyperlink r:id="rId44">
        <w:r w:rsidRPr="00530E85">
          <w:rPr>
            <w:color w:val="0563C1"/>
            <w:u w:val="single" w:color="0563C1"/>
          </w:rPr>
          <w:t>First night in custody</w:t>
        </w:r>
      </w:hyperlink>
      <w:hyperlink r:id="rId45">
        <w:r w:rsidRPr="00530E85">
          <w:rPr>
            <w:color w:val="0563C1"/>
          </w:rPr>
          <w:t xml:space="preserve">  </w:t>
        </w:r>
      </w:hyperlink>
      <w:hyperlink r:id="rId46">
        <w:r w:rsidRPr="00530E85">
          <w:rPr>
            <w:color w:val="0563C1"/>
          </w:rPr>
          <w:t xml:space="preserve"> </w:t>
        </w:r>
      </w:hyperlink>
    </w:p>
    <w:p w14:paraId="646C8ACE" w14:textId="77777777" w:rsidR="00B27F62" w:rsidRPr="00530E85" w:rsidRDefault="00B27F62" w:rsidP="00B27F62">
      <w:pPr>
        <w:numPr>
          <w:ilvl w:val="0"/>
          <w:numId w:val="12"/>
        </w:numPr>
        <w:spacing w:after="339"/>
        <w:ind w:hanging="360"/>
      </w:pPr>
      <w:hyperlink r:id="rId47">
        <w:r w:rsidRPr="00530E85">
          <w:rPr>
            <w:color w:val="0563C1"/>
            <w:u w:val="single" w:color="0563C1"/>
          </w:rPr>
          <w:t>Education and employment</w:t>
        </w:r>
      </w:hyperlink>
      <w:hyperlink r:id="rId48">
        <w:r w:rsidRPr="00530E85">
          <w:rPr>
            <w:color w:val="231F20"/>
          </w:rPr>
          <w:t xml:space="preserve"> </w:t>
        </w:r>
      </w:hyperlink>
      <w:r w:rsidRPr="00530E85">
        <w:t xml:space="preserve"> </w:t>
      </w:r>
    </w:p>
    <w:p w14:paraId="3315F5CD" w14:textId="77777777" w:rsidR="00B27F62" w:rsidRPr="00530E85" w:rsidRDefault="00B27F62" w:rsidP="00B27F62">
      <w:pPr>
        <w:spacing w:after="429"/>
        <w:ind w:left="34"/>
      </w:pPr>
      <w:r w:rsidRPr="00530E85">
        <w:rPr>
          <w:b/>
          <w:color w:val="2E74B5"/>
        </w:rPr>
        <w:t xml:space="preserve">      </w:t>
      </w:r>
      <w:r w:rsidRPr="00530E85">
        <w:rPr>
          <w:noProof/>
        </w:rPr>
        <w:drawing>
          <wp:inline distT="0" distB="0" distL="0" distR="0" wp14:anchorId="2F5363E8" wp14:editId="284821B3">
            <wp:extent cx="5238750" cy="1187450"/>
            <wp:effectExtent l="0" t="0" r="0" b="0"/>
            <wp:docPr id="1782" name="Picture 1782" descr="A calendar with blue and orange text&#10;&#10;AI-generated content may be incorrect."/>
            <wp:cNvGraphicFramePr/>
            <a:graphic xmlns:a="http://schemas.openxmlformats.org/drawingml/2006/main">
              <a:graphicData uri="http://schemas.openxmlformats.org/drawingml/2006/picture">
                <pic:pic xmlns:pic="http://schemas.openxmlformats.org/drawingml/2006/picture">
                  <pic:nvPicPr>
                    <pic:cNvPr id="1782" name="Picture 1782" descr="A calendar with blue and orange text&#10;&#10;AI-generated content may be incorrect."/>
                    <pic:cNvPicPr/>
                  </pic:nvPicPr>
                  <pic:blipFill>
                    <a:blip r:embed="rId49"/>
                    <a:stretch>
                      <a:fillRect/>
                    </a:stretch>
                  </pic:blipFill>
                  <pic:spPr>
                    <a:xfrm>
                      <a:off x="0" y="0"/>
                      <a:ext cx="5238750" cy="1187450"/>
                    </a:xfrm>
                    <a:prstGeom prst="rect">
                      <a:avLst/>
                    </a:prstGeom>
                  </pic:spPr>
                </pic:pic>
              </a:graphicData>
            </a:graphic>
          </wp:inline>
        </w:drawing>
      </w:r>
      <w:r w:rsidRPr="00530E85">
        <w:rPr>
          <w:b/>
          <w:color w:val="2E74B5"/>
        </w:rPr>
        <w:t xml:space="preserve"> </w:t>
      </w:r>
      <w:r w:rsidRPr="00530E85">
        <w:t xml:space="preserve"> </w:t>
      </w:r>
    </w:p>
    <w:p w14:paraId="6C8381B3" w14:textId="77777777" w:rsidR="00B27F62" w:rsidRPr="00530E85" w:rsidRDefault="00B27F62" w:rsidP="00B27F62">
      <w:pPr>
        <w:spacing w:after="473" w:line="313" w:lineRule="auto"/>
        <w:ind w:left="24"/>
      </w:pPr>
      <w:hyperlink r:id="rId50">
        <w:r w:rsidRPr="00530E85">
          <w:rPr>
            <w:color w:val="4472C4"/>
            <w:u w:val="single" w:color="4472C4"/>
          </w:rPr>
          <w:t>Prisoners' Families Helpline (prisonersfamilies.org</w:t>
        </w:r>
      </w:hyperlink>
      <w:hyperlink r:id="rId51">
        <w:r w:rsidRPr="00530E85">
          <w:rPr>
            <w:color w:val="4472C4"/>
            <w:u w:val="single" w:color="4472C4"/>
          </w:rPr>
          <w:t>)</w:t>
        </w:r>
      </w:hyperlink>
      <w:hyperlink r:id="rId52">
        <w:r w:rsidRPr="00530E85">
          <w:rPr>
            <w:color w:val="4472C4"/>
          </w:rPr>
          <w:t xml:space="preserve"> </w:t>
        </w:r>
      </w:hyperlink>
      <w:hyperlink r:id="rId53">
        <w:r w:rsidRPr="00530E85">
          <w:t xml:space="preserve"> </w:t>
        </w:r>
      </w:hyperlink>
    </w:p>
    <w:p w14:paraId="0C13B421" w14:textId="77777777" w:rsidR="00B27F62" w:rsidRPr="00530E85" w:rsidRDefault="00B27F62" w:rsidP="00B27F62">
      <w:pPr>
        <w:spacing w:after="300" w:line="359" w:lineRule="auto"/>
        <w:ind w:left="24" w:right="131"/>
      </w:pPr>
      <w:r w:rsidRPr="00530E85">
        <w:t xml:space="preserve">The following link will take you to HMP/YOI Deerbolt website which provides useful information on the establishment: </w:t>
      </w:r>
    </w:p>
    <w:p w14:paraId="6AF21274" w14:textId="77777777" w:rsidR="00B27F62" w:rsidRPr="00530E85" w:rsidRDefault="00B27F62" w:rsidP="00B27F62">
      <w:pPr>
        <w:spacing w:after="473" w:line="313" w:lineRule="auto"/>
        <w:ind w:left="24"/>
      </w:pPr>
      <w:hyperlink r:id="rId54">
        <w:r w:rsidRPr="00530E85">
          <w:rPr>
            <w:color w:val="4472C4"/>
            <w:u w:val="single" w:color="4472C4"/>
          </w:rPr>
          <w:t>Deerbolt Prison</w:t>
        </w:r>
      </w:hyperlink>
      <w:hyperlink r:id="rId55">
        <w:r w:rsidRPr="00530E85">
          <w:rPr>
            <w:color w:val="4472C4"/>
            <w:u w:val="single" w:color="4472C4"/>
          </w:rPr>
          <w:t xml:space="preserve"> </w:t>
        </w:r>
      </w:hyperlink>
      <w:hyperlink r:id="rId56">
        <w:r w:rsidRPr="00530E85">
          <w:rPr>
            <w:color w:val="4472C4"/>
            <w:u w:val="single" w:color="4472C4"/>
          </w:rPr>
          <w:t>-</w:t>
        </w:r>
      </w:hyperlink>
      <w:hyperlink r:id="rId57">
        <w:r w:rsidRPr="00530E85">
          <w:rPr>
            <w:color w:val="4472C4"/>
            <w:u w:val="single" w:color="4472C4"/>
          </w:rPr>
          <w:t xml:space="preserve"> </w:t>
        </w:r>
      </w:hyperlink>
      <w:hyperlink r:id="rId58">
        <w:r w:rsidRPr="00530E85">
          <w:rPr>
            <w:color w:val="4472C4"/>
            <w:u w:val="single" w:color="4472C4"/>
          </w:rPr>
          <w:t>GOV.UK (www.gov.uk</w:t>
        </w:r>
      </w:hyperlink>
      <w:hyperlink r:id="rId59">
        <w:r w:rsidRPr="00530E85">
          <w:rPr>
            <w:color w:val="4472C4"/>
            <w:u w:val="single" w:color="4472C4"/>
          </w:rPr>
          <w:t>)</w:t>
        </w:r>
      </w:hyperlink>
      <w:hyperlink r:id="rId60">
        <w:r w:rsidRPr="00530E85">
          <w:rPr>
            <w:color w:val="4472C4"/>
          </w:rPr>
          <w:t xml:space="preserve"> </w:t>
        </w:r>
      </w:hyperlink>
      <w:hyperlink r:id="rId61">
        <w:r w:rsidRPr="00530E85">
          <w:t xml:space="preserve"> </w:t>
        </w:r>
      </w:hyperlink>
    </w:p>
    <w:p w14:paraId="63BADC62" w14:textId="77777777" w:rsidR="00B27F62" w:rsidRPr="00530E85" w:rsidRDefault="00B27F62" w:rsidP="00B27F62">
      <w:pPr>
        <w:spacing w:after="532"/>
        <w:ind w:left="34"/>
      </w:pPr>
      <w:r w:rsidRPr="00530E85">
        <w:rPr>
          <w:b/>
          <w:color w:val="4472C4"/>
        </w:rPr>
        <w:t xml:space="preserve"> </w:t>
      </w:r>
      <w:r w:rsidRPr="00530E85">
        <w:t xml:space="preserve"> </w:t>
      </w:r>
    </w:p>
    <w:p w14:paraId="49A2ABA5" w14:textId="77777777" w:rsidR="00B27F62" w:rsidRPr="00530E85" w:rsidRDefault="00B27F62" w:rsidP="00B27F62">
      <w:pPr>
        <w:spacing w:after="276"/>
        <w:ind w:left="34"/>
      </w:pPr>
      <w:r w:rsidRPr="00530E85">
        <w:rPr>
          <w:b/>
          <w:color w:val="FF0000"/>
        </w:rPr>
        <w:lastRenderedPageBreak/>
        <w:t xml:space="preserve">In an emergency  </w:t>
      </w:r>
    </w:p>
    <w:p w14:paraId="009FA885" w14:textId="77777777" w:rsidR="00B27F62" w:rsidRPr="00530E85" w:rsidRDefault="00B27F62" w:rsidP="00B27F62">
      <w:pPr>
        <w:spacing w:after="0" w:line="359" w:lineRule="auto"/>
        <w:ind w:left="34"/>
      </w:pPr>
      <w:r w:rsidRPr="00530E85">
        <w:rPr>
          <w:color w:val="0B0C0C"/>
        </w:rPr>
        <w:t xml:space="preserve">If you think a prisoner is at immediate risk, please call the switchboard on </w:t>
      </w:r>
      <w:r w:rsidRPr="00530E85">
        <w:rPr>
          <w:b/>
          <w:color w:val="0B0C0C"/>
        </w:rPr>
        <w:t>01833 633200</w:t>
      </w:r>
      <w:r w:rsidRPr="00530E85">
        <w:rPr>
          <w:color w:val="0B0C0C"/>
        </w:rPr>
        <w:t xml:space="preserve"> and ask for the Orderly Officer, then explain that your concern is an </w:t>
      </w:r>
    </w:p>
    <w:p w14:paraId="0810A60D" w14:textId="77777777" w:rsidR="00B27F62" w:rsidRPr="00530E85" w:rsidRDefault="00B27F62" w:rsidP="00B27F62">
      <w:pPr>
        <w:spacing w:after="0"/>
        <w:ind w:left="-1077" w:right="-767"/>
      </w:pPr>
      <w:r w:rsidRPr="00530E85">
        <w:rPr>
          <w:rFonts w:eastAsia="Calibri"/>
          <w:noProof/>
        </w:rPr>
        <mc:AlternateContent>
          <mc:Choice Requires="wpg">
            <w:drawing>
              <wp:inline distT="0" distB="0" distL="0" distR="0" wp14:anchorId="228F95DE" wp14:editId="79752376">
                <wp:extent cx="7047865" cy="5613400"/>
                <wp:effectExtent l="0" t="0" r="0" b="0"/>
                <wp:docPr id="14710" name="Group 14710"/>
                <wp:cNvGraphicFramePr/>
                <a:graphic xmlns:a="http://schemas.openxmlformats.org/drawingml/2006/main">
                  <a:graphicData uri="http://schemas.microsoft.com/office/word/2010/wordprocessingGroup">
                    <wpg:wgp>
                      <wpg:cNvGrpSpPr/>
                      <wpg:grpSpPr>
                        <a:xfrm>
                          <a:off x="0" y="0"/>
                          <a:ext cx="7047865" cy="5613400"/>
                          <a:chOff x="0" y="0"/>
                          <a:chExt cx="7047865" cy="5613400"/>
                        </a:xfrm>
                      </wpg:grpSpPr>
                      <pic:pic xmlns:pic="http://schemas.openxmlformats.org/drawingml/2006/picture">
                        <pic:nvPicPr>
                          <pic:cNvPr id="1834" name="Picture 1834"/>
                          <pic:cNvPicPr/>
                        </pic:nvPicPr>
                        <pic:blipFill>
                          <a:blip r:embed="rId62"/>
                          <a:stretch>
                            <a:fillRect/>
                          </a:stretch>
                        </pic:blipFill>
                        <pic:spPr>
                          <a:xfrm>
                            <a:off x="0" y="0"/>
                            <a:ext cx="7047865" cy="5613400"/>
                          </a:xfrm>
                          <a:prstGeom prst="rect">
                            <a:avLst/>
                          </a:prstGeom>
                        </pic:spPr>
                      </pic:pic>
                      <wps:wsp>
                        <wps:cNvPr id="1853" name="Rectangle 1853"/>
                        <wps:cNvSpPr/>
                        <wps:spPr>
                          <a:xfrm>
                            <a:off x="705155" y="38100"/>
                            <a:ext cx="1060485" cy="226002"/>
                          </a:xfrm>
                          <a:prstGeom prst="rect">
                            <a:avLst/>
                          </a:prstGeom>
                          <a:ln>
                            <a:noFill/>
                          </a:ln>
                        </wps:spPr>
                        <wps:txbx>
                          <w:txbxContent>
                            <w:p w14:paraId="01414420" w14:textId="77777777" w:rsidR="00B27F62" w:rsidRDefault="00B27F62" w:rsidP="00B27F62">
                              <w:r>
                                <w:rPr>
                                  <w:color w:val="0B0C0C"/>
                                </w:rPr>
                                <w:t>emergency.</w:t>
                              </w:r>
                            </w:p>
                          </w:txbxContent>
                        </wps:txbx>
                        <wps:bodyPr horzOverflow="overflow" vert="horz" lIns="0" tIns="0" rIns="0" bIns="0" rtlCol="0">
                          <a:noAutofit/>
                        </wps:bodyPr>
                      </wps:wsp>
                      <wps:wsp>
                        <wps:cNvPr id="1854" name="Rectangle 1854"/>
                        <wps:cNvSpPr/>
                        <wps:spPr>
                          <a:xfrm>
                            <a:off x="1502156" y="38100"/>
                            <a:ext cx="56314" cy="226002"/>
                          </a:xfrm>
                          <a:prstGeom prst="rect">
                            <a:avLst/>
                          </a:prstGeom>
                          <a:ln>
                            <a:noFill/>
                          </a:ln>
                        </wps:spPr>
                        <wps:txbx>
                          <w:txbxContent>
                            <w:p w14:paraId="6F50EE48" w14:textId="77777777" w:rsidR="00B27F62" w:rsidRDefault="00B27F62" w:rsidP="00B27F62">
                              <w:r>
                                <w:rPr>
                                  <w:color w:val="0B0C0C"/>
                                </w:rPr>
                                <w:t xml:space="preserve"> </w:t>
                              </w:r>
                            </w:p>
                          </w:txbxContent>
                        </wps:txbx>
                        <wps:bodyPr horzOverflow="overflow" vert="horz" lIns="0" tIns="0" rIns="0" bIns="0" rtlCol="0">
                          <a:noAutofit/>
                        </wps:bodyPr>
                      </wps:wsp>
                      <wps:wsp>
                        <wps:cNvPr id="1855" name="Rectangle 1855"/>
                        <wps:cNvSpPr/>
                        <wps:spPr>
                          <a:xfrm>
                            <a:off x="705155" y="397939"/>
                            <a:ext cx="9573" cy="38420"/>
                          </a:xfrm>
                          <a:prstGeom prst="rect">
                            <a:avLst/>
                          </a:prstGeom>
                          <a:ln>
                            <a:noFill/>
                          </a:ln>
                        </wps:spPr>
                        <wps:txbx>
                          <w:txbxContent>
                            <w:p w14:paraId="31582E0D" w14:textId="77777777" w:rsidR="00B27F62" w:rsidRDefault="00B27F62" w:rsidP="00B27F62">
                              <w:r>
                                <w:rPr>
                                  <w:color w:val="0B0C0C"/>
                                  <w:sz w:val="4"/>
                                </w:rPr>
                                <w:t xml:space="preserve"> </w:t>
                              </w:r>
                            </w:p>
                          </w:txbxContent>
                        </wps:txbx>
                        <wps:bodyPr horzOverflow="overflow" vert="horz" lIns="0" tIns="0" rIns="0" bIns="0" rtlCol="0">
                          <a:noAutofit/>
                        </wps:bodyPr>
                      </wps:wsp>
                      <wps:wsp>
                        <wps:cNvPr id="1856" name="Rectangle 1856"/>
                        <wps:cNvSpPr/>
                        <wps:spPr>
                          <a:xfrm>
                            <a:off x="702107" y="547116"/>
                            <a:ext cx="2995957" cy="226002"/>
                          </a:xfrm>
                          <a:prstGeom prst="rect">
                            <a:avLst/>
                          </a:prstGeom>
                          <a:ln>
                            <a:noFill/>
                          </a:ln>
                        </wps:spPr>
                        <wps:txbx>
                          <w:txbxContent>
                            <w:p w14:paraId="4B2509AF" w14:textId="77777777" w:rsidR="00B27F62" w:rsidRDefault="00B27F62" w:rsidP="00B27F62">
                              <w:r>
                                <w:rPr>
                                  <w:b/>
                                  <w:color w:val="2F5496"/>
                                </w:rPr>
                                <w:t xml:space="preserve">Concern and keep safe hotline </w:t>
                              </w:r>
                            </w:p>
                          </w:txbxContent>
                        </wps:txbx>
                        <wps:bodyPr horzOverflow="overflow" vert="horz" lIns="0" tIns="0" rIns="0" bIns="0" rtlCol="0">
                          <a:noAutofit/>
                        </wps:bodyPr>
                      </wps:wsp>
                      <wps:wsp>
                        <wps:cNvPr id="1857" name="Rectangle 1857"/>
                        <wps:cNvSpPr/>
                        <wps:spPr>
                          <a:xfrm>
                            <a:off x="2954909" y="547116"/>
                            <a:ext cx="56314" cy="226002"/>
                          </a:xfrm>
                          <a:prstGeom prst="rect">
                            <a:avLst/>
                          </a:prstGeom>
                          <a:ln>
                            <a:noFill/>
                          </a:ln>
                        </wps:spPr>
                        <wps:txbx>
                          <w:txbxContent>
                            <w:p w14:paraId="541BC934" w14:textId="77777777" w:rsidR="00B27F62" w:rsidRDefault="00B27F62" w:rsidP="00B27F62">
                              <w:r>
                                <w:rPr>
                                  <w:b/>
                                  <w:color w:val="2F5496"/>
                                </w:rPr>
                                <w:t xml:space="preserve"> </w:t>
                              </w:r>
                            </w:p>
                          </w:txbxContent>
                        </wps:txbx>
                        <wps:bodyPr horzOverflow="overflow" vert="horz" lIns="0" tIns="0" rIns="0" bIns="0" rtlCol="0">
                          <a:noAutofit/>
                        </wps:bodyPr>
                      </wps:wsp>
                      <wps:wsp>
                        <wps:cNvPr id="1858" name="Rectangle 1858"/>
                        <wps:cNvSpPr/>
                        <wps:spPr>
                          <a:xfrm>
                            <a:off x="702107" y="909828"/>
                            <a:ext cx="6415809" cy="226002"/>
                          </a:xfrm>
                          <a:prstGeom prst="rect">
                            <a:avLst/>
                          </a:prstGeom>
                          <a:ln>
                            <a:noFill/>
                          </a:ln>
                        </wps:spPr>
                        <wps:txbx>
                          <w:txbxContent>
                            <w:p w14:paraId="092FFA56" w14:textId="77777777" w:rsidR="00B27F62" w:rsidRDefault="00B27F62" w:rsidP="00B27F62">
                              <w:r>
                                <w:t>If you have concerns about the safety or wellbeing of a prisoner at HMP</w:t>
                              </w:r>
                            </w:p>
                          </w:txbxContent>
                        </wps:txbx>
                        <wps:bodyPr horzOverflow="overflow" vert="horz" lIns="0" tIns="0" rIns="0" bIns="0" rtlCol="0">
                          <a:noAutofit/>
                        </wps:bodyPr>
                      </wps:wsp>
                      <wps:wsp>
                        <wps:cNvPr id="1859" name="Rectangle 1859"/>
                        <wps:cNvSpPr/>
                        <wps:spPr>
                          <a:xfrm>
                            <a:off x="5530723" y="909828"/>
                            <a:ext cx="56314" cy="226002"/>
                          </a:xfrm>
                          <a:prstGeom prst="rect">
                            <a:avLst/>
                          </a:prstGeom>
                          <a:ln>
                            <a:noFill/>
                          </a:ln>
                        </wps:spPr>
                        <wps:txbx>
                          <w:txbxContent>
                            <w:p w14:paraId="6AF4A9FC" w14:textId="77777777" w:rsidR="00B27F62" w:rsidRDefault="00B27F62" w:rsidP="00B27F62">
                              <w:r>
                                <w:t>/</w:t>
                              </w:r>
                            </w:p>
                          </w:txbxContent>
                        </wps:txbx>
                        <wps:bodyPr horzOverflow="overflow" vert="horz" lIns="0" tIns="0" rIns="0" bIns="0" rtlCol="0">
                          <a:noAutofit/>
                        </wps:bodyPr>
                      </wps:wsp>
                      <wps:wsp>
                        <wps:cNvPr id="1860" name="Rectangle 1860"/>
                        <wps:cNvSpPr/>
                        <wps:spPr>
                          <a:xfrm>
                            <a:off x="5573395" y="909828"/>
                            <a:ext cx="406600" cy="226002"/>
                          </a:xfrm>
                          <a:prstGeom prst="rect">
                            <a:avLst/>
                          </a:prstGeom>
                          <a:ln>
                            <a:noFill/>
                          </a:ln>
                        </wps:spPr>
                        <wps:txbx>
                          <w:txbxContent>
                            <w:p w14:paraId="336DAD55" w14:textId="77777777" w:rsidR="00B27F62" w:rsidRDefault="00B27F62" w:rsidP="00B27F62">
                              <w:r>
                                <w:t xml:space="preserve">YOI </w:t>
                              </w:r>
                            </w:p>
                          </w:txbxContent>
                        </wps:txbx>
                        <wps:bodyPr horzOverflow="overflow" vert="horz" lIns="0" tIns="0" rIns="0" bIns="0" rtlCol="0">
                          <a:noAutofit/>
                        </wps:bodyPr>
                      </wps:wsp>
                      <wps:wsp>
                        <wps:cNvPr id="1861" name="Rectangle 1861"/>
                        <wps:cNvSpPr/>
                        <wps:spPr>
                          <a:xfrm>
                            <a:off x="702107" y="1173480"/>
                            <a:ext cx="6678870" cy="226002"/>
                          </a:xfrm>
                          <a:prstGeom prst="rect">
                            <a:avLst/>
                          </a:prstGeom>
                          <a:ln>
                            <a:noFill/>
                          </a:ln>
                        </wps:spPr>
                        <wps:txbx>
                          <w:txbxContent>
                            <w:p w14:paraId="2D42CF5F" w14:textId="77777777" w:rsidR="00B27F62" w:rsidRDefault="00B27F62" w:rsidP="00B27F62">
                              <w:r>
                                <w:t xml:space="preserve">Deerbolt that are not an immediate concern, call the safer custody hotline. </w:t>
                              </w:r>
                            </w:p>
                          </w:txbxContent>
                        </wps:txbx>
                        <wps:bodyPr horzOverflow="overflow" vert="horz" lIns="0" tIns="0" rIns="0" bIns="0" rtlCol="0">
                          <a:noAutofit/>
                        </wps:bodyPr>
                      </wps:wsp>
                      <wps:wsp>
                        <wps:cNvPr id="1862" name="Rectangle 1862"/>
                        <wps:cNvSpPr/>
                        <wps:spPr>
                          <a:xfrm>
                            <a:off x="5727700" y="1173480"/>
                            <a:ext cx="56314" cy="226002"/>
                          </a:xfrm>
                          <a:prstGeom prst="rect">
                            <a:avLst/>
                          </a:prstGeom>
                          <a:ln>
                            <a:noFill/>
                          </a:ln>
                        </wps:spPr>
                        <wps:txbx>
                          <w:txbxContent>
                            <w:p w14:paraId="4201E6F8" w14:textId="77777777" w:rsidR="00B27F62" w:rsidRDefault="00B27F62" w:rsidP="00B27F62">
                              <w:r>
                                <w:t xml:space="preserve"> </w:t>
                              </w:r>
                            </w:p>
                          </w:txbxContent>
                        </wps:txbx>
                        <wps:bodyPr horzOverflow="overflow" vert="horz" lIns="0" tIns="0" rIns="0" bIns="0" rtlCol="0">
                          <a:noAutofit/>
                        </wps:bodyPr>
                      </wps:wsp>
                      <wps:wsp>
                        <wps:cNvPr id="1863" name="Rectangle 1863"/>
                        <wps:cNvSpPr/>
                        <wps:spPr>
                          <a:xfrm>
                            <a:off x="702107" y="1544193"/>
                            <a:ext cx="1070619" cy="226002"/>
                          </a:xfrm>
                          <a:prstGeom prst="rect">
                            <a:avLst/>
                          </a:prstGeom>
                          <a:ln>
                            <a:noFill/>
                          </a:ln>
                        </wps:spPr>
                        <wps:txbx>
                          <w:txbxContent>
                            <w:p w14:paraId="3C3ED953" w14:textId="77777777" w:rsidR="00B27F62" w:rsidRDefault="00B27F62" w:rsidP="00B27F62">
                              <w:r>
                                <w:t xml:space="preserve">Telephone: </w:t>
                              </w:r>
                            </w:p>
                          </w:txbxContent>
                        </wps:txbx>
                        <wps:bodyPr horzOverflow="overflow" vert="horz" lIns="0" tIns="0" rIns="0" bIns="0" rtlCol="0">
                          <a:noAutofit/>
                        </wps:bodyPr>
                      </wps:wsp>
                      <wps:wsp>
                        <wps:cNvPr id="1864" name="Rectangle 1864"/>
                        <wps:cNvSpPr/>
                        <wps:spPr>
                          <a:xfrm>
                            <a:off x="1508252" y="1544193"/>
                            <a:ext cx="1295233" cy="226002"/>
                          </a:xfrm>
                          <a:prstGeom prst="rect">
                            <a:avLst/>
                          </a:prstGeom>
                          <a:ln>
                            <a:noFill/>
                          </a:ln>
                        </wps:spPr>
                        <wps:txbx>
                          <w:txbxContent>
                            <w:p w14:paraId="4FA5FDDB" w14:textId="77777777" w:rsidR="00B27F62" w:rsidRDefault="00B27F62" w:rsidP="00B27F62">
                              <w:r>
                                <w:rPr>
                                  <w:b/>
                                </w:rPr>
                                <w:t>01833 633212</w:t>
                              </w:r>
                            </w:p>
                          </w:txbxContent>
                        </wps:txbx>
                        <wps:bodyPr horzOverflow="overflow" vert="horz" lIns="0" tIns="0" rIns="0" bIns="0" rtlCol="0">
                          <a:noAutofit/>
                        </wps:bodyPr>
                      </wps:wsp>
                      <wps:wsp>
                        <wps:cNvPr id="1865" name="Rectangle 1865"/>
                        <wps:cNvSpPr/>
                        <wps:spPr>
                          <a:xfrm>
                            <a:off x="2483993" y="1544193"/>
                            <a:ext cx="56314" cy="226002"/>
                          </a:xfrm>
                          <a:prstGeom prst="rect">
                            <a:avLst/>
                          </a:prstGeom>
                          <a:ln>
                            <a:noFill/>
                          </a:ln>
                        </wps:spPr>
                        <wps:txbx>
                          <w:txbxContent>
                            <w:p w14:paraId="1DB2B661" w14:textId="77777777" w:rsidR="00B27F62" w:rsidRDefault="00B27F62" w:rsidP="00B27F62">
                              <w:r>
                                <w:t xml:space="preserve"> </w:t>
                              </w:r>
                            </w:p>
                          </w:txbxContent>
                        </wps:txbx>
                        <wps:bodyPr horzOverflow="overflow" vert="horz" lIns="0" tIns="0" rIns="0" bIns="0" rtlCol="0">
                          <a:noAutofit/>
                        </wps:bodyPr>
                      </wps:wsp>
                      <wps:wsp>
                        <wps:cNvPr id="1866" name="Rectangle 1866"/>
                        <wps:cNvSpPr/>
                        <wps:spPr>
                          <a:xfrm>
                            <a:off x="2525141" y="1544193"/>
                            <a:ext cx="56314" cy="226002"/>
                          </a:xfrm>
                          <a:prstGeom prst="rect">
                            <a:avLst/>
                          </a:prstGeom>
                          <a:ln>
                            <a:noFill/>
                          </a:ln>
                        </wps:spPr>
                        <wps:txbx>
                          <w:txbxContent>
                            <w:p w14:paraId="0D5B90DC" w14:textId="77777777" w:rsidR="00B27F62" w:rsidRDefault="00B27F62" w:rsidP="00B27F62">
                              <w:r>
                                <w:t xml:space="preserve"> </w:t>
                              </w:r>
                            </w:p>
                          </w:txbxContent>
                        </wps:txbx>
                        <wps:bodyPr horzOverflow="overflow" vert="horz" lIns="0" tIns="0" rIns="0" bIns="0" rtlCol="0">
                          <a:noAutofit/>
                        </wps:bodyPr>
                      </wps:wsp>
                      <wps:wsp>
                        <wps:cNvPr id="14604" name="Rectangle 14604"/>
                        <wps:cNvSpPr/>
                        <wps:spPr>
                          <a:xfrm>
                            <a:off x="702107" y="1806321"/>
                            <a:ext cx="2330381" cy="226002"/>
                          </a:xfrm>
                          <a:prstGeom prst="rect">
                            <a:avLst/>
                          </a:prstGeom>
                          <a:ln>
                            <a:noFill/>
                          </a:ln>
                        </wps:spPr>
                        <wps:txbx>
                          <w:txbxContent>
                            <w:p w14:paraId="483DCA3E" w14:textId="77777777" w:rsidR="00B27F62" w:rsidRDefault="00B27F62" w:rsidP="00B27F62">
                              <w:hyperlink r:id="rId63">
                                <w:r>
                                  <w:rPr>
                                    <w:color w:val="0563C1"/>
                                    <w:u w:val="single" w:color="0563C1"/>
                                  </w:rPr>
                                  <w:t>Find out about call charge</w:t>
                                </w:r>
                              </w:hyperlink>
                            </w:p>
                          </w:txbxContent>
                        </wps:txbx>
                        <wps:bodyPr horzOverflow="overflow" vert="horz" lIns="0" tIns="0" rIns="0" bIns="0" rtlCol="0">
                          <a:noAutofit/>
                        </wps:bodyPr>
                      </wps:wsp>
                      <wps:wsp>
                        <wps:cNvPr id="14603" name="Rectangle 14603"/>
                        <wps:cNvSpPr/>
                        <wps:spPr>
                          <a:xfrm>
                            <a:off x="2454859" y="1806321"/>
                            <a:ext cx="101346" cy="226002"/>
                          </a:xfrm>
                          <a:prstGeom prst="rect">
                            <a:avLst/>
                          </a:prstGeom>
                          <a:ln>
                            <a:noFill/>
                          </a:ln>
                        </wps:spPr>
                        <wps:txbx>
                          <w:txbxContent>
                            <w:p w14:paraId="4A8A93C8" w14:textId="77777777" w:rsidR="00B27F62" w:rsidRDefault="00B27F62" w:rsidP="00B27F62">
                              <w:hyperlink r:id="rId64">
                                <w:r>
                                  <w:rPr>
                                    <w:color w:val="0563C1"/>
                                    <w:u w:val="single" w:color="0563C1"/>
                                  </w:rPr>
                                  <w:t>s</w:t>
                                </w:r>
                              </w:hyperlink>
                            </w:p>
                          </w:txbxContent>
                        </wps:txbx>
                        <wps:bodyPr horzOverflow="overflow" vert="horz" lIns="0" tIns="0" rIns="0" bIns="0" rtlCol="0">
                          <a:noAutofit/>
                        </wps:bodyPr>
                      </wps:wsp>
                      <wps:wsp>
                        <wps:cNvPr id="1868" name="Rectangle 1868"/>
                        <wps:cNvSpPr/>
                        <wps:spPr>
                          <a:xfrm>
                            <a:off x="2532761" y="1806321"/>
                            <a:ext cx="56314" cy="226002"/>
                          </a:xfrm>
                          <a:prstGeom prst="rect">
                            <a:avLst/>
                          </a:prstGeom>
                          <a:ln>
                            <a:noFill/>
                          </a:ln>
                        </wps:spPr>
                        <wps:txbx>
                          <w:txbxContent>
                            <w:p w14:paraId="572E8ECF" w14:textId="77777777" w:rsidR="00B27F62" w:rsidRDefault="00B27F62" w:rsidP="00B27F62">
                              <w:hyperlink r:id="rId65">
                                <w:r>
                                  <w:t xml:space="preserve"> </w:t>
                                </w:r>
                              </w:hyperlink>
                            </w:p>
                          </w:txbxContent>
                        </wps:txbx>
                        <wps:bodyPr horzOverflow="overflow" vert="horz" lIns="0" tIns="0" rIns="0" bIns="0" rtlCol="0">
                          <a:noAutofit/>
                        </wps:bodyPr>
                      </wps:wsp>
                      <wps:wsp>
                        <wps:cNvPr id="1869" name="Rectangle 1869"/>
                        <wps:cNvSpPr/>
                        <wps:spPr>
                          <a:xfrm>
                            <a:off x="2573909" y="1806321"/>
                            <a:ext cx="56314" cy="226002"/>
                          </a:xfrm>
                          <a:prstGeom prst="rect">
                            <a:avLst/>
                          </a:prstGeom>
                          <a:ln>
                            <a:noFill/>
                          </a:ln>
                        </wps:spPr>
                        <wps:txbx>
                          <w:txbxContent>
                            <w:p w14:paraId="416A9315" w14:textId="77777777" w:rsidR="00B27F62" w:rsidRDefault="00B27F62" w:rsidP="00B27F62">
                              <w:hyperlink r:id="rId66">
                                <w:r>
                                  <w:t xml:space="preserve"> </w:t>
                                </w:r>
                              </w:hyperlink>
                            </w:p>
                          </w:txbxContent>
                        </wps:txbx>
                        <wps:bodyPr horzOverflow="overflow" vert="horz" lIns="0" tIns="0" rIns="0" bIns="0" rtlCol="0">
                          <a:noAutofit/>
                        </wps:bodyPr>
                      </wps:wsp>
                      <wps:wsp>
                        <wps:cNvPr id="1871" name="Rectangle 1871"/>
                        <wps:cNvSpPr/>
                        <wps:spPr>
                          <a:xfrm>
                            <a:off x="702107" y="2222373"/>
                            <a:ext cx="7512339" cy="226002"/>
                          </a:xfrm>
                          <a:prstGeom prst="rect">
                            <a:avLst/>
                          </a:prstGeom>
                          <a:ln>
                            <a:noFill/>
                          </a:ln>
                        </wps:spPr>
                        <wps:txbx>
                          <w:txbxContent>
                            <w:p w14:paraId="05E07395" w14:textId="77777777" w:rsidR="00B27F62" w:rsidRDefault="00B27F62" w:rsidP="00B27F62">
                              <w:r>
                                <w:t xml:space="preserve">If you wish, you can leave your own details and a contact number so the prison can </w:t>
                              </w:r>
                            </w:p>
                          </w:txbxContent>
                        </wps:txbx>
                        <wps:bodyPr horzOverflow="overflow" vert="horz" lIns="0" tIns="0" rIns="0" bIns="0" rtlCol="0">
                          <a:noAutofit/>
                        </wps:bodyPr>
                      </wps:wsp>
                      <wps:wsp>
                        <wps:cNvPr id="1872" name="Rectangle 1872"/>
                        <wps:cNvSpPr/>
                        <wps:spPr>
                          <a:xfrm>
                            <a:off x="702107" y="2484501"/>
                            <a:ext cx="3040954" cy="226001"/>
                          </a:xfrm>
                          <a:prstGeom prst="rect">
                            <a:avLst/>
                          </a:prstGeom>
                          <a:ln>
                            <a:noFill/>
                          </a:ln>
                        </wps:spPr>
                        <wps:txbx>
                          <w:txbxContent>
                            <w:p w14:paraId="4A1715D3" w14:textId="77777777" w:rsidR="00B27F62" w:rsidRDefault="00B27F62" w:rsidP="00B27F62">
                              <w:r>
                                <w:t xml:space="preserve">give you feedback, if appropriate. </w:t>
                              </w:r>
                            </w:p>
                          </w:txbxContent>
                        </wps:txbx>
                        <wps:bodyPr horzOverflow="overflow" vert="horz" lIns="0" tIns="0" rIns="0" bIns="0" rtlCol="0">
                          <a:noAutofit/>
                        </wps:bodyPr>
                      </wps:wsp>
                      <wps:wsp>
                        <wps:cNvPr id="1873" name="Rectangle 1873"/>
                        <wps:cNvSpPr/>
                        <wps:spPr>
                          <a:xfrm>
                            <a:off x="2989961" y="2484501"/>
                            <a:ext cx="56314" cy="226001"/>
                          </a:xfrm>
                          <a:prstGeom prst="rect">
                            <a:avLst/>
                          </a:prstGeom>
                          <a:ln>
                            <a:noFill/>
                          </a:ln>
                        </wps:spPr>
                        <wps:txbx>
                          <w:txbxContent>
                            <w:p w14:paraId="7516CFAF" w14:textId="77777777" w:rsidR="00B27F62" w:rsidRDefault="00B27F62" w:rsidP="00B27F62">
                              <w:r>
                                <w:t xml:space="preserve"> </w:t>
                              </w:r>
                            </w:p>
                          </w:txbxContent>
                        </wps:txbx>
                        <wps:bodyPr horzOverflow="overflow" vert="horz" lIns="0" tIns="0" rIns="0" bIns="0" rtlCol="0">
                          <a:noAutofit/>
                        </wps:bodyPr>
                      </wps:wsp>
                      <wps:wsp>
                        <wps:cNvPr id="1874" name="Rectangle 1874"/>
                        <wps:cNvSpPr/>
                        <wps:spPr>
                          <a:xfrm>
                            <a:off x="705155" y="2896156"/>
                            <a:ext cx="9573" cy="38420"/>
                          </a:xfrm>
                          <a:prstGeom prst="rect">
                            <a:avLst/>
                          </a:prstGeom>
                          <a:ln>
                            <a:noFill/>
                          </a:ln>
                        </wps:spPr>
                        <wps:txbx>
                          <w:txbxContent>
                            <w:p w14:paraId="01A75F87" w14:textId="77777777" w:rsidR="00B27F62" w:rsidRDefault="00B27F62" w:rsidP="00B27F62">
                              <w:r>
                                <w:rPr>
                                  <w:color w:val="1F3864"/>
                                  <w:sz w:val="4"/>
                                </w:rPr>
                                <w:t xml:space="preserve"> </w:t>
                              </w:r>
                            </w:p>
                          </w:txbxContent>
                        </wps:txbx>
                        <wps:bodyPr horzOverflow="overflow" vert="horz" lIns="0" tIns="0" rIns="0" bIns="0" rtlCol="0">
                          <a:noAutofit/>
                        </wps:bodyPr>
                      </wps:wsp>
                      <wps:wsp>
                        <wps:cNvPr id="1875" name="Rectangle 1875"/>
                        <wps:cNvSpPr/>
                        <wps:spPr>
                          <a:xfrm>
                            <a:off x="705155" y="3095625"/>
                            <a:ext cx="1498908" cy="226001"/>
                          </a:xfrm>
                          <a:prstGeom prst="rect">
                            <a:avLst/>
                          </a:prstGeom>
                          <a:ln>
                            <a:noFill/>
                          </a:ln>
                        </wps:spPr>
                        <wps:txbx>
                          <w:txbxContent>
                            <w:p w14:paraId="16797E31" w14:textId="77777777" w:rsidR="00B27F62" w:rsidRDefault="00B27F62" w:rsidP="00B27F62">
                              <w:r>
                                <w:rPr>
                                  <w:b/>
                                  <w:color w:val="2F5496"/>
                                </w:rPr>
                                <w:t xml:space="preserve">Booking a visit </w:t>
                              </w:r>
                            </w:p>
                          </w:txbxContent>
                        </wps:txbx>
                        <wps:bodyPr horzOverflow="overflow" vert="horz" lIns="0" tIns="0" rIns="0" bIns="0" rtlCol="0">
                          <a:noAutofit/>
                        </wps:bodyPr>
                      </wps:wsp>
                      <wps:wsp>
                        <wps:cNvPr id="1876" name="Rectangle 1876"/>
                        <wps:cNvSpPr/>
                        <wps:spPr>
                          <a:xfrm>
                            <a:off x="1831340" y="3095625"/>
                            <a:ext cx="56314" cy="226001"/>
                          </a:xfrm>
                          <a:prstGeom prst="rect">
                            <a:avLst/>
                          </a:prstGeom>
                          <a:ln>
                            <a:noFill/>
                          </a:ln>
                        </wps:spPr>
                        <wps:txbx>
                          <w:txbxContent>
                            <w:p w14:paraId="47B9EC61" w14:textId="77777777" w:rsidR="00B27F62" w:rsidRDefault="00B27F62" w:rsidP="00B27F62">
                              <w:r>
                                <w:rPr>
                                  <w:b/>
                                  <w:color w:val="2F5496"/>
                                </w:rPr>
                                <w:t xml:space="preserve"> </w:t>
                              </w:r>
                            </w:p>
                          </w:txbxContent>
                        </wps:txbx>
                        <wps:bodyPr horzOverflow="overflow" vert="horz" lIns="0" tIns="0" rIns="0" bIns="0" rtlCol="0">
                          <a:noAutofit/>
                        </wps:bodyPr>
                      </wps:wsp>
                      <wps:wsp>
                        <wps:cNvPr id="1877" name="Rectangle 1877"/>
                        <wps:cNvSpPr/>
                        <wps:spPr>
                          <a:xfrm>
                            <a:off x="702107" y="3511931"/>
                            <a:ext cx="744285" cy="226001"/>
                          </a:xfrm>
                          <a:prstGeom prst="rect">
                            <a:avLst/>
                          </a:prstGeom>
                          <a:ln>
                            <a:noFill/>
                          </a:ln>
                        </wps:spPr>
                        <wps:txbx>
                          <w:txbxContent>
                            <w:p w14:paraId="2C137DA3" w14:textId="77777777" w:rsidR="00B27F62" w:rsidRDefault="00B27F62" w:rsidP="00B27F62">
                              <w:r>
                                <w:t>You can</w:t>
                              </w:r>
                            </w:p>
                          </w:txbxContent>
                        </wps:txbx>
                        <wps:bodyPr horzOverflow="overflow" vert="horz" lIns="0" tIns="0" rIns="0" bIns="0" rtlCol="0">
                          <a:noAutofit/>
                        </wps:bodyPr>
                      </wps:wsp>
                      <wps:wsp>
                        <wps:cNvPr id="14615" name="Rectangle 14615"/>
                        <wps:cNvSpPr/>
                        <wps:spPr>
                          <a:xfrm>
                            <a:off x="1262888" y="3511931"/>
                            <a:ext cx="56314" cy="226001"/>
                          </a:xfrm>
                          <a:prstGeom prst="rect">
                            <a:avLst/>
                          </a:prstGeom>
                          <a:ln>
                            <a:noFill/>
                          </a:ln>
                        </wps:spPr>
                        <wps:txbx>
                          <w:txbxContent>
                            <w:p w14:paraId="41FBF7C9" w14:textId="77777777" w:rsidR="00B27F62" w:rsidRDefault="00B27F62" w:rsidP="00B27F62">
                              <w:hyperlink r:id="rId67">
                                <w:r>
                                  <w:t xml:space="preserve"> </w:t>
                                </w:r>
                              </w:hyperlink>
                            </w:p>
                          </w:txbxContent>
                        </wps:txbx>
                        <wps:bodyPr horzOverflow="overflow" vert="horz" lIns="0" tIns="0" rIns="0" bIns="0" rtlCol="0">
                          <a:noAutofit/>
                        </wps:bodyPr>
                      </wps:wsp>
                      <wps:wsp>
                        <wps:cNvPr id="14609" name="Rectangle 14609"/>
                        <wps:cNvSpPr/>
                        <wps:spPr>
                          <a:xfrm>
                            <a:off x="1304036" y="3511931"/>
                            <a:ext cx="112728" cy="226001"/>
                          </a:xfrm>
                          <a:prstGeom prst="rect">
                            <a:avLst/>
                          </a:prstGeom>
                          <a:ln>
                            <a:noFill/>
                          </a:ln>
                        </wps:spPr>
                        <wps:txbx>
                          <w:txbxContent>
                            <w:p w14:paraId="7503E78A" w14:textId="77777777" w:rsidR="00B27F62" w:rsidRDefault="00B27F62" w:rsidP="00B27F62">
                              <w:hyperlink r:id="rId68">
                                <w:r>
                                  <w:rPr>
                                    <w:color w:val="0563C1"/>
                                    <w:u w:val="single" w:color="0563C1"/>
                                  </w:rPr>
                                  <w:t>b</w:t>
                                </w:r>
                              </w:hyperlink>
                            </w:p>
                          </w:txbxContent>
                        </wps:txbx>
                        <wps:bodyPr horzOverflow="overflow" vert="horz" lIns="0" tIns="0" rIns="0" bIns="0" rtlCol="0">
                          <a:noAutofit/>
                        </wps:bodyPr>
                      </wps:wsp>
                      <wps:wsp>
                        <wps:cNvPr id="14616" name="Rectangle 14616"/>
                        <wps:cNvSpPr/>
                        <wps:spPr>
                          <a:xfrm>
                            <a:off x="1389228" y="3511931"/>
                            <a:ext cx="1665957" cy="226001"/>
                          </a:xfrm>
                          <a:prstGeom prst="rect">
                            <a:avLst/>
                          </a:prstGeom>
                          <a:ln>
                            <a:noFill/>
                          </a:ln>
                        </wps:spPr>
                        <wps:txbx>
                          <w:txbxContent>
                            <w:p w14:paraId="0CAEF911" w14:textId="77777777" w:rsidR="00B27F62" w:rsidRDefault="00B27F62" w:rsidP="00B27F62">
                              <w:hyperlink r:id="rId69">
                                <w:r>
                                  <w:rPr>
                                    <w:color w:val="0563C1"/>
                                    <w:u w:val="single" w:color="0563C1"/>
                                  </w:rPr>
                                  <w:t>ook your visit online</w:t>
                                </w:r>
                              </w:hyperlink>
                            </w:p>
                          </w:txbxContent>
                        </wps:txbx>
                        <wps:bodyPr horzOverflow="overflow" vert="horz" lIns="0" tIns="0" rIns="0" bIns="0" rtlCol="0">
                          <a:noAutofit/>
                        </wps:bodyPr>
                      </wps:wsp>
                      <wps:wsp>
                        <wps:cNvPr id="14610" name="Rectangle 14610"/>
                        <wps:cNvSpPr/>
                        <wps:spPr>
                          <a:xfrm>
                            <a:off x="2640889" y="3511931"/>
                            <a:ext cx="112728" cy="226001"/>
                          </a:xfrm>
                          <a:prstGeom prst="rect">
                            <a:avLst/>
                          </a:prstGeom>
                          <a:ln>
                            <a:noFill/>
                          </a:ln>
                        </wps:spPr>
                        <wps:txbx>
                          <w:txbxContent>
                            <w:p w14:paraId="1ECFCA5E" w14:textId="77777777" w:rsidR="00B27F62" w:rsidRDefault="00B27F62" w:rsidP="00B27F62">
                              <w:hyperlink r:id="rId70">
                                <w:r>
                                  <w:rPr>
                                    <w:color w:val="0563C1"/>
                                    <w:u w:val="single" w:color="0563C1"/>
                                  </w:rPr>
                                  <w:t>e</w:t>
                                </w:r>
                              </w:hyperlink>
                            </w:p>
                          </w:txbxContent>
                        </wps:txbx>
                        <wps:bodyPr horzOverflow="overflow" vert="horz" lIns="0" tIns="0" rIns="0" bIns="0" rtlCol="0">
                          <a:noAutofit/>
                        </wps:bodyPr>
                      </wps:wsp>
                      <wps:wsp>
                        <wps:cNvPr id="14612" name="Rectangle 14612"/>
                        <wps:cNvSpPr/>
                        <wps:spPr>
                          <a:xfrm>
                            <a:off x="2727833" y="3511931"/>
                            <a:ext cx="56314" cy="226001"/>
                          </a:xfrm>
                          <a:prstGeom prst="rect">
                            <a:avLst/>
                          </a:prstGeom>
                          <a:ln>
                            <a:noFill/>
                          </a:ln>
                        </wps:spPr>
                        <wps:txbx>
                          <w:txbxContent>
                            <w:p w14:paraId="3D50C70C" w14:textId="77777777" w:rsidR="00B27F62" w:rsidRDefault="00B27F62" w:rsidP="00B27F62">
                              <w:hyperlink r:id="rId71">
                                <w:r>
                                  <w:rPr>
                                    <w:u w:val="single" w:color="0563C1"/>
                                  </w:rPr>
                                  <w:t>.</w:t>
                                </w:r>
                              </w:hyperlink>
                            </w:p>
                          </w:txbxContent>
                        </wps:txbx>
                        <wps:bodyPr horzOverflow="overflow" vert="horz" lIns="0" tIns="0" rIns="0" bIns="0" rtlCol="0">
                          <a:noAutofit/>
                        </wps:bodyPr>
                      </wps:wsp>
                      <wps:wsp>
                        <wps:cNvPr id="14617" name="Rectangle 14617"/>
                        <wps:cNvSpPr/>
                        <wps:spPr>
                          <a:xfrm>
                            <a:off x="2770505" y="3511931"/>
                            <a:ext cx="56314" cy="226001"/>
                          </a:xfrm>
                          <a:prstGeom prst="rect">
                            <a:avLst/>
                          </a:prstGeom>
                          <a:ln>
                            <a:noFill/>
                          </a:ln>
                        </wps:spPr>
                        <wps:txbx>
                          <w:txbxContent>
                            <w:p w14:paraId="5BA72B9B" w14:textId="77777777" w:rsidR="00B27F62" w:rsidRDefault="00B27F62" w:rsidP="00B27F62">
                              <w:hyperlink r:id="rId72">
                                <w:r>
                                  <w:t xml:space="preserve"> </w:t>
                                </w:r>
                              </w:hyperlink>
                            </w:p>
                          </w:txbxContent>
                        </wps:txbx>
                        <wps:bodyPr horzOverflow="overflow" vert="horz" lIns="0" tIns="0" rIns="0" bIns="0" rtlCol="0">
                          <a:noAutofit/>
                        </wps:bodyPr>
                      </wps:wsp>
                      <wps:wsp>
                        <wps:cNvPr id="1882" name="Rectangle 1882"/>
                        <wps:cNvSpPr/>
                        <wps:spPr>
                          <a:xfrm>
                            <a:off x="2811653" y="3511931"/>
                            <a:ext cx="56314" cy="226001"/>
                          </a:xfrm>
                          <a:prstGeom prst="rect">
                            <a:avLst/>
                          </a:prstGeom>
                          <a:ln>
                            <a:noFill/>
                          </a:ln>
                        </wps:spPr>
                        <wps:txbx>
                          <w:txbxContent>
                            <w:p w14:paraId="47FA6C6B" w14:textId="77777777" w:rsidR="00B27F62" w:rsidRDefault="00B27F62" w:rsidP="00B27F62">
                              <w:r>
                                <w:t xml:space="preserve"> </w:t>
                              </w:r>
                            </w:p>
                          </w:txbxContent>
                        </wps:txbx>
                        <wps:bodyPr horzOverflow="overflow" vert="horz" lIns="0" tIns="0" rIns="0" bIns="0" rtlCol="0">
                          <a:noAutofit/>
                        </wps:bodyPr>
                      </wps:wsp>
                      <wps:wsp>
                        <wps:cNvPr id="1885" name="Rectangle 1885"/>
                        <wps:cNvSpPr/>
                        <wps:spPr>
                          <a:xfrm>
                            <a:off x="702107" y="3876167"/>
                            <a:ext cx="3423434" cy="226001"/>
                          </a:xfrm>
                          <a:prstGeom prst="rect">
                            <a:avLst/>
                          </a:prstGeom>
                          <a:ln>
                            <a:noFill/>
                          </a:ln>
                        </wps:spPr>
                        <wps:txbx>
                          <w:txbxContent>
                            <w:p w14:paraId="353FB84D" w14:textId="77777777" w:rsidR="00B27F62" w:rsidRDefault="00B27F62" w:rsidP="00B27F62">
                              <w:r>
                                <w:t xml:space="preserve">You can book your visit by telephone. </w:t>
                              </w:r>
                            </w:p>
                          </w:txbxContent>
                        </wps:txbx>
                        <wps:bodyPr horzOverflow="overflow" vert="horz" lIns="0" tIns="0" rIns="0" bIns="0" rtlCol="0">
                          <a:noAutofit/>
                        </wps:bodyPr>
                      </wps:wsp>
                      <wps:wsp>
                        <wps:cNvPr id="1886" name="Rectangle 1886"/>
                        <wps:cNvSpPr/>
                        <wps:spPr>
                          <a:xfrm>
                            <a:off x="3277997" y="3876167"/>
                            <a:ext cx="56314" cy="226001"/>
                          </a:xfrm>
                          <a:prstGeom prst="rect">
                            <a:avLst/>
                          </a:prstGeom>
                          <a:ln>
                            <a:noFill/>
                          </a:ln>
                        </wps:spPr>
                        <wps:txbx>
                          <w:txbxContent>
                            <w:p w14:paraId="33AAAB76" w14:textId="77777777" w:rsidR="00B27F62" w:rsidRDefault="00B27F62" w:rsidP="00B27F62">
                              <w:r>
                                <w:t xml:space="preserve"> </w:t>
                              </w:r>
                            </w:p>
                          </w:txbxContent>
                        </wps:txbx>
                        <wps:bodyPr horzOverflow="overflow" vert="horz" lIns="0" tIns="0" rIns="0" bIns="0" rtlCol="0">
                          <a:noAutofit/>
                        </wps:bodyPr>
                      </wps:wsp>
                      <wps:wsp>
                        <wps:cNvPr id="1887" name="Rectangle 1887"/>
                        <wps:cNvSpPr/>
                        <wps:spPr>
                          <a:xfrm>
                            <a:off x="702107" y="4246499"/>
                            <a:ext cx="1104671" cy="226001"/>
                          </a:xfrm>
                          <a:prstGeom prst="rect">
                            <a:avLst/>
                          </a:prstGeom>
                          <a:ln>
                            <a:noFill/>
                          </a:ln>
                        </wps:spPr>
                        <wps:txbx>
                          <w:txbxContent>
                            <w:p w14:paraId="1FE8C7E2" w14:textId="77777777" w:rsidR="00B27F62" w:rsidRDefault="00B27F62" w:rsidP="00B27F62">
                              <w:r>
                                <w:t>Booking line</w:t>
                              </w:r>
                            </w:p>
                          </w:txbxContent>
                        </wps:txbx>
                        <wps:bodyPr horzOverflow="overflow" vert="horz" lIns="0" tIns="0" rIns="0" bIns="0" rtlCol="0">
                          <a:noAutofit/>
                        </wps:bodyPr>
                      </wps:wsp>
                      <wps:wsp>
                        <wps:cNvPr id="1888" name="Rectangle 1888"/>
                        <wps:cNvSpPr/>
                        <wps:spPr>
                          <a:xfrm>
                            <a:off x="1534160" y="4246499"/>
                            <a:ext cx="1416848" cy="226001"/>
                          </a:xfrm>
                          <a:prstGeom prst="rect">
                            <a:avLst/>
                          </a:prstGeom>
                          <a:ln>
                            <a:noFill/>
                          </a:ln>
                        </wps:spPr>
                        <wps:txbx>
                          <w:txbxContent>
                            <w:p w14:paraId="46BBA601" w14:textId="77777777" w:rsidR="00B27F62" w:rsidRDefault="00B27F62" w:rsidP="00B27F62">
                              <w:r>
                                <w:rPr>
                                  <w:b/>
                                </w:rPr>
                                <w:t>: 01833 633349</w:t>
                              </w:r>
                            </w:p>
                          </w:txbxContent>
                        </wps:txbx>
                        <wps:bodyPr horzOverflow="overflow" vert="horz" lIns="0" tIns="0" rIns="0" bIns="0" rtlCol="0">
                          <a:noAutofit/>
                        </wps:bodyPr>
                      </wps:wsp>
                      <wps:wsp>
                        <wps:cNvPr id="1889" name="Rectangle 1889"/>
                        <wps:cNvSpPr/>
                        <wps:spPr>
                          <a:xfrm>
                            <a:off x="2601341" y="4246499"/>
                            <a:ext cx="56314" cy="226001"/>
                          </a:xfrm>
                          <a:prstGeom prst="rect">
                            <a:avLst/>
                          </a:prstGeom>
                          <a:ln>
                            <a:noFill/>
                          </a:ln>
                        </wps:spPr>
                        <wps:txbx>
                          <w:txbxContent>
                            <w:p w14:paraId="4C6E5302" w14:textId="77777777" w:rsidR="00B27F62" w:rsidRDefault="00B27F62" w:rsidP="00B27F62">
                              <w:r>
                                <w:t xml:space="preserve"> </w:t>
                              </w:r>
                            </w:p>
                          </w:txbxContent>
                        </wps:txbx>
                        <wps:bodyPr horzOverflow="overflow" vert="horz" lIns="0" tIns="0" rIns="0" bIns="0" rtlCol="0">
                          <a:noAutofit/>
                        </wps:bodyPr>
                      </wps:wsp>
                      <wps:wsp>
                        <wps:cNvPr id="1890" name="Rectangle 1890"/>
                        <wps:cNvSpPr/>
                        <wps:spPr>
                          <a:xfrm>
                            <a:off x="2644013" y="4246499"/>
                            <a:ext cx="67498" cy="226001"/>
                          </a:xfrm>
                          <a:prstGeom prst="rect">
                            <a:avLst/>
                          </a:prstGeom>
                          <a:ln>
                            <a:noFill/>
                          </a:ln>
                        </wps:spPr>
                        <wps:txbx>
                          <w:txbxContent>
                            <w:p w14:paraId="442BD417" w14:textId="77777777" w:rsidR="00B27F62" w:rsidRDefault="00B27F62" w:rsidP="00B27F62">
                              <w:r>
                                <w:t>-</w:t>
                              </w:r>
                            </w:p>
                          </w:txbxContent>
                        </wps:txbx>
                        <wps:bodyPr horzOverflow="overflow" vert="horz" lIns="0" tIns="0" rIns="0" bIns="0" rtlCol="0">
                          <a:noAutofit/>
                        </wps:bodyPr>
                      </wps:wsp>
                      <wps:wsp>
                        <wps:cNvPr id="1891" name="Rectangle 1891"/>
                        <wps:cNvSpPr/>
                        <wps:spPr>
                          <a:xfrm>
                            <a:off x="2694305" y="4246499"/>
                            <a:ext cx="56314" cy="226001"/>
                          </a:xfrm>
                          <a:prstGeom prst="rect">
                            <a:avLst/>
                          </a:prstGeom>
                          <a:ln>
                            <a:noFill/>
                          </a:ln>
                        </wps:spPr>
                        <wps:txbx>
                          <w:txbxContent>
                            <w:p w14:paraId="6A8E5051" w14:textId="77777777" w:rsidR="00B27F62" w:rsidRDefault="00B27F62" w:rsidP="00B27F62">
                              <w:r>
                                <w:t xml:space="preserve"> </w:t>
                              </w:r>
                            </w:p>
                          </w:txbxContent>
                        </wps:txbx>
                        <wps:bodyPr horzOverflow="overflow" vert="horz" lIns="0" tIns="0" rIns="0" bIns="0" rtlCol="0">
                          <a:noAutofit/>
                        </wps:bodyPr>
                      </wps:wsp>
                      <wps:wsp>
                        <wps:cNvPr id="1892" name="Rectangle 1892"/>
                        <wps:cNvSpPr/>
                        <wps:spPr>
                          <a:xfrm>
                            <a:off x="2736977" y="4246499"/>
                            <a:ext cx="1676432" cy="226001"/>
                          </a:xfrm>
                          <a:prstGeom prst="rect">
                            <a:avLst/>
                          </a:prstGeom>
                          <a:ln>
                            <a:noFill/>
                          </a:ln>
                        </wps:spPr>
                        <wps:txbx>
                          <w:txbxContent>
                            <w:p w14:paraId="141574E9" w14:textId="77777777" w:rsidR="00B27F62" w:rsidRDefault="00B27F62" w:rsidP="00B27F62">
                              <w:r>
                                <w:t xml:space="preserve">Monday to Friday, </w:t>
                              </w:r>
                            </w:p>
                          </w:txbxContent>
                        </wps:txbx>
                        <wps:bodyPr horzOverflow="overflow" vert="horz" lIns="0" tIns="0" rIns="0" bIns="0" rtlCol="0">
                          <a:noAutofit/>
                        </wps:bodyPr>
                      </wps:wsp>
                      <wps:wsp>
                        <wps:cNvPr id="1893" name="Rectangle 1893"/>
                        <wps:cNvSpPr/>
                        <wps:spPr>
                          <a:xfrm>
                            <a:off x="3999103" y="4246499"/>
                            <a:ext cx="112728" cy="226001"/>
                          </a:xfrm>
                          <a:prstGeom prst="rect">
                            <a:avLst/>
                          </a:prstGeom>
                          <a:ln>
                            <a:noFill/>
                          </a:ln>
                        </wps:spPr>
                        <wps:txbx>
                          <w:txbxContent>
                            <w:p w14:paraId="37DA4811" w14:textId="77777777" w:rsidR="00B27F62" w:rsidRDefault="00B27F62" w:rsidP="00B27F62">
                              <w:r>
                                <w:t>9</w:t>
                              </w:r>
                            </w:p>
                          </w:txbxContent>
                        </wps:txbx>
                        <wps:bodyPr horzOverflow="overflow" vert="horz" lIns="0" tIns="0" rIns="0" bIns="0" rtlCol="0">
                          <a:noAutofit/>
                        </wps:bodyPr>
                      </wps:wsp>
                      <wps:wsp>
                        <wps:cNvPr id="14128" name="Rectangle 14128"/>
                        <wps:cNvSpPr/>
                        <wps:spPr>
                          <a:xfrm>
                            <a:off x="4084447" y="4246499"/>
                            <a:ext cx="280759" cy="226001"/>
                          </a:xfrm>
                          <a:prstGeom prst="rect">
                            <a:avLst/>
                          </a:prstGeom>
                          <a:ln>
                            <a:noFill/>
                          </a:ln>
                        </wps:spPr>
                        <wps:txbx>
                          <w:txbxContent>
                            <w:p w14:paraId="72933E47" w14:textId="77777777" w:rsidR="00B27F62" w:rsidRDefault="00B27F62" w:rsidP="00B27F62">
                              <w:r>
                                <w:t>:00</w:t>
                              </w:r>
                            </w:p>
                          </w:txbxContent>
                        </wps:txbx>
                        <wps:bodyPr horzOverflow="overflow" vert="horz" lIns="0" tIns="0" rIns="0" bIns="0" rtlCol="0">
                          <a:noAutofit/>
                        </wps:bodyPr>
                      </wps:wsp>
                      <wps:wsp>
                        <wps:cNvPr id="14130" name="Rectangle 14130"/>
                        <wps:cNvSpPr/>
                        <wps:spPr>
                          <a:xfrm>
                            <a:off x="4295978" y="4246499"/>
                            <a:ext cx="360150" cy="226001"/>
                          </a:xfrm>
                          <a:prstGeom prst="rect">
                            <a:avLst/>
                          </a:prstGeom>
                          <a:ln>
                            <a:noFill/>
                          </a:ln>
                        </wps:spPr>
                        <wps:txbx>
                          <w:txbxContent>
                            <w:p w14:paraId="5F350636" w14:textId="77777777" w:rsidR="00B27F62" w:rsidRDefault="00B27F62" w:rsidP="00B27F62">
                              <w:r>
                                <w:t xml:space="preserve">AM </w:t>
                              </w:r>
                            </w:p>
                          </w:txbxContent>
                        </wps:txbx>
                        <wps:bodyPr horzOverflow="overflow" vert="horz" lIns="0" tIns="0" rIns="0" bIns="0" rtlCol="0">
                          <a:noAutofit/>
                        </wps:bodyPr>
                      </wps:wsp>
                      <wps:wsp>
                        <wps:cNvPr id="1895" name="Rectangle 1895"/>
                        <wps:cNvSpPr/>
                        <wps:spPr>
                          <a:xfrm>
                            <a:off x="4566031" y="4273470"/>
                            <a:ext cx="112697" cy="190519"/>
                          </a:xfrm>
                          <a:prstGeom prst="rect">
                            <a:avLst/>
                          </a:prstGeom>
                          <a:ln>
                            <a:noFill/>
                          </a:ln>
                        </wps:spPr>
                        <wps:txbx>
                          <w:txbxContent>
                            <w:p w14:paraId="7221888A" w14:textId="77777777" w:rsidR="00B27F62" w:rsidRDefault="00B27F62" w:rsidP="00B27F62">
                              <w:r>
                                <w:t>–</w:t>
                              </w:r>
                            </w:p>
                          </w:txbxContent>
                        </wps:txbx>
                        <wps:bodyPr horzOverflow="overflow" vert="horz" lIns="0" tIns="0" rIns="0" bIns="0" rtlCol="0">
                          <a:noAutofit/>
                        </wps:bodyPr>
                      </wps:wsp>
                      <wps:wsp>
                        <wps:cNvPr id="1896" name="Rectangle 1896"/>
                        <wps:cNvSpPr/>
                        <wps:spPr>
                          <a:xfrm>
                            <a:off x="4651375" y="4246499"/>
                            <a:ext cx="56314" cy="226001"/>
                          </a:xfrm>
                          <a:prstGeom prst="rect">
                            <a:avLst/>
                          </a:prstGeom>
                          <a:ln>
                            <a:noFill/>
                          </a:ln>
                        </wps:spPr>
                        <wps:txbx>
                          <w:txbxContent>
                            <w:p w14:paraId="47AFC369" w14:textId="77777777" w:rsidR="00B27F62" w:rsidRDefault="00B27F62" w:rsidP="00B27F62">
                              <w:r>
                                <w:t xml:space="preserve"> </w:t>
                              </w:r>
                            </w:p>
                          </w:txbxContent>
                        </wps:txbx>
                        <wps:bodyPr horzOverflow="overflow" vert="horz" lIns="0" tIns="0" rIns="0" bIns="0" rtlCol="0">
                          <a:noAutofit/>
                        </wps:bodyPr>
                      </wps:wsp>
                      <wps:wsp>
                        <wps:cNvPr id="14133" name="Rectangle 14133"/>
                        <wps:cNvSpPr/>
                        <wps:spPr>
                          <a:xfrm>
                            <a:off x="4694047" y="4246499"/>
                            <a:ext cx="505748" cy="226001"/>
                          </a:xfrm>
                          <a:prstGeom prst="rect">
                            <a:avLst/>
                          </a:prstGeom>
                          <a:ln>
                            <a:noFill/>
                          </a:ln>
                        </wps:spPr>
                        <wps:txbx>
                          <w:txbxContent>
                            <w:p w14:paraId="3D395F3E" w14:textId="77777777" w:rsidR="00B27F62" w:rsidRDefault="00B27F62" w:rsidP="00B27F62">
                              <w:r>
                                <w:t>12:00</w:t>
                              </w:r>
                            </w:p>
                          </w:txbxContent>
                        </wps:txbx>
                        <wps:bodyPr horzOverflow="overflow" vert="horz" lIns="0" tIns="0" rIns="0" bIns="0" rtlCol="0">
                          <a:noAutofit/>
                        </wps:bodyPr>
                      </wps:wsp>
                      <wps:wsp>
                        <wps:cNvPr id="14135" name="Rectangle 14135"/>
                        <wps:cNvSpPr/>
                        <wps:spPr>
                          <a:xfrm>
                            <a:off x="5074742" y="4246499"/>
                            <a:ext cx="358122" cy="226001"/>
                          </a:xfrm>
                          <a:prstGeom prst="rect">
                            <a:avLst/>
                          </a:prstGeom>
                          <a:ln>
                            <a:noFill/>
                          </a:ln>
                        </wps:spPr>
                        <wps:txbx>
                          <w:txbxContent>
                            <w:p w14:paraId="09FFC8B6" w14:textId="77777777" w:rsidR="00B27F62" w:rsidRDefault="00B27F62" w:rsidP="00B27F62">
                              <w:r>
                                <w:t xml:space="preserve">PM </w:t>
                              </w:r>
                            </w:p>
                          </w:txbxContent>
                        </wps:txbx>
                        <wps:bodyPr horzOverflow="overflow" vert="horz" lIns="0" tIns="0" rIns="0" bIns="0" rtlCol="0">
                          <a:noAutofit/>
                        </wps:bodyPr>
                      </wps:wsp>
                      <wps:wsp>
                        <wps:cNvPr id="1898" name="Rectangle 1898"/>
                        <wps:cNvSpPr/>
                        <wps:spPr>
                          <a:xfrm>
                            <a:off x="5344795" y="4246499"/>
                            <a:ext cx="56314" cy="226001"/>
                          </a:xfrm>
                          <a:prstGeom prst="rect">
                            <a:avLst/>
                          </a:prstGeom>
                          <a:ln>
                            <a:noFill/>
                          </a:ln>
                        </wps:spPr>
                        <wps:txbx>
                          <w:txbxContent>
                            <w:p w14:paraId="4F603E4C" w14:textId="77777777" w:rsidR="00B27F62" w:rsidRDefault="00B27F62" w:rsidP="00B27F62">
                              <w:r>
                                <w:t xml:space="preserve"> </w:t>
                              </w:r>
                            </w:p>
                          </w:txbxContent>
                        </wps:txbx>
                        <wps:bodyPr horzOverflow="overflow" vert="horz" lIns="0" tIns="0" rIns="0" bIns="0" rtlCol="0">
                          <a:noAutofit/>
                        </wps:bodyPr>
                      </wps:wsp>
                      <wps:wsp>
                        <wps:cNvPr id="14630" name="Rectangle 14630"/>
                        <wps:cNvSpPr/>
                        <wps:spPr>
                          <a:xfrm>
                            <a:off x="702107" y="4508627"/>
                            <a:ext cx="2330381" cy="226001"/>
                          </a:xfrm>
                          <a:prstGeom prst="rect">
                            <a:avLst/>
                          </a:prstGeom>
                          <a:ln>
                            <a:noFill/>
                          </a:ln>
                        </wps:spPr>
                        <wps:txbx>
                          <w:txbxContent>
                            <w:p w14:paraId="2E25C664" w14:textId="77777777" w:rsidR="00B27F62" w:rsidRDefault="00B27F62" w:rsidP="00B27F62">
                              <w:hyperlink r:id="rId73">
                                <w:r>
                                  <w:rPr>
                                    <w:color w:val="0563C1"/>
                                    <w:u w:val="single" w:color="0563C1"/>
                                  </w:rPr>
                                  <w:t>Find out about call charge</w:t>
                                </w:r>
                              </w:hyperlink>
                            </w:p>
                          </w:txbxContent>
                        </wps:txbx>
                        <wps:bodyPr horzOverflow="overflow" vert="horz" lIns="0" tIns="0" rIns="0" bIns="0" rtlCol="0">
                          <a:noAutofit/>
                        </wps:bodyPr>
                      </wps:wsp>
                      <wps:wsp>
                        <wps:cNvPr id="14629" name="Rectangle 14629"/>
                        <wps:cNvSpPr/>
                        <wps:spPr>
                          <a:xfrm>
                            <a:off x="2454859" y="4508627"/>
                            <a:ext cx="101346" cy="226001"/>
                          </a:xfrm>
                          <a:prstGeom prst="rect">
                            <a:avLst/>
                          </a:prstGeom>
                          <a:ln>
                            <a:noFill/>
                          </a:ln>
                        </wps:spPr>
                        <wps:txbx>
                          <w:txbxContent>
                            <w:p w14:paraId="6C7D31CD" w14:textId="77777777" w:rsidR="00B27F62" w:rsidRDefault="00B27F62" w:rsidP="00B27F62">
                              <w:hyperlink r:id="rId74">
                                <w:r>
                                  <w:rPr>
                                    <w:color w:val="0563C1"/>
                                    <w:u w:val="single" w:color="0563C1"/>
                                  </w:rPr>
                                  <w:t>s</w:t>
                                </w:r>
                              </w:hyperlink>
                            </w:p>
                          </w:txbxContent>
                        </wps:txbx>
                        <wps:bodyPr horzOverflow="overflow" vert="horz" lIns="0" tIns="0" rIns="0" bIns="0" rtlCol="0">
                          <a:noAutofit/>
                        </wps:bodyPr>
                      </wps:wsp>
                      <wps:wsp>
                        <wps:cNvPr id="1900" name="Rectangle 1900"/>
                        <wps:cNvSpPr/>
                        <wps:spPr>
                          <a:xfrm>
                            <a:off x="2532761" y="4508627"/>
                            <a:ext cx="56314" cy="226001"/>
                          </a:xfrm>
                          <a:prstGeom prst="rect">
                            <a:avLst/>
                          </a:prstGeom>
                          <a:ln>
                            <a:noFill/>
                          </a:ln>
                        </wps:spPr>
                        <wps:txbx>
                          <w:txbxContent>
                            <w:p w14:paraId="21E24ED2" w14:textId="77777777" w:rsidR="00B27F62" w:rsidRDefault="00B27F62" w:rsidP="00B27F62">
                              <w:hyperlink r:id="rId75">
                                <w:r>
                                  <w:t xml:space="preserve"> </w:t>
                                </w:r>
                              </w:hyperlink>
                            </w:p>
                          </w:txbxContent>
                        </wps:txbx>
                        <wps:bodyPr horzOverflow="overflow" vert="horz" lIns="0" tIns="0" rIns="0" bIns="0" rtlCol="0">
                          <a:noAutofit/>
                        </wps:bodyPr>
                      </wps:wsp>
                      <wps:wsp>
                        <wps:cNvPr id="1901" name="Rectangle 1901"/>
                        <wps:cNvSpPr/>
                        <wps:spPr>
                          <a:xfrm>
                            <a:off x="2573909" y="4508627"/>
                            <a:ext cx="56314" cy="226001"/>
                          </a:xfrm>
                          <a:prstGeom prst="rect">
                            <a:avLst/>
                          </a:prstGeom>
                          <a:ln>
                            <a:noFill/>
                          </a:ln>
                        </wps:spPr>
                        <wps:txbx>
                          <w:txbxContent>
                            <w:p w14:paraId="6BE24B15" w14:textId="77777777" w:rsidR="00B27F62" w:rsidRDefault="00B27F62" w:rsidP="00B27F62">
                              <w:hyperlink r:id="rId76">
                                <w:r>
                                  <w:t xml:space="preserve"> </w:t>
                                </w:r>
                              </w:hyperlink>
                            </w:p>
                          </w:txbxContent>
                        </wps:txbx>
                        <wps:bodyPr horzOverflow="overflow" vert="horz" lIns="0" tIns="0" rIns="0" bIns="0" rtlCol="0">
                          <a:noAutofit/>
                        </wps:bodyPr>
                      </wps:wsp>
                      <wps:wsp>
                        <wps:cNvPr id="1903" name="Rectangle 1903"/>
                        <wps:cNvSpPr/>
                        <wps:spPr>
                          <a:xfrm>
                            <a:off x="705155" y="4872863"/>
                            <a:ext cx="56314" cy="226001"/>
                          </a:xfrm>
                          <a:prstGeom prst="rect">
                            <a:avLst/>
                          </a:prstGeom>
                          <a:ln>
                            <a:noFill/>
                          </a:ln>
                        </wps:spPr>
                        <wps:txbx>
                          <w:txbxContent>
                            <w:p w14:paraId="111B420E" w14:textId="77777777" w:rsidR="00B27F62" w:rsidRDefault="00B27F62" w:rsidP="00B27F62">
                              <w:r>
                                <w:rPr>
                                  <w:b/>
                                  <w:color w:val="4472C4"/>
                                </w:rPr>
                                <w:t xml:space="preserve"> </w:t>
                              </w:r>
                            </w:p>
                          </w:txbxContent>
                        </wps:txbx>
                        <wps:bodyPr horzOverflow="overflow" vert="horz" lIns="0" tIns="0" rIns="0" bIns="0" rtlCol="0">
                          <a:noAutofit/>
                        </wps:bodyPr>
                      </wps:wsp>
                      <wps:wsp>
                        <wps:cNvPr id="1904" name="Rectangle 1904"/>
                        <wps:cNvSpPr/>
                        <wps:spPr>
                          <a:xfrm>
                            <a:off x="747827" y="4872863"/>
                            <a:ext cx="56314" cy="226001"/>
                          </a:xfrm>
                          <a:prstGeom prst="rect">
                            <a:avLst/>
                          </a:prstGeom>
                          <a:ln>
                            <a:noFill/>
                          </a:ln>
                        </wps:spPr>
                        <wps:txbx>
                          <w:txbxContent>
                            <w:p w14:paraId="6D41BB9D" w14:textId="77777777" w:rsidR="00B27F62" w:rsidRDefault="00B27F62" w:rsidP="00B27F62">
                              <w:r>
                                <w:t xml:space="preserve"> </w:t>
                              </w:r>
                            </w:p>
                          </w:txbxContent>
                        </wps:txbx>
                        <wps:bodyPr horzOverflow="overflow" vert="horz" lIns="0" tIns="0" rIns="0" bIns="0" rtlCol="0">
                          <a:noAutofit/>
                        </wps:bodyPr>
                      </wps:wsp>
                      <wps:wsp>
                        <wps:cNvPr id="1905" name="Rectangle 1905"/>
                        <wps:cNvSpPr/>
                        <wps:spPr>
                          <a:xfrm>
                            <a:off x="702107" y="5235575"/>
                            <a:ext cx="1462624" cy="226002"/>
                          </a:xfrm>
                          <a:prstGeom prst="rect">
                            <a:avLst/>
                          </a:prstGeom>
                          <a:ln>
                            <a:noFill/>
                          </a:ln>
                        </wps:spPr>
                        <wps:txbx>
                          <w:txbxContent>
                            <w:p w14:paraId="3430209A" w14:textId="77777777" w:rsidR="00B27F62" w:rsidRDefault="00B27F62" w:rsidP="00B27F62">
                              <w:r>
                                <w:rPr>
                                  <w:b/>
                                  <w:color w:val="2F5496"/>
                                </w:rPr>
                                <w:t>Getting to HMP</w:t>
                              </w:r>
                            </w:p>
                          </w:txbxContent>
                        </wps:txbx>
                        <wps:bodyPr horzOverflow="overflow" vert="horz" lIns="0" tIns="0" rIns="0" bIns="0" rtlCol="0">
                          <a:noAutofit/>
                        </wps:bodyPr>
                      </wps:wsp>
                      <wps:wsp>
                        <wps:cNvPr id="1906" name="Rectangle 1906"/>
                        <wps:cNvSpPr/>
                        <wps:spPr>
                          <a:xfrm>
                            <a:off x="1802384" y="5235575"/>
                            <a:ext cx="406397" cy="226002"/>
                          </a:xfrm>
                          <a:prstGeom prst="rect">
                            <a:avLst/>
                          </a:prstGeom>
                          <a:ln>
                            <a:noFill/>
                          </a:ln>
                        </wps:spPr>
                        <wps:txbx>
                          <w:txbxContent>
                            <w:p w14:paraId="2A6DF09F" w14:textId="77777777" w:rsidR="00B27F62" w:rsidRDefault="00B27F62" w:rsidP="00B27F62">
                              <w:r>
                                <w:rPr>
                                  <w:b/>
                                  <w:color w:val="2F5496"/>
                                </w:rPr>
                                <w:t>/YOI</w:t>
                              </w:r>
                            </w:p>
                          </w:txbxContent>
                        </wps:txbx>
                        <wps:bodyPr horzOverflow="overflow" vert="horz" lIns="0" tIns="0" rIns="0" bIns="0" rtlCol="0">
                          <a:noAutofit/>
                        </wps:bodyPr>
                      </wps:wsp>
                      <wps:wsp>
                        <wps:cNvPr id="1907" name="Rectangle 1907"/>
                        <wps:cNvSpPr/>
                        <wps:spPr>
                          <a:xfrm>
                            <a:off x="2108708" y="5235575"/>
                            <a:ext cx="56314" cy="226002"/>
                          </a:xfrm>
                          <a:prstGeom prst="rect">
                            <a:avLst/>
                          </a:prstGeom>
                          <a:ln>
                            <a:noFill/>
                          </a:ln>
                        </wps:spPr>
                        <wps:txbx>
                          <w:txbxContent>
                            <w:p w14:paraId="6FC0BB7E" w14:textId="77777777" w:rsidR="00B27F62" w:rsidRDefault="00B27F62" w:rsidP="00B27F62">
                              <w:r>
                                <w:rPr>
                                  <w:b/>
                                  <w:color w:val="2F5496"/>
                                </w:rPr>
                                <w:t xml:space="preserve"> </w:t>
                              </w:r>
                            </w:p>
                          </w:txbxContent>
                        </wps:txbx>
                        <wps:bodyPr horzOverflow="overflow" vert="horz" lIns="0" tIns="0" rIns="0" bIns="0" rtlCol="0">
                          <a:noAutofit/>
                        </wps:bodyPr>
                      </wps:wsp>
                      <wps:wsp>
                        <wps:cNvPr id="1908" name="Rectangle 1908"/>
                        <wps:cNvSpPr/>
                        <wps:spPr>
                          <a:xfrm>
                            <a:off x="2151380" y="5235575"/>
                            <a:ext cx="877217" cy="226002"/>
                          </a:xfrm>
                          <a:prstGeom prst="rect">
                            <a:avLst/>
                          </a:prstGeom>
                          <a:ln>
                            <a:noFill/>
                          </a:ln>
                        </wps:spPr>
                        <wps:txbx>
                          <w:txbxContent>
                            <w:p w14:paraId="3A532966" w14:textId="77777777" w:rsidR="00B27F62" w:rsidRDefault="00B27F62" w:rsidP="00B27F62">
                              <w:r>
                                <w:rPr>
                                  <w:b/>
                                  <w:color w:val="2F5496"/>
                                </w:rPr>
                                <w:t xml:space="preserve">Deerbolt </w:t>
                              </w:r>
                            </w:p>
                          </w:txbxContent>
                        </wps:txbx>
                        <wps:bodyPr horzOverflow="overflow" vert="horz" lIns="0" tIns="0" rIns="0" bIns="0" rtlCol="0">
                          <a:noAutofit/>
                        </wps:bodyPr>
                      </wps:wsp>
                      <wps:wsp>
                        <wps:cNvPr id="1909" name="Rectangle 1909"/>
                        <wps:cNvSpPr/>
                        <wps:spPr>
                          <a:xfrm>
                            <a:off x="2810129" y="5235575"/>
                            <a:ext cx="56314" cy="226002"/>
                          </a:xfrm>
                          <a:prstGeom prst="rect">
                            <a:avLst/>
                          </a:prstGeom>
                          <a:ln>
                            <a:noFill/>
                          </a:ln>
                        </wps:spPr>
                        <wps:txbx>
                          <w:txbxContent>
                            <w:p w14:paraId="682657D2" w14:textId="77777777" w:rsidR="00B27F62" w:rsidRDefault="00B27F62" w:rsidP="00B27F62">
                              <w:r>
                                <w:rPr>
                                  <w:b/>
                                  <w:color w:val="2F5496"/>
                                </w:rPr>
                                <w:t xml:space="preserve"> </w:t>
                              </w:r>
                            </w:p>
                          </w:txbxContent>
                        </wps:txbx>
                        <wps:bodyPr horzOverflow="overflow" vert="horz" lIns="0" tIns="0" rIns="0" bIns="0" rtlCol="0">
                          <a:noAutofit/>
                        </wps:bodyPr>
                      </wps:wsp>
                    </wpg:wgp>
                  </a:graphicData>
                </a:graphic>
              </wp:inline>
            </w:drawing>
          </mc:Choice>
          <mc:Fallback>
            <w:pict>
              <v:group w14:anchorId="228F95DE" id="Group 14710" o:spid="_x0000_s1112" style="width:554.95pt;height:442pt;mso-position-horizontal-relative:char;mso-position-vertical-relative:line" coordsize="70478,56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">
                <v:shape id="Picture 1834" o:spid="_x0000_s1113" type="#_x0000_t75" style="position:absolute;width:70478;height:5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">
                  <v:imagedata r:id="rId77" o:title=""/>
                </v:shape>
                <v:rect id="Rectangle 1853" o:spid="_x0000_s1114" style="position:absolute;left:7051;top:381;width:1060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ELQxAAAAN0AAAAPAAAAZHJzL2Rvd25yZXYueG1sRE9La8JA&#10;EL4L/odlhN50U0s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HzUQtDEAAAA3QAAAA8A&#10;AAAAAAAAAAAAAAAABwIAAGRycy9kb3ducmV2LnhtbFBLBQYAAAAAAwADALcAAAD4AgAAAAA=&#10;" filled="f" stroked="f">
                  <v:textbox inset="0,0,0,0">
                    <w:txbxContent>
                      <w:p w14:paraId="01414420" w14:textId="77777777" w:rsidR="00B27F62" w:rsidRDefault="00B27F62" w:rsidP="00B27F62">
                        <w:r>
                          <w:rPr>
                            <w:color w:val="0B0C0C"/>
                          </w:rPr>
                          <w:t>emergency.</w:t>
                        </w:r>
                      </w:p>
                    </w:txbxContent>
                  </v:textbox>
                </v:rect>
                <v:rect id="Rectangle 1854" o:spid="_x0000_s1115" style="position:absolute;left:15021;top:38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" filled="f" stroked="f">
                  <v:textbox inset="0,0,0,0">
                    <w:txbxContent>
                      <w:p w14:paraId="6F50EE48" w14:textId="77777777" w:rsidR="00B27F62" w:rsidRDefault="00B27F62" w:rsidP="00B27F62">
                        <w:r>
                          <w:rPr>
                            <w:color w:val="0B0C0C"/>
                          </w:rPr>
                          <w:t xml:space="preserve"> </w:t>
                        </w:r>
                      </w:p>
                    </w:txbxContent>
                  </v:textbox>
                </v:rect>
                <v:rect id="Rectangle 1855" o:spid="_x0000_s1116" style="position:absolute;left:7051;top:3979;width:96;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" filled="f" stroked="f">
                  <v:textbox inset="0,0,0,0">
                    <w:txbxContent>
                      <w:p w14:paraId="31582E0D" w14:textId="77777777" w:rsidR="00B27F62" w:rsidRDefault="00B27F62" w:rsidP="00B27F62">
                        <w:r>
                          <w:rPr>
                            <w:color w:val="0B0C0C"/>
                            <w:sz w:val="4"/>
                          </w:rPr>
                          <w:t xml:space="preserve"> </w:t>
                        </w:r>
                      </w:p>
                    </w:txbxContent>
                  </v:textbox>
                </v:rect>
                <v:rect id="Rectangle 1856" o:spid="_x0000_s1117" style="position:absolute;left:7021;top:5471;width:2995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" filled="f" stroked="f">
                  <v:textbox inset="0,0,0,0">
                    <w:txbxContent>
                      <w:p w14:paraId="4B2509AF" w14:textId="77777777" w:rsidR="00B27F62" w:rsidRDefault="00B27F62" w:rsidP="00B27F62">
                        <w:r>
                          <w:rPr>
                            <w:b/>
                            <w:color w:val="2F5496"/>
                          </w:rPr>
                          <w:t xml:space="preserve">Concern and keep safe hotline </w:t>
                        </w:r>
                      </w:p>
                    </w:txbxContent>
                  </v:textbox>
                </v:rect>
                <v:rect id="Rectangle 1857" o:spid="_x0000_s1118" style="position:absolute;left:29549;top:547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" filled="f" stroked="f">
                  <v:textbox inset="0,0,0,0">
                    <w:txbxContent>
                      <w:p w14:paraId="541BC934" w14:textId="77777777" w:rsidR="00B27F62" w:rsidRDefault="00B27F62" w:rsidP="00B27F62">
                        <w:r>
                          <w:rPr>
                            <w:b/>
                            <w:color w:val="2F5496"/>
                          </w:rPr>
                          <w:t xml:space="preserve"> </w:t>
                        </w:r>
                      </w:p>
                    </w:txbxContent>
                  </v:textbox>
                </v:rect>
                <v:rect id="Rectangle 1858" o:spid="_x0000_s1119" style="position:absolute;left:7021;top:9098;width:6415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" filled="f" stroked="f">
                  <v:textbox inset="0,0,0,0">
                    <w:txbxContent>
                      <w:p w14:paraId="092FFA56" w14:textId="77777777" w:rsidR="00B27F62" w:rsidRDefault="00B27F62" w:rsidP="00B27F62">
                        <w:r>
                          <w:t>If you have concerns about the safety or wellbeing of a prisoner at HMP</w:t>
                        </w:r>
                      </w:p>
                    </w:txbxContent>
                  </v:textbox>
                </v:rect>
                <v:rect id="Rectangle 1859" o:spid="_x0000_s1120" style="position:absolute;left:55307;top:90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" filled="f" stroked="f">
                  <v:textbox inset="0,0,0,0">
                    <w:txbxContent>
                      <w:p w14:paraId="6AF4A9FC" w14:textId="77777777" w:rsidR="00B27F62" w:rsidRDefault="00B27F62" w:rsidP="00B27F62">
                        <w:r>
                          <w:t>/</w:t>
                        </w:r>
                      </w:p>
                    </w:txbxContent>
                  </v:textbox>
                </v:rect>
                <v:rect id="Rectangle 1860" o:spid="_x0000_s1121" style="position:absolute;left:55733;top:9098;width:406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" filled="f" stroked="f">
                  <v:textbox inset="0,0,0,0">
                    <w:txbxContent>
                      <w:p w14:paraId="336DAD55" w14:textId="77777777" w:rsidR="00B27F62" w:rsidRDefault="00B27F62" w:rsidP="00B27F62">
                        <w:r>
                          <w:t xml:space="preserve">YOI </w:t>
                        </w:r>
                      </w:p>
                    </w:txbxContent>
                  </v:textbox>
                </v:rect>
                <v:rect id="Rectangle 1861" o:spid="_x0000_s1122" style="position:absolute;left:7021;top:11734;width:6678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" filled="f" stroked="f">
                  <v:textbox inset="0,0,0,0">
                    <w:txbxContent>
                      <w:p w14:paraId="2D42CF5F" w14:textId="77777777" w:rsidR="00B27F62" w:rsidRDefault="00B27F62" w:rsidP="00B27F62">
                        <w:r>
                          <w:t xml:space="preserve">Deerbolt that are not an immediate concern, call the safer custody hotline. </w:t>
                        </w:r>
                      </w:p>
                    </w:txbxContent>
                  </v:textbox>
                </v:rect>
                <v:rect id="Rectangle 1862" o:spid="_x0000_s1123" style="position:absolute;left:57277;top:1173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" filled="f" stroked="f">
                  <v:textbox inset="0,0,0,0">
                    <w:txbxContent>
                      <w:p w14:paraId="4201E6F8" w14:textId="77777777" w:rsidR="00B27F62" w:rsidRDefault="00B27F62" w:rsidP="00B27F62">
                        <w:r>
                          <w:t xml:space="preserve"> </w:t>
                        </w:r>
                      </w:p>
                    </w:txbxContent>
                  </v:textbox>
                </v:rect>
                <v:rect id="Rectangle 1863" o:spid="_x0000_s1124" style="position:absolute;left:7021;top:15441;width:1070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htwwAAAN0AAAAPAAAAZHJzL2Rvd25yZXYueG1sRE9Li8Iw&#10;EL4L+x/CLHjTVAW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sriIbcMAAADdAAAADwAA&#10;AAAAAAAAAAAAAAAHAgAAZHJzL2Rvd25yZXYueG1sUEsFBgAAAAADAAMAtwAAAPcCAAAAAA==&#10;" filled="f" stroked="f">
                  <v:textbox inset="0,0,0,0">
                    <w:txbxContent>
                      <w:p w14:paraId="3C3ED953" w14:textId="77777777" w:rsidR="00B27F62" w:rsidRDefault="00B27F62" w:rsidP="00B27F62">
                        <w:r>
                          <w:t xml:space="preserve">Telephone: </w:t>
                        </w:r>
                      </w:p>
                    </w:txbxContent>
                  </v:textbox>
                </v:rect>
                <v:rect id="Rectangle 1864" o:spid="_x0000_s1125" style="position:absolute;left:15082;top:15441;width:1295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RAZwwAAAN0AAAAPAAAAZHJzL2Rvd25yZXYueG1sRE9Li8Iw&#10;EL4L+x/CLHjTVBG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PVEQGcMAAADdAAAADwAA&#10;AAAAAAAAAAAAAAAHAgAAZHJzL2Rvd25yZXYueG1sUEsFBgAAAAADAAMAtwAAAPcCAAAAAA==&#10;" filled="f" stroked="f">
                  <v:textbox inset="0,0,0,0">
                    <w:txbxContent>
                      <w:p w14:paraId="4FA5FDDB" w14:textId="77777777" w:rsidR="00B27F62" w:rsidRDefault="00B27F62" w:rsidP="00B27F62">
                        <w:r>
                          <w:rPr>
                            <w:b/>
                          </w:rPr>
                          <w:t>01833 633212</w:t>
                        </w:r>
                      </w:p>
                    </w:txbxContent>
                  </v:textbox>
                </v:rect>
                <v:rect id="Rectangle 1865" o:spid="_x0000_s1126" style="position:absolute;left:24839;top:1544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" filled="f" stroked="f">
                  <v:textbox inset="0,0,0,0">
                    <w:txbxContent>
                      <w:p w14:paraId="1DB2B661" w14:textId="77777777" w:rsidR="00B27F62" w:rsidRDefault="00B27F62" w:rsidP="00B27F62">
                        <w:r>
                          <w:t xml:space="preserve"> </w:t>
                        </w:r>
                      </w:p>
                    </w:txbxContent>
                  </v:textbox>
                </v:rect>
                <v:rect id="Rectangle 1866" o:spid="_x0000_s1127" style="position:absolute;left:25251;top:1544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" filled="f" stroked="f">
                  <v:textbox inset="0,0,0,0">
                    <w:txbxContent>
                      <w:p w14:paraId="0D5B90DC" w14:textId="77777777" w:rsidR="00B27F62" w:rsidRDefault="00B27F62" w:rsidP="00B27F62">
                        <w:r>
                          <w:t xml:space="preserve"> </w:t>
                        </w:r>
                      </w:p>
                    </w:txbxContent>
                  </v:textbox>
                </v:rect>
                <v:rect id="Rectangle 14604" o:spid="_x0000_s1128" style="position:absolute;left:7021;top:18063;width:233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" filled="f" stroked="f">
                  <v:textbox inset="0,0,0,0">
                    <w:txbxContent>
                      <w:p w14:paraId="483DCA3E" w14:textId="77777777" w:rsidR="00B27F62" w:rsidRDefault="00B27F62" w:rsidP="00B27F62">
                        <w:hyperlink r:id="rId78">
                          <w:r>
                            <w:rPr>
                              <w:color w:val="0563C1"/>
                              <w:u w:val="single" w:color="0563C1"/>
                            </w:rPr>
                            <w:t>Find out about call charge</w:t>
                          </w:r>
                        </w:hyperlink>
                      </w:p>
                    </w:txbxContent>
                  </v:textbox>
                </v:rect>
                <v:rect id="Rectangle 14603" o:spid="_x0000_s1129" style="position:absolute;left:24548;top:18063;width:101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" filled="f" stroked="f">
                  <v:textbox inset="0,0,0,0">
                    <w:txbxContent>
                      <w:p w14:paraId="4A8A93C8" w14:textId="77777777" w:rsidR="00B27F62" w:rsidRDefault="00B27F62" w:rsidP="00B27F62">
                        <w:hyperlink r:id="rId79">
                          <w:r>
                            <w:rPr>
                              <w:color w:val="0563C1"/>
                              <w:u w:val="single" w:color="0563C1"/>
                            </w:rPr>
                            <w:t>s</w:t>
                          </w:r>
                        </w:hyperlink>
                      </w:p>
                    </w:txbxContent>
                  </v:textbox>
                </v:rect>
                <v:rect id="Rectangle 1868" o:spid="_x0000_s1130" style="position:absolute;left:25327;top:180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" filled="f" stroked="f">
                  <v:textbox inset="0,0,0,0">
                    <w:txbxContent>
                      <w:p w14:paraId="572E8ECF" w14:textId="77777777" w:rsidR="00B27F62" w:rsidRDefault="00B27F62" w:rsidP="00B27F62">
                        <w:hyperlink r:id="rId80">
                          <w:r>
                            <w:t xml:space="preserve"> </w:t>
                          </w:r>
                        </w:hyperlink>
                      </w:p>
                    </w:txbxContent>
                  </v:textbox>
                </v:rect>
                <v:rect id="Rectangle 1869" o:spid="_x0000_s1131" style="position:absolute;left:25739;top:1806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" filled="f" stroked="f">
                  <v:textbox inset="0,0,0,0">
                    <w:txbxContent>
                      <w:p w14:paraId="416A9315" w14:textId="77777777" w:rsidR="00B27F62" w:rsidRDefault="00B27F62" w:rsidP="00B27F62">
                        <w:hyperlink r:id="rId81">
                          <w:r>
                            <w:t xml:space="preserve"> </w:t>
                          </w:r>
                        </w:hyperlink>
                      </w:p>
                    </w:txbxContent>
                  </v:textbox>
                </v:rect>
                <v:rect id="Rectangle 1871" o:spid="_x0000_s1132" style="position:absolute;left:7021;top:22223;width:7512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" filled="f" stroked="f">
                  <v:textbox inset="0,0,0,0">
                    <w:txbxContent>
                      <w:p w14:paraId="05E07395" w14:textId="77777777" w:rsidR="00B27F62" w:rsidRDefault="00B27F62" w:rsidP="00B27F62">
                        <w:r>
                          <w:t xml:space="preserve">If you wish, you can leave your own details and a contact number so the prison can </w:t>
                        </w:r>
                      </w:p>
                    </w:txbxContent>
                  </v:textbox>
                </v:rect>
                <v:rect id="Rectangle 1872" o:spid="_x0000_s1133" style="position:absolute;left:7021;top:24845;width:3040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" filled="f" stroked="f">
                  <v:textbox inset="0,0,0,0">
                    <w:txbxContent>
                      <w:p w14:paraId="4A1715D3" w14:textId="77777777" w:rsidR="00B27F62" w:rsidRDefault="00B27F62" w:rsidP="00B27F62">
                        <w:r>
                          <w:t xml:space="preserve">give you feedback, if appropriate. </w:t>
                        </w:r>
                      </w:p>
                    </w:txbxContent>
                  </v:textbox>
                </v:rect>
                <v:rect id="Rectangle 1873" o:spid="_x0000_s1134" style="position:absolute;left:29899;top:248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6wxAAAAN0AAAAPAAAAZHJzL2Rvd25yZXYueG1sRE9La8JA&#10;EL4L/odlhN50Uws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DdhHrDEAAAA3QAAAA8A&#10;AAAAAAAAAAAAAAAABwIAAGRycy9kb3ducmV2LnhtbFBLBQYAAAAAAwADALcAAAD4AgAAAAA=&#10;" filled="f" stroked="f">
                  <v:textbox inset="0,0,0,0">
                    <w:txbxContent>
                      <w:p w14:paraId="7516CFAF" w14:textId="77777777" w:rsidR="00B27F62" w:rsidRDefault="00B27F62" w:rsidP="00B27F62">
                        <w:r>
                          <w:t xml:space="preserve"> </w:t>
                        </w:r>
                      </w:p>
                    </w:txbxContent>
                  </v:textbox>
                </v:rect>
                <v:rect id="Rectangle 1874" o:spid="_x0000_s1135" style="position:absolute;left:7051;top:28961;width:96;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IbExAAAAN0AAAAPAAAAZHJzL2Rvd25yZXYueG1sRE9La8JA&#10;EL4L/odlhN50Uyk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LiIhsTEAAAA3QAAAA8A&#10;AAAAAAAAAAAAAAAABwIAAGRycy9kb3ducmV2LnhtbFBLBQYAAAAAAwADALcAAAD4AgAAAAA=&#10;" filled="f" stroked="f">
                  <v:textbox inset="0,0,0,0">
                    <w:txbxContent>
                      <w:p w14:paraId="01A75F87" w14:textId="77777777" w:rsidR="00B27F62" w:rsidRDefault="00B27F62" w:rsidP="00B27F62">
                        <w:r>
                          <w:rPr>
                            <w:color w:val="1F3864"/>
                            <w:sz w:val="4"/>
                          </w:rPr>
                          <w:t xml:space="preserve"> </w:t>
                        </w:r>
                      </w:p>
                    </w:txbxContent>
                  </v:textbox>
                </v:rect>
                <v:rect id="Rectangle 1875" o:spid="_x0000_s1136" style="position:absolute;left:7051;top:30956;width:1498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CNfxAAAAN0AAAAPAAAAZHJzL2Rvd25yZXYueG1sRE9La8JA&#10;EL4L/odlhN50U6E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NfEI1/EAAAA3QAAAA8A&#10;AAAAAAAAAAAAAAAABwIAAGRycy9kb3ducmV2LnhtbFBLBQYAAAAAAwADALcAAAD4AgAAAAA=&#10;" filled="f" stroked="f">
                  <v:textbox inset="0,0,0,0">
                    <w:txbxContent>
                      <w:p w14:paraId="16797E31" w14:textId="77777777" w:rsidR="00B27F62" w:rsidRDefault="00B27F62" w:rsidP="00B27F62">
                        <w:r>
                          <w:rPr>
                            <w:b/>
                            <w:color w:val="2F5496"/>
                          </w:rPr>
                          <w:t xml:space="preserve">Booking a visit </w:t>
                        </w:r>
                      </w:p>
                    </w:txbxContent>
                  </v:textbox>
                </v:rect>
                <v:rect id="Rectangle 1876" o:spid="_x0000_s1137" style="position:absolute;left:18313;top:3095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" filled="f" stroked="f">
                  <v:textbox inset="0,0,0,0">
                    <w:txbxContent>
                      <w:p w14:paraId="47B9EC61" w14:textId="77777777" w:rsidR="00B27F62" w:rsidRDefault="00B27F62" w:rsidP="00B27F62">
                        <w:r>
                          <w:rPr>
                            <w:b/>
                            <w:color w:val="2F5496"/>
                          </w:rPr>
                          <w:t xml:space="preserve"> </w:t>
                        </w:r>
                      </w:p>
                    </w:txbxContent>
                  </v:textbox>
                </v:rect>
                <v:rect id="Rectangle 1877" o:spid="_x0000_s1138" style="position:absolute;left:7021;top:35119;width:74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" filled="f" stroked="f">
                  <v:textbox inset="0,0,0,0">
                    <w:txbxContent>
                      <w:p w14:paraId="2C137DA3" w14:textId="77777777" w:rsidR="00B27F62" w:rsidRDefault="00B27F62" w:rsidP="00B27F62">
                        <w:r>
                          <w:t>You can</w:t>
                        </w:r>
                      </w:p>
                    </w:txbxContent>
                  </v:textbox>
                </v:rect>
                <v:rect id="Rectangle 14615" o:spid="_x0000_s1139" style="position:absolute;left:12628;top:35119;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" filled="f" stroked="f">
                  <v:textbox inset="0,0,0,0">
                    <w:txbxContent>
                      <w:p w14:paraId="41FBF7C9" w14:textId="77777777" w:rsidR="00B27F62" w:rsidRDefault="00B27F62" w:rsidP="00B27F62">
                        <w:hyperlink r:id="rId82">
                          <w:r>
                            <w:t xml:space="preserve"> </w:t>
                          </w:r>
                        </w:hyperlink>
                      </w:p>
                    </w:txbxContent>
                  </v:textbox>
                </v:rect>
                <v:rect id="Rectangle 14609" o:spid="_x0000_s1140" style="position:absolute;left:13040;top:35119;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" filled="f" stroked="f">
                  <v:textbox inset="0,0,0,0">
                    <w:txbxContent>
                      <w:p w14:paraId="7503E78A" w14:textId="77777777" w:rsidR="00B27F62" w:rsidRDefault="00B27F62" w:rsidP="00B27F62">
                        <w:hyperlink r:id="rId83">
                          <w:r>
                            <w:rPr>
                              <w:color w:val="0563C1"/>
                              <w:u w:val="single" w:color="0563C1"/>
                            </w:rPr>
                            <w:t>b</w:t>
                          </w:r>
                        </w:hyperlink>
                      </w:p>
                    </w:txbxContent>
                  </v:textbox>
                </v:rect>
                <v:rect id="Rectangle 14616" o:spid="_x0000_s1141" style="position:absolute;left:13892;top:35119;width:1665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" filled="f" stroked="f">
                  <v:textbox inset="0,0,0,0">
                    <w:txbxContent>
                      <w:p w14:paraId="0CAEF911" w14:textId="77777777" w:rsidR="00B27F62" w:rsidRDefault="00B27F62" w:rsidP="00B27F62">
                        <w:hyperlink r:id="rId84">
                          <w:r>
                            <w:rPr>
                              <w:color w:val="0563C1"/>
                              <w:u w:val="single" w:color="0563C1"/>
                            </w:rPr>
                            <w:t>ook your visit online</w:t>
                          </w:r>
                        </w:hyperlink>
                      </w:p>
                    </w:txbxContent>
                  </v:textbox>
                </v:rect>
                <v:rect id="Rectangle 14610" o:spid="_x0000_s1142" style="position:absolute;left:26408;top:35119;width:112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" filled="f" stroked="f">
                  <v:textbox inset="0,0,0,0">
                    <w:txbxContent>
                      <w:p w14:paraId="1ECFCA5E" w14:textId="77777777" w:rsidR="00B27F62" w:rsidRDefault="00B27F62" w:rsidP="00B27F62">
                        <w:hyperlink r:id="rId85">
                          <w:r>
                            <w:rPr>
                              <w:color w:val="0563C1"/>
                              <w:u w:val="single" w:color="0563C1"/>
                            </w:rPr>
                            <w:t>e</w:t>
                          </w:r>
                        </w:hyperlink>
                      </w:p>
                    </w:txbxContent>
                  </v:textbox>
                </v:rect>
                <v:rect id="Rectangle 14612" o:spid="_x0000_s1143" style="position:absolute;left:27278;top:351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" filled="f" stroked="f">
                  <v:textbox inset="0,0,0,0">
                    <w:txbxContent>
                      <w:p w14:paraId="3D50C70C" w14:textId="77777777" w:rsidR="00B27F62" w:rsidRDefault="00B27F62" w:rsidP="00B27F62">
                        <w:hyperlink r:id="rId86">
                          <w:r>
                            <w:rPr>
                              <w:u w:val="single" w:color="0563C1"/>
                            </w:rPr>
                            <w:t>.</w:t>
                          </w:r>
                        </w:hyperlink>
                      </w:p>
                    </w:txbxContent>
                  </v:textbox>
                </v:rect>
                <v:rect id="Rectangle 14617" o:spid="_x0000_s1144" style="position:absolute;left:27705;top:351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" filled="f" stroked="f">
                  <v:textbox inset="0,0,0,0">
                    <w:txbxContent>
                      <w:p w14:paraId="5BA72B9B" w14:textId="77777777" w:rsidR="00B27F62" w:rsidRDefault="00B27F62" w:rsidP="00B27F62">
                        <w:hyperlink r:id="rId87">
                          <w:r>
                            <w:t xml:space="preserve"> </w:t>
                          </w:r>
                        </w:hyperlink>
                      </w:p>
                    </w:txbxContent>
                  </v:textbox>
                </v:rect>
                <v:rect id="Rectangle 1882" o:spid="_x0000_s1145" style="position:absolute;left:28116;top:3511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" filled="f" stroked="f">
                  <v:textbox inset="0,0,0,0">
                    <w:txbxContent>
                      <w:p w14:paraId="47FA6C6B" w14:textId="77777777" w:rsidR="00B27F62" w:rsidRDefault="00B27F62" w:rsidP="00B27F62">
                        <w:r>
                          <w:t xml:space="preserve"> </w:t>
                        </w:r>
                      </w:p>
                    </w:txbxContent>
                  </v:textbox>
                </v:rect>
                <v:rect id="Rectangle 1885" o:spid="_x0000_s1146" style="position:absolute;left:7021;top:38761;width:3423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" filled="f" stroked="f">
                  <v:textbox inset="0,0,0,0">
                    <w:txbxContent>
                      <w:p w14:paraId="353FB84D" w14:textId="77777777" w:rsidR="00B27F62" w:rsidRDefault="00B27F62" w:rsidP="00B27F62">
                        <w:r>
                          <w:t xml:space="preserve">You can book your visit by telephone. </w:t>
                        </w:r>
                      </w:p>
                    </w:txbxContent>
                  </v:textbox>
                </v:rect>
                <v:rect id="Rectangle 1886" o:spid="_x0000_s1147" style="position:absolute;left:32779;top:3876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" filled="f" stroked="f">
                  <v:textbox inset="0,0,0,0">
                    <w:txbxContent>
                      <w:p w14:paraId="33AAAB76" w14:textId="77777777" w:rsidR="00B27F62" w:rsidRDefault="00B27F62" w:rsidP="00B27F62">
                        <w:r>
                          <w:t xml:space="preserve"> </w:t>
                        </w:r>
                      </w:p>
                    </w:txbxContent>
                  </v:textbox>
                </v:rect>
                <v:rect id="Rectangle 1887" o:spid="_x0000_s1148" style="position:absolute;left:7021;top:42464;width:11046;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" filled="f" stroked="f">
                  <v:textbox inset="0,0,0,0">
                    <w:txbxContent>
                      <w:p w14:paraId="1FE8C7E2" w14:textId="77777777" w:rsidR="00B27F62" w:rsidRDefault="00B27F62" w:rsidP="00B27F62">
                        <w:r>
                          <w:t>Booking line</w:t>
                        </w:r>
                      </w:p>
                    </w:txbxContent>
                  </v:textbox>
                </v:rect>
                <v:rect id="Rectangle 1888" o:spid="_x0000_s1149" style="position:absolute;left:15341;top:42464;width:1416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" filled="f" stroked="f">
                  <v:textbox inset="0,0,0,0">
                    <w:txbxContent>
                      <w:p w14:paraId="46BBA601" w14:textId="77777777" w:rsidR="00B27F62" w:rsidRDefault="00B27F62" w:rsidP="00B27F62">
                        <w:r>
                          <w:rPr>
                            <w:b/>
                          </w:rPr>
                          <w:t>: 01833 633349</w:t>
                        </w:r>
                      </w:p>
                    </w:txbxContent>
                  </v:textbox>
                </v:rect>
                <v:rect id="Rectangle 1889" o:spid="_x0000_s1150" style="position:absolute;left:26013;top:42464;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" filled="f" stroked="f">
                  <v:textbox inset="0,0,0,0">
                    <w:txbxContent>
                      <w:p w14:paraId="4C6E5302" w14:textId="77777777" w:rsidR="00B27F62" w:rsidRDefault="00B27F62" w:rsidP="00B27F62">
                        <w:r>
                          <w:t xml:space="preserve"> </w:t>
                        </w:r>
                      </w:p>
                    </w:txbxContent>
                  </v:textbox>
                </v:rect>
                <v:rect id="Rectangle 1890" o:spid="_x0000_s1151" style="position:absolute;left:26440;top:42464;width:675;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" filled="f" stroked="f">
                  <v:textbox inset="0,0,0,0">
                    <w:txbxContent>
                      <w:p w14:paraId="442BD417" w14:textId="77777777" w:rsidR="00B27F62" w:rsidRDefault="00B27F62" w:rsidP="00B27F62">
                        <w:r>
                          <w:t>-</w:t>
                        </w:r>
                      </w:p>
                    </w:txbxContent>
                  </v:textbox>
                </v:rect>
                <v:rect id="Rectangle 1891" o:spid="_x0000_s1152" style="position:absolute;left:26943;top:42464;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14:paraId="6A8E5051" w14:textId="77777777" w:rsidR="00B27F62" w:rsidRDefault="00B27F62" w:rsidP="00B27F62">
                        <w:r>
                          <w:t xml:space="preserve"> </w:t>
                        </w:r>
                      </w:p>
                    </w:txbxContent>
                  </v:textbox>
                </v:rect>
                <v:rect id="Rectangle 1892" o:spid="_x0000_s1153" style="position:absolute;left:27369;top:42464;width:16765;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" filled="f" stroked="f">
                  <v:textbox inset="0,0,0,0">
                    <w:txbxContent>
                      <w:p w14:paraId="141574E9" w14:textId="77777777" w:rsidR="00B27F62" w:rsidRDefault="00B27F62" w:rsidP="00B27F62">
                        <w:r>
                          <w:t xml:space="preserve">Monday to Friday, </w:t>
                        </w:r>
                      </w:p>
                    </w:txbxContent>
                  </v:textbox>
                </v:rect>
                <v:rect id="Rectangle 1893" o:spid="_x0000_s1154" style="position:absolute;left:39991;top:42464;width:112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hKwwAAAN0AAAAPAAAAZHJzL2Rvd25yZXYueG1sRE9La8JA&#10;EL4L/odlBG+6UaE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h234SsMAAADdAAAADwAA&#10;AAAAAAAAAAAAAAAHAgAAZHJzL2Rvd25yZXYueG1sUEsFBgAAAAADAAMAtwAAAPcCAAAAAA==&#10;" filled="f" stroked="f">
                  <v:textbox inset="0,0,0,0">
                    <w:txbxContent>
                      <w:p w14:paraId="37DA4811" w14:textId="77777777" w:rsidR="00B27F62" w:rsidRDefault="00B27F62" w:rsidP="00B27F62">
                        <w:r>
                          <w:t>9</w:t>
                        </w:r>
                      </w:p>
                    </w:txbxContent>
                  </v:textbox>
                </v:rect>
                <v:rect id="Rectangle 14128" o:spid="_x0000_s1155" style="position:absolute;left:40844;top:42464;width:2808;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" filled="f" stroked="f">
                  <v:textbox inset="0,0,0,0">
                    <w:txbxContent>
                      <w:p w14:paraId="72933E47" w14:textId="77777777" w:rsidR="00B27F62" w:rsidRDefault="00B27F62" w:rsidP="00B27F62">
                        <w:r>
                          <w:t>:00</w:t>
                        </w:r>
                      </w:p>
                    </w:txbxContent>
                  </v:textbox>
                </v:rect>
                <v:rect id="Rectangle 14130" o:spid="_x0000_s1156" style="position:absolute;left:42959;top:42464;width:3602;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" filled="f" stroked="f">
                  <v:textbox inset="0,0,0,0">
                    <w:txbxContent>
                      <w:p w14:paraId="5F350636" w14:textId="77777777" w:rsidR="00B27F62" w:rsidRDefault="00B27F62" w:rsidP="00B27F62">
                        <w:r>
                          <w:t xml:space="preserve">AM </w:t>
                        </w:r>
                      </w:p>
                    </w:txbxContent>
                  </v:textbox>
                </v:rect>
                <v:rect id="Rectangle 1895" o:spid="_x0000_s1157" style="position:absolute;left:45660;top:42734;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MWlwwAAAN0AAAAPAAAAZHJzL2Rvd25yZXYueG1sRE9La8JA&#10;EL4L/odlBG+6UbA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Z8jFpcMAAADdAAAADwAA&#10;AAAAAAAAAAAAAAAHAgAAZHJzL2Rvd25yZXYueG1sUEsFBgAAAAADAAMAtwAAAPcCAAAAAA==&#10;" filled="f" stroked="f">
                  <v:textbox inset="0,0,0,0">
                    <w:txbxContent>
                      <w:p w14:paraId="7221888A" w14:textId="77777777" w:rsidR="00B27F62" w:rsidRDefault="00B27F62" w:rsidP="00B27F62">
                        <w:r>
                          <w:t>–</w:t>
                        </w:r>
                      </w:p>
                    </w:txbxContent>
                  </v:textbox>
                </v:rect>
                <v:rect id="Rectangle 1896" o:spid="_x0000_s1158" style="position:absolute;left:46513;top:42464;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" filled="f" stroked="f">
                  <v:textbox inset="0,0,0,0">
                    <w:txbxContent>
                      <w:p w14:paraId="47AFC369" w14:textId="77777777" w:rsidR="00B27F62" w:rsidRDefault="00B27F62" w:rsidP="00B27F62">
                        <w:r>
                          <w:t xml:space="preserve"> </w:t>
                        </w:r>
                      </w:p>
                    </w:txbxContent>
                  </v:textbox>
                </v:rect>
                <v:rect id="Rectangle 14133" o:spid="_x0000_s1159" style="position:absolute;left:46940;top:42464;width:505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" filled="f" stroked="f">
                  <v:textbox inset="0,0,0,0">
                    <w:txbxContent>
                      <w:p w14:paraId="3D395F3E" w14:textId="77777777" w:rsidR="00B27F62" w:rsidRDefault="00B27F62" w:rsidP="00B27F62">
                        <w:r>
                          <w:t>12:00</w:t>
                        </w:r>
                      </w:p>
                    </w:txbxContent>
                  </v:textbox>
                </v:rect>
                <v:rect id="Rectangle 14135" o:spid="_x0000_s1160" style="position:absolute;left:50747;top:42464;width:3581;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" filled="f" stroked="f">
                  <v:textbox inset="0,0,0,0">
                    <w:txbxContent>
                      <w:p w14:paraId="09FFC8B6" w14:textId="77777777" w:rsidR="00B27F62" w:rsidRDefault="00B27F62" w:rsidP="00B27F62">
                        <w:r>
                          <w:t xml:space="preserve">PM </w:t>
                        </w:r>
                      </w:p>
                    </w:txbxContent>
                  </v:textbox>
                </v:rect>
                <v:rect id="Rectangle 1898" o:spid="_x0000_s1161" style="position:absolute;left:53447;top:42464;width:564;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" filled="f" stroked="f">
                  <v:textbox inset="0,0,0,0">
                    <w:txbxContent>
                      <w:p w14:paraId="4F603E4C" w14:textId="77777777" w:rsidR="00B27F62" w:rsidRDefault="00B27F62" w:rsidP="00B27F62">
                        <w:r>
                          <w:t xml:space="preserve"> </w:t>
                        </w:r>
                      </w:p>
                    </w:txbxContent>
                  </v:textbox>
                </v:rect>
                <v:rect id="Rectangle 14630" o:spid="_x0000_s1162" style="position:absolute;left:7021;top:45086;width:233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" filled="f" stroked="f">
                  <v:textbox inset="0,0,0,0">
                    <w:txbxContent>
                      <w:p w14:paraId="2E25C664" w14:textId="77777777" w:rsidR="00B27F62" w:rsidRDefault="00B27F62" w:rsidP="00B27F62">
                        <w:hyperlink r:id="rId88">
                          <w:r>
                            <w:rPr>
                              <w:color w:val="0563C1"/>
                              <w:u w:val="single" w:color="0563C1"/>
                            </w:rPr>
                            <w:t>Find out about call charge</w:t>
                          </w:r>
                        </w:hyperlink>
                      </w:p>
                    </w:txbxContent>
                  </v:textbox>
                </v:rect>
                <v:rect id="Rectangle 14629" o:spid="_x0000_s1163" style="position:absolute;left:24548;top:45086;width:101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" filled="f" stroked="f">
                  <v:textbox inset="0,0,0,0">
                    <w:txbxContent>
                      <w:p w14:paraId="6C7D31CD" w14:textId="77777777" w:rsidR="00B27F62" w:rsidRDefault="00B27F62" w:rsidP="00B27F62">
                        <w:hyperlink r:id="rId89">
                          <w:r>
                            <w:rPr>
                              <w:color w:val="0563C1"/>
                              <w:u w:val="single" w:color="0563C1"/>
                            </w:rPr>
                            <w:t>s</w:t>
                          </w:r>
                        </w:hyperlink>
                      </w:p>
                    </w:txbxContent>
                  </v:textbox>
                </v:rect>
                <v:rect id="Rectangle 1900" o:spid="_x0000_s1164" style="position:absolute;left:25327;top:4508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" filled="f" stroked="f">
                  <v:textbox inset="0,0,0,0">
                    <w:txbxContent>
                      <w:p w14:paraId="21E24ED2" w14:textId="77777777" w:rsidR="00B27F62" w:rsidRDefault="00B27F62" w:rsidP="00B27F62">
                        <w:hyperlink r:id="rId90">
                          <w:r>
                            <w:t xml:space="preserve"> </w:t>
                          </w:r>
                        </w:hyperlink>
                      </w:p>
                    </w:txbxContent>
                  </v:textbox>
                </v:rect>
                <v:rect id="Rectangle 1901" o:spid="_x0000_s1165" style="position:absolute;left:25739;top:4508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" filled="f" stroked="f">
                  <v:textbox inset="0,0,0,0">
                    <w:txbxContent>
                      <w:p w14:paraId="6BE24B15" w14:textId="77777777" w:rsidR="00B27F62" w:rsidRDefault="00B27F62" w:rsidP="00B27F62">
                        <w:hyperlink r:id="rId91">
                          <w:r>
                            <w:t xml:space="preserve"> </w:t>
                          </w:r>
                        </w:hyperlink>
                      </w:p>
                    </w:txbxContent>
                  </v:textbox>
                </v:rect>
                <v:rect id="Rectangle 1903" o:spid="_x0000_s1166" style="position:absolute;left:7051;top:4872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JQwwAAAN0AAAAPAAAAZHJzL2Rvd25yZXYueG1sRE9Li8Iw&#10;EL4v+B/CCN7WVAW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GYZiUMMAAADdAAAADwAA&#10;AAAAAAAAAAAAAAAHAgAAZHJzL2Rvd25yZXYueG1sUEsFBgAAAAADAAMAtwAAAPcCAAAAAA==&#10;" filled="f" stroked="f">
                  <v:textbox inset="0,0,0,0">
                    <w:txbxContent>
                      <w:p w14:paraId="111B420E" w14:textId="77777777" w:rsidR="00B27F62" w:rsidRDefault="00B27F62" w:rsidP="00B27F62">
                        <w:r>
                          <w:rPr>
                            <w:b/>
                            <w:color w:val="4472C4"/>
                          </w:rPr>
                          <w:t xml:space="preserve"> </w:t>
                        </w:r>
                      </w:p>
                    </w:txbxContent>
                  </v:textbox>
                </v:rect>
                <v:rect id="Rectangle 1904" o:spid="_x0000_s1167" style="position:absolute;left:7478;top:4872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kwwAAAN0AAAAPAAAAZHJzL2Rvd25yZXYueG1sRE9Li8Iw&#10;EL4v+B/CCN7WVB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lm/6JMMAAADdAAAADwAA&#10;AAAAAAAAAAAAAAAHAgAAZHJzL2Rvd25yZXYueG1sUEsFBgAAAAADAAMAtwAAAPcCAAAAAA==&#10;" filled="f" stroked="f">
                  <v:textbox inset="0,0,0,0">
                    <w:txbxContent>
                      <w:p w14:paraId="6D41BB9D" w14:textId="77777777" w:rsidR="00B27F62" w:rsidRDefault="00B27F62" w:rsidP="00B27F62">
                        <w:r>
                          <w:t xml:space="preserve"> </w:t>
                        </w:r>
                      </w:p>
                    </w:txbxContent>
                  </v:textbox>
                </v:rect>
                <v:rect id="Rectangle 1905" o:spid="_x0000_s1168" style="position:absolute;left:7021;top:52355;width:1462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" filled="f" stroked="f">
                  <v:textbox inset="0,0,0,0">
                    <w:txbxContent>
                      <w:p w14:paraId="3430209A" w14:textId="77777777" w:rsidR="00B27F62" w:rsidRDefault="00B27F62" w:rsidP="00B27F62">
                        <w:r>
                          <w:rPr>
                            <w:b/>
                            <w:color w:val="2F5496"/>
                          </w:rPr>
                          <w:t>Getting to HMP</w:t>
                        </w:r>
                      </w:p>
                    </w:txbxContent>
                  </v:textbox>
                </v:rect>
                <v:rect id="Rectangle 1906" o:spid="_x0000_s1169" style="position:absolute;left:18023;top:52355;width:40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" filled="f" stroked="f">
                  <v:textbox inset="0,0,0,0">
                    <w:txbxContent>
                      <w:p w14:paraId="2A6DF09F" w14:textId="77777777" w:rsidR="00B27F62" w:rsidRDefault="00B27F62" w:rsidP="00B27F62">
                        <w:r>
                          <w:rPr>
                            <w:b/>
                            <w:color w:val="2F5496"/>
                          </w:rPr>
                          <w:t>/YOI</w:t>
                        </w:r>
                      </w:p>
                    </w:txbxContent>
                  </v:textbox>
                </v:rect>
                <v:rect id="Rectangle 1907" o:spid="_x0000_s1170" style="position:absolute;left:21087;top:5235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" filled="f" stroked="f">
                  <v:textbox inset="0,0,0,0">
                    <w:txbxContent>
                      <w:p w14:paraId="6FC0BB7E" w14:textId="77777777" w:rsidR="00B27F62" w:rsidRDefault="00B27F62" w:rsidP="00B27F62">
                        <w:r>
                          <w:rPr>
                            <w:b/>
                            <w:color w:val="2F5496"/>
                          </w:rPr>
                          <w:t xml:space="preserve"> </w:t>
                        </w:r>
                      </w:p>
                    </w:txbxContent>
                  </v:textbox>
                </v:rect>
                <v:rect id="Rectangle 1908" o:spid="_x0000_s1171" style="position:absolute;left:21513;top:52355;width:877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" filled="f" stroked="f">
                  <v:textbox inset="0,0,0,0">
                    <w:txbxContent>
                      <w:p w14:paraId="3A532966" w14:textId="77777777" w:rsidR="00B27F62" w:rsidRDefault="00B27F62" w:rsidP="00B27F62">
                        <w:r>
                          <w:rPr>
                            <w:b/>
                            <w:color w:val="2F5496"/>
                          </w:rPr>
                          <w:t xml:space="preserve">Deerbolt </w:t>
                        </w:r>
                      </w:p>
                    </w:txbxContent>
                  </v:textbox>
                </v:rect>
                <v:rect id="Rectangle 1909" o:spid="_x0000_s1172" style="position:absolute;left:28101;top:5235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" filled="f" stroked="f">
                  <v:textbox inset="0,0,0,0">
                    <w:txbxContent>
                      <w:p w14:paraId="682657D2" w14:textId="77777777" w:rsidR="00B27F62" w:rsidRDefault="00B27F62" w:rsidP="00B27F62">
                        <w:r>
                          <w:rPr>
                            <w:b/>
                            <w:color w:val="2F5496"/>
                          </w:rPr>
                          <w:t xml:space="preserve"> </w:t>
                        </w:r>
                      </w:p>
                    </w:txbxContent>
                  </v:textbox>
                </v:rect>
                <w10:anchorlock/>
              </v:group>
            </w:pict>
          </mc:Fallback>
        </mc:AlternateContent>
      </w:r>
    </w:p>
    <w:p w14:paraId="01BEE8E4" w14:textId="77777777" w:rsidR="00B27F62" w:rsidRPr="00530E85" w:rsidRDefault="00B27F62" w:rsidP="00B27F62">
      <w:pPr>
        <w:spacing w:after="276"/>
        <w:ind w:left="39"/>
      </w:pPr>
      <w:hyperlink r:id="rId92">
        <w:r w:rsidRPr="00530E85">
          <w:rPr>
            <w:color w:val="0563C1"/>
            <w:u w:val="single" w:color="0563C1"/>
          </w:rPr>
          <w:t>Find HM Prison Deerbolt</w:t>
        </w:r>
      </w:hyperlink>
      <w:hyperlink r:id="rId93">
        <w:r w:rsidRPr="00530E85">
          <w:rPr>
            <w:color w:val="0563C1"/>
            <w:u w:val="single" w:color="0563C1"/>
          </w:rPr>
          <w:t xml:space="preserve"> </w:t>
        </w:r>
      </w:hyperlink>
      <w:hyperlink r:id="rId94">
        <w:r w:rsidRPr="00530E85">
          <w:rPr>
            <w:color w:val="0563C1"/>
            <w:u w:val="single" w:color="0563C1"/>
          </w:rPr>
          <w:t>-</w:t>
        </w:r>
      </w:hyperlink>
      <w:hyperlink r:id="rId95">
        <w:r w:rsidRPr="00530E85">
          <w:rPr>
            <w:color w:val="0563C1"/>
            <w:u w:val="single" w:color="0563C1"/>
          </w:rPr>
          <w:t xml:space="preserve"> </w:t>
        </w:r>
      </w:hyperlink>
      <w:hyperlink r:id="rId96">
        <w:r w:rsidRPr="00530E85">
          <w:rPr>
            <w:color w:val="0563C1"/>
            <w:u w:val="single" w:color="0563C1"/>
          </w:rPr>
          <w:t>Google Map</w:t>
        </w:r>
      </w:hyperlink>
      <w:hyperlink r:id="rId97">
        <w:r w:rsidRPr="00530E85">
          <w:rPr>
            <w:color w:val="0563C1"/>
            <w:u w:val="single" w:color="0563C1"/>
          </w:rPr>
          <w:t>s</w:t>
        </w:r>
      </w:hyperlink>
      <w:hyperlink r:id="rId98">
        <w:r w:rsidRPr="00530E85">
          <w:t xml:space="preserve">  </w:t>
        </w:r>
      </w:hyperlink>
    </w:p>
    <w:p w14:paraId="13F9193B" w14:textId="77777777" w:rsidR="00B27F62" w:rsidRPr="00530E85" w:rsidRDefault="00B27F62" w:rsidP="00B27F62">
      <w:pPr>
        <w:spacing w:after="175" w:line="359" w:lineRule="auto"/>
        <w:ind w:left="24" w:right="131"/>
      </w:pPr>
      <w:r w:rsidRPr="00530E85">
        <w:t xml:space="preserve">The closest railway station is Darlington. From there you can get a taxi or take the bus. To plan your journey by public transport use:  </w:t>
      </w:r>
    </w:p>
    <w:p w14:paraId="5649B694" w14:textId="77777777" w:rsidR="00B27F62" w:rsidRPr="00530E85" w:rsidRDefault="00B27F62" w:rsidP="00B27F62">
      <w:pPr>
        <w:numPr>
          <w:ilvl w:val="0"/>
          <w:numId w:val="12"/>
        </w:numPr>
        <w:spacing w:after="276"/>
        <w:ind w:hanging="360"/>
      </w:pPr>
      <w:hyperlink r:id="rId99">
        <w:r w:rsidRPr="00530E85">
          <w:rPr>
            <w:color w:val="0563C1"/>
            <w:u w:val="single" w:color="0563C1"/>
          </w:rPr>
          <w:t>National Rail Enquirie</w:t>
        </w:r>
      </w:hyperlink>
      <w:hyperlink r:id="rId100">
        <w:r w:rsidRPr="00530E85">
          <w:rPr>
            <w:color w:val="0563C1"/>
            <w:u w:val="single" w:color="0563C1"/>
          </w:rPr>
          <w:t>s</w:t>
        </w:r>
      </w:hyperlink>
      <w:hyperlink r:id="rId101">
        <w:r w:rsidRPr="00530E85">
          <w:t xml:space="preserve">  </w:t>
        </w:r>
      </w:hyperlink>
    </w:p>
    <w:p w14:paraId="64EE1F32" w14:textId="77777777" w:rsidR="00B27F62" w:rsidRPr="00530E85" w:rsidRDefault="00B27F62" w:rsidP="00B27F62">
      <w:pPr>
        <w:numPr>
          <w:ilvl w:val="0"/>
          <w:numId w:val="12"/>
        </w:numPr>
        <w:spacing w:after="357"/>
        <w:ind w:hanging="360"/>
      </w:pPr>
      <w:hyperlink r:id="rId102">
        <w:r w:rsidRPr="00530E85">
          <w:rPr>
            <w:color w:val="0563C1"/>
            <w:u w:val="single" w:color="0563C1"/>
          </w:rPr>
          <w:t>Traveline for local bus time</w:t>
        </w:r>
      </w:hyperlink>
      <w:hyperlink r:id="rId103">
        <w:r w:rsidRPr="00530E85">
          <w:rPr>
            <w:color w:val="0563C1"/>
            <w:u w:val="single" w:color="0563C1"/>
          </w:rPr>
          <w:t>s</w:t>
        </w:r>
      </w:hyperlink>
      <w:hyperlink r:id="rId104">
        <w:r w:rsidRPr="00530E85">
          <w:t xml:space="preserve">  </w:t>
        </w:r>
      </w:hyperlink>
    </w:p>
    <w:p w14:paraId="62C6D9F2" w14:textId="738C6B95" w:rsidR="00B846E0" w:rsidRDefault="00B27F62" w:rsidP="00AC4DF1">
      <w:pPr>
        <w:spacing w:line="359" w:lineRule="auto"/>
        <w:ind w:left="24" w:right="131"/>
        <w:rPr>
          <w:vanish/>
        </w:rPr>
      </w:pPr>
      <w:r w:rsidRPr="00530E85">
        <w:t xml:space="preserve">There is a free visitors car park. There is also a disabled visitors car park. A Blue badge must be displayed if parking in the designated zone. </w:t>
      </w:r>
      <w:r w:rsidR="00AF3DD1">
        <w:rPr>
          <w:vanish/>
        </w:rPr>
        <w:t>Each type of text (headings, subheadings, and body text) has its own style</w:t>
      </w:r>
      <w:r w:rsidR="007A60BB">
        <w:rPr>
          <w:vanish/>
        </w:rPr>
        <w:t xml:space="preserve">. To keep formatting consistent, use these styles by selecting them from the Styles menu </w:t>
      </w:r>
      <w:r w:rsidR="00B846E0">
        <w:rPr>
          <w:vanish/>
        </w:rPr>
        <w:t xml:space="preserve">above. </w:t>
      </w:r>
      <w:r w:rsidR="00395A6F">
        <w:rPr>
          <w:vanish/>
        </w:rPr>
        <w:t xml:space="preserve"> You can see an example below:</w:t>
      </w:r>
      <w:r w:rsidR="00395A6F" w:rsidRPr="00395A6F">
        <w:rPr>
          <w:noProof/>
          <w:vanish/>
        </w:rPr>
        <w:drawing>
          <wp:inline distT="0" distB="0" distL="0" distR="0" wp14:anchorId="108FD987" wp14:editId="7998C6E3">
            <wp:extent cx="5731510" cy="535305"/>
            <wp:effectExtent l="0" t="0" r="2540" b="0"/>
            <wp:docPr id="2068904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04310" name=""/>
                    <pic:cNvPicPr/>
                  </pic:nvPicPr>
                  <pic:blipFill>
                    <a:blip r:embed="rId105"/>
                    <a:stretch>
                      <a:fillRect/>
                    </a:stretch>
                  </pic:blipFill>
                  <pic:spPr>
                    <a:xfrm>
                      <a:off x="0" y="0"/>
                      <a:ext cx="5731510" cy="535305"/>
                    </a:xfrm>
                    <a:prstGeom prst="rect">
                      <a:avLst/>
                    </a:prstGeom>
                  </pic:spPr>
                </pic:pic>
              </a:graphicData>
            </a:graphic>
          </wp:inline>
        </w:drawing>
      </w:r>
      <w:r w:rsidR="00B846E0">
        <w:rPr>
          <w:vanish/>
        </w:rPr>
        <w:t>Us</w:t>
      </w:r>
      <w:r w:rsidR="00395A6F">
        <w:rPr>
          <w:vanish/>
        </w:rPr>
        <w:t>e</w:t>
      </w:r>
      <w:r w:rsidR="00B846E0">
        <w:rPr>
          <w:vanish/>
        </w:rPr>
        <w:t xml:space="preserve"> </w:t>
      </w:r>
      <w:r w:rsidR="00CE470D">
        <w:rPr>
          <w:vanish/>
        </w:rPr>
        <w:t>“</w:t>
      </w:r>
      <w:r w:rsidR="00B846E0">
        <w:rPr>
          <w:vanish/>
        </w:rPr>
        <w:t>Heading 1</w:t>
      </w:r>
      <w:r w:rsidR="00CE470D">
        <w:rPr>
          <w:vanish/>
        </w:rPr>
        <w:t>”</w:t>
      </w:r>
      <w:r w:rsidR="00B846E0">
        <w:rPr>
          <w:vanish/>
        </w:rPr>
        <w:t xml:space="preserve"> for the main heading of a section. Use “Normal” for standard text. Use </w:t>
      </w:r>
      <w:r w:rsidR="00CE470D">
        <w:rPr>
          <w:vanish/>
        </w:rPr>
        <w:t>“</w:t>
      </w:r>
      <w:r w:rsidR="00B846E0">
        <w:rPr>
          <w:vanish/>
        </w:rPr>
        <w:t>Heading 2</w:t>
      </w:r>
      <w:r w:rsidR="00CE470D">
        <w:rPr>
          <w:vanish/>
        </w:rPr>
        <w:t>”</w:t>
      </w:r>
      <w:r w:rsidR="00B846E0">
        <w:rPr>
          <w:vanish/>
        </w:rPr>
        <w:t xml:space="preserve"> for a section within a section, and </w:t>
      </w:r>
      <w:r w:rsidR="00CE470D">
        <w:rPr>
          <w:vanish/>
        </w:rPr>
        <w:t>“</w:t>
      </w:r>
      <w:r w:rsidR="00B846E0">
        <w:rPr>
          <w:vanish/>
        </w:rPr>
        <w:t>Heading 3</w:t>
      </w:r>
      <w:r w:rsidR="00CE470D">
        <w:rPr>
          <w:vanish/>
        </w:rPr>
        <w:t>”</w:t>
      </w:r>
      <w:r w:rsidR="00B846E0">
        <w:rPr>
          <w:vanish/>
        </w:rPr>
        <w:t xml:space="preserve"> for</w:t>
      </w:r>
      <w:r w:rsidR="00CE470D">
        <w:rPr>
          <w:vanish/>
        </w:rPr>
        <w:t xml:space="preserve"> sections within that.</w:t>
      </w:r>
      <w:r w:rsidR="006A6D49">
        <w:rPr>
          <w:vanish/>
        </w:rPr>
        <w:t xml:space="preserve"> You will likely not need Heading 3 very often.</w:t>
      </w:r>
      <w:r w:rsidR="00CE470D">
        <w:rPr>
          <w:vanish/>
        </w:rPr>
        <w:t xml:space="preserve"> If you do not use Heading styles, the automatic table of contents on page 2 will not show the correct headings</w:t>
      </w:r>
      <w:r w:rsidR="00C465CC">
        <w:rPr>
          <w:vanish/>
        </w:rPr>
        <w:t xml:space="preserve">, so make sure </w:t>
      </w:r>
      <w:r w:rsidR="00F336C0">
        <w:rPr>
          <w:vanish/>
        </w:rPr>
        <w:t>at least the main headings are using the “Heading 1” style throughout.</w:t>
      </w:r>
    </w:p>
    <w:p w14:paraId="69849305" w14:textId="4357289D" w:rsidR="00665C43" w:rsidRPr="00B27F62" w:rsidRDefault="00655AB4" w:rsidP="00B27F62">
      <w:r>
        <w:rPr>
          <w:noProof/>
        </w:rPr>
        <w:drawing>
          <wp:anchor distT="0" distB="0" distL="114300" distR="114300" simplePos="0" relativeHeight="251663872" behindDoc="1" locked="0" layoutInCell="1" allowOverlap="1" wp14:anchorId="7512F12A" wp14:editId="72BADE74">
            <wp:simplePos x="0" y="0"/>
            <wp:positionH relativeFrom="page">
              <wp:posOffset>-28576</wp:posOffset>
            </wp:positionH>
            <wp:positionV relativeFrom="page">
              <wp:posOffset>7843249</wp:posOffset>
            </wp:positionV>
            <wp:extent cx="7629525" cy="2874281"/>
            <wp:effectExtent l="0" t="0" r="0" b="2540"/>
            <wp:wrapNone/>
            <wp:docPr id="77613771" name="Picture 77613771" descr="A blue and purple w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18834" name="Picture 2" descr="A blue and purple waves on a black background&#10;&#10;Description automatically generated"/>
                    <pic:cNvPicPr/>
                  </pic:nvPicPr>
                  <pic:blipFill rotWithShape="1">
                    <a:blip r:embed="rId10">
                      <a:extLst>
                        <a:ext uri="{28A0092B-C50C-407E-A947-70E740481C1C}">
                          <a14:useLocalDpi xmlns:a14="http://schemas.microsoft.com/office/drawing/2010/main" val="0"/>
                        </a:ext>
                      </a:extLst>
                    </a:blip>
                    <a:srcRect t="71922" b="1441"/>
                    <a:stretch/>
                  </pic:blipFill>
                  <pic:spPr bwMode="auto">
                    <a:xfrm flipH="1">
                      <a:off x="0" y="0"/>
                      <a:ext cx="7631556" cy="28750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65C43" w:rsidRPr="00B27F62" w:rsidSect="00CB7C87">
      <w:headerReference w:type="default" r:id="rId106"/>
      <w:footerReference w:type="default" r:id="rId10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3D237F" w14:textId="77777777" w:rsidR="00737265" w:rsidRDefault="00737265" w:rsidP="00CB7C87">
      <w:pPr>
        <w:spacing w:after="0" w:line="240" w:lineRule="auto"/>
      </w:pPr>
      <w:r>
        <w:separator/>
      </w:r>
    </w:p>
  </w:endnote>
  <w:endnote w:type="continuationSeparator" w:id="0">
    <w:p w14:paraId="4DC8D13F" w14:textId="77777777" w:rsidR="00737265" w:rsidRDefault="00737265" w:rsidP="00CB7C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1425216"/>
      <w:docPartObj>
        <w:docPartGallery w:val="Page Numbers (Bottom of Page)"/>
        <w:docPartUnique/>
      </w:docPartObj>
    </w:sdtPr>
    <w:sdtEndPr>
      <w:rPr>
        <w:noProof/>
      </w:rPr>
    </w:sdtEndPr>
    <w:sdtContent>
      <w:p w14:paraId="50F90891" w14:textId="72EB50C6" w:rsidR="00AC4DF1" w:rsidRDefault="00AC4DF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E9FD0F" w14:textId="77777777" w:rsidR="00E07B00" w:rsidRPr="00AC4DF1" w:rsidRDefault="00E07B00" w:rsidP="00AC4D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F9E7B7" w14:textId="77777777" w:rsidR="00737265" w:rsidRDefault="00737265" w:rsidP="00CB7C87">
      <w:pPr>
        <w:spacing w:after="0" w:line="240" w:lineRule="auto"/>
      </w:pPr>
      <w:r>
        <w:separator/>
      </w:r>
    </w:p>
  </w:footnote>
  <w:footnote w:type="continuationSeparator" w:id="0">
    <w:p w14:paraId="72F127AF" w14:textId="77777777" w:rsidR="00737265" w:rsidRDefault="00737265" w:rsidP="00CB7C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F44CC" w14:textId="119AABC2" w:rsidR="007A5BCA" w:rsidRDefault="00C90A1B" w:rsidP="00AB1C4F">
    <w:pPr>
      <w:pStyle w:val="Header"/>
    </w:pPr>
    <w:fldSimple w:instr=" STYLEREF  DocTitle  \* MERGEFORMAT ">
      <w:r w:rsidR="00A10A23">
        <w:rPr>
          <w:noProof/>
        </w:rPr>
        <w:t>Family and Significant Others Strategy.</w:t>
      </w:r>
    </w:fldSimple>
    <w:r w:rsidR="00AB1C4F">
      <w:tab/>
    </w:r>
    <w:r w:rsidR="00AB1C4F">
      <w:tab/>
    </w:r>
    <w:fldSimple w:instr=" STYLEREF  &quot;Version Info&quot;  \* MERGEFORMAT ">
      <w:r w:rsidR="00A10A23">
        <w:rPr>
          <w:noProof/>
        </w:rPr>
        <w:t>Version 2.3 — January 2026</w:t>
      </w:r>
    </w:fldSimple>
  </w:p>
  <w:p w14:paraId="19BF1DA1" w14:textId="77777777" w:rsidR="00CE5059" w:rsidRPr="005C760F" w:rsidRDefault="00CE5059" w:rsidP="005C760F">
    <w:pPr>
      <w:pStyle w:val="Guidance"/>
      <w:rPr>
        <w:vanish/>
      </w:rPr>
    </w:pPr>
    <w:r>
      <w:rPr>
        <w:vanish/>
      </w:rPr>
      <w:t>Do not edit one by one – see instructions on first page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93822"/>
    <w:multiLevelType w:val="hybridMultilevel"/>
    <w:tmpl w:val="57609706"/>
    <w:lvl w:ilvl="0" w:tplc="3A460D6E">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B387C6A">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5E2344">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5820D70">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08A9E8">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64C3268">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42D99E">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B427CE">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F88241E">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3C344F9"/>
    <w:multiLevelType w:val="hybridMultilevel"/>
    <w:tmpl w:val="A9F46836"/>
    <w:lvl w:ilvl="0" w:tplc="7BA4D7E6">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FA09F4">
      <w:start w:val="1"/>
      <w:numFmt w:val="bullet"/>
      <w:lvlText w:val="o"/>
      <w:lvlJc w:val="left"/>
      <w:pPr>
        <w:ind w:left="14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0A095E">
      <w:start w:val="1"/>
      <w:numFmt w:val="bullet"/>
      <w:lvlText w:val="▪"/>
      <w:lvlJc w:val="left"/>
      <w:pPr>
        <w:ind w:left="2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8B08F40">
      <w:start w:val="1"/>
      <w:numFmt w:val="bullet"/>
      <w:lvlText w:val="•"/>
      <w:lvlJc w:val="left"/>
      <w:pPr>
        <w:ind w:left="28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340F54">
      <w:start w:val="1"/>
      <w:numFmt w:val="bullet"/>
      <w:lvlText w:val="o"/>
      <w:lvlJc w:val="left"/>
      <w:pPr>
        <w:ind w:left="36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FFA1658">
      <w:start w:val="1"/>
      <w:numFmt w:val="bullet"/>
      <w:lvlText w:val="▪"/>
      <w:lvlJc w:val="left"/>
      <w:pPr>
        <w:ind w:left="43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F2C11A">
      <w:start w:val="1"/>
      <w:numFmt w:val="bullet"/>
      <w:lvlText w:val="•"/>
      <w:lvlJc w:val="left"/>
      <w:pPr>
        <w:ind w:left="50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B8D098">
      <w:start w:val="1"/>
      <w:numFmt w:val="bullet"/>
      <w:lvlText w:val="o"/>
      <w:lvlJc w:val="left"/>
      <w:pPr>
        <w:ind w:left="57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ED446B6">
      <w:start w:val="1"/>
      <w:numFmt w:val="bullet"/>
      <w:lvlText w:val="▪"/>
      <w:lvlJc w:val="left"/>
      <w:pPr>
        <w:ind w:left="6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BED01D2"/>
    <w:multiLevelType w:val="hybridMultilevel"/>
    <w:tmpl w:val="229E5F06"/>
    <w:lvl w:ilvl="0" w:tplc="00C4B7EC">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5E62D96">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6E8DD70">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A908B6E">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08599C">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4E968C">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861F6E">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00AE16">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846B2A8">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11A6705"/>
    <w:multiLevelType w:val="hybridMultilevel"/>
    <w:tmpl w:val="02C0F1D8"/>
    <w:lvl w:ilvl="0" w:tplc="9A704ED4">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D81606">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621B34">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38E6CB2">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18B150">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7014C2">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A14F988">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F266356">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FB86302">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E1979A9"/>
    <w:multiLevelType w:val="hybridMultilevel"/>
    <w:tmpl w:val="3EEE7C48"/>
    <w:lvl w:ilvl="0" w:tplc="38D82D3A">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0AE260">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448934E">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89C0D56">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426894">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DE1680">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E3A6D92">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EA6564">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E67E06">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42922784"/>
    <w:multiLevelType w:val="hybridMultilevel"/>
    <w:tmpl w:val="64708008"/>
    <w:lvl w:ilvl="0" w:tplc="1A4C3CD2">
      <w:start w:val="1"/>
      <w:numFmt w:val="bullet"/>
      <w:lvlText w:val="•"/>
      <w:lvlJc w:val="left"/>
      <w:pPr>
        <w:ind w:left="1444"/>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1" w:tplc="B05E8298">
      <w:start w:val="1"/>
      <w:numFmt w:val="bullet"/>
      <w:lvlText w:val="o"/>
      <w:lvlJc w:val="left"/>
      <w:pPr>
        <w:ind w:left="206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2" w:tplc="A1165EBC">
      <w:start w:val="1"/>
      <w:numFmt w:val="bullet"/>
      <w:lvlText w:val="▪"/>
      <w:lvlJc w:val="left"/>
      <w:pPr>
        <w:ind w:left="278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3" w:tplc="D042F5C2">
      <w:start w:val="1"/>
      <w:numFmt w:val="bullet"/>
      <w:lvlText w:val="•"/>
      <w:lvlJc w:val="left"/>
      <w:pPr>
        <w:ind w:left="350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4" w:tplc="DF96F860">
      <w:start w:val="1"/>
      <w:numFmt w:val="bullet"/>
      <w:lvlText w:val="o"/>
      <w:lvlJc w:val="left"/>
      <w:pPr>
        <w:ind w:left="422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5" w:tplc="35AC87A2">
      <w:start w:val="1"/>
      <w:numFmt w:val="bullet"/>
      <w:lvlText w:val="▪"/>
      <w:lvlJc w:val="left"/>
      <w:pPr>
        <w:ind w:left="494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6" w:tplc="F4A6153E">
      <w:start w:val="1"/>
      <w:numFmt w:val="bullet"/>
      <w:lvlText w:val="•"/>
      <w:lvlJc w:val="left"/>
      <w:pPr>
        <w:ind w:left="566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7" w:tplc="41F822A2">
      <w:start w:val="1"/>
      <w:numFmt w:val="bullet"/>
      <w:lvlText w:val="o"/>
      <w:lvlJc w:val="left"/>
      <w:pPr>
        <w:ind w:left="638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lvl w:ilvl="8" w:tplc="F5A20A32">
      <w:start w:val="1"/>
      <w:numFmt w:val="bullet"/>
      <w:lvlText w:val="▪"/>
      <w:lvlJc w:val="left"/>
      <w:pPr>
        <w:ind w:left="7101"/>
      </w:pPr>
      <w:rPr>
        <w:rFonts w:ascii="Arial" w:eastAsia="Arial" w:hAnsi="Arial" w:cs="Arial"/>
        <w:b w:val="0"/>
        <w:i w:val="0"/>
        <w:strike w:val="0"/>
        <w:dstrike w:val="0"/>
        <w:color w:val="231F20"/>
        <w:sz w:val="24"/>
        <w:szCs w:val="24"/>
        <w:u w:val="none" w:color="000000"/>
        <w:bdr w:val="none" w:sz="0" w:space="0" w:color="auto"/>
        <w:shd w:val="clear" w:color="auto" w:fill="auto"/>
        <w:vertAlign w:val="baseline"/>
      </w:rPr>
    </w:lvl>
  </w:abstractNum>
  <w:abstractNum w:abstractNumId="6" w15:restartNumberingAfterBreak="0">
    <w:nsid w:val="47F305E2"/>
    <w:multiLevelType w:val="hybridMultilevel"/>
    <w:tmpl w:val="D4A8B554"/>
    <w:lvl w:ilvl="0" w:tplc="10722988">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B92C460">
      <w:start w:val="1"/>
      <w:numFmt w:val="bullet"/>
      <w:lvlText w:val="o"/>
      <w:lvlJc w:val="left"/>
      <w:pPr>
        <w:ind w:left="14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1840FC4">
      <w:start w:val="1"/>
      <w:numFmt w:val="bullet"/>
      <w:lvlText w:val="▪"/>
      <w:lvlJc w:val="left"/>
      <w:pPr>
        <w:ind w:left="2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3CCD4C8">
      <w:start w:val="1"/>
      <w:numFmt w:val="bullet"/>
      <w:lvlText w:val="•"/>
      <w:lvlJc w:val="left"/>
      <w:pPr>
        <w:ind w:left="28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BB6EE08">
      <w:start w:val="1"/>
      <w:numFmt w:val="bullet"/>
      <w:lvlText w:val="o"/>
      <w:lvlJc w:val="left"/>
      <w:pPr>
        <w:ind w:left="36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98A62BA">
      <w:start w:val="1"/>
      <w:numFmt w:val="bullet"/>
      <w:lvlText w:val="▪"/>
      <w:lvlJc w:val="left"/>
      <w:pPr>
        <w:ind w:left="43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96473D8">
      <w:start w:val="1"/>
      <w:numFmt w:val="bullet"/>
      <w:lvlText w:val="•"/>
      <w:lvlJc w:val="left"/>
      <w:pPr>
        <w:ind w:left="50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B2CD78">
      <w:start w:val="1"/>
      <w:numFmt w:val="bullet"/>
      <w:lvlText w:val="o"/>
      <w:lvlJc w:val="left"/>
      <w:pPr>
        <w:ind w:left="57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9EA33EA">
      <w:start w:val="1"/>
      <w:numFmt w:val="bullet"/>
      <w:lvlText w:val="▪"/>
      <w:lvlJc w:val="left"/>
      <w:pPr>
        <w:ind w:left="6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505B677B"/>
    <w:multiLevelType w:val="hybridMultilevel"/>
    <w:tmpl w:val="5824C5B4"/>
    <w:lvl w:ilvl="0" w:tplc="0F406336">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9C8872">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B67776">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84A7AC2">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80413E">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767BF2">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18FF00">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8CE5BE">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1BA3BD8">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7B0401E"/>
    <w:multiLevelType w:val="hybridMultilevel"/>
    <w:tmpl w:val="1A0CB4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C612C05"/>
    <w:multiLevelType w:val="hybridMultilevel"/>
    <w:tmpl w:val="F82A00C0"/>
    <w:lvl w:ilvl="0" w:tplc="2A3CAF40">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34A7B0">
      <w:start w:val="1"/>
      <w:numFmt w:val="bullet"/>
      <w:lvlText w:val="o"/>
      <w:lvlJc w:val="left"/>
      <w:pPr>
        <w:ind w:left="14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ACC1294">
      <w:start w:val="1"/>
      <w:numFmt w:val="bullet"/>
      <w:lvlText w:val="▪"/>
      <w:lvlJc w:val="left"/>
      <w:pPr>
        <w:ind w:left="21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40AF3F6">
      <w:start w:val="1"/>
      <w:numFmt w:val="bullet"/>
      <w:lvlText w:val="•"/>
      <w:lvlJc w:val="left"/>
      <w:pPr>
        <w:ind w:left="28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C5A2896">
      <w:start w:val="1"/>
      <w:numFmt w:val="bullet"/>
      <w:lvlText w:val="o"/>
      <w:lvlJc w:val="left"/>
      <w:pPr>
        <w:ind w:left="36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F6E7FE">
      <w:start w:val="1"/>
      <w:numFmt w:val="bullet"/>
      <w:lvlText w:val="▪"/>
      <w:lvlJc w:val="left"/>
      <w:pPr>
        <w:ind w:left="43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478DDA8">
      <w:start w:val="1"/>
      <w:numFmt w:val="bullet"/>
      <w:lvlText w:val="•"/>
      <w:lvlJc w:val="left"/>
      <w:pPr>
        <w:ind w:left="50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F520534">
      <w:start w:val="1"/>
      <w:numFmt w:val="bullet"/>
      <w:lvlText w:val="o"/>
      <w:lvlJc w:val="left"/>
      <w:pPr>
        <w:ind w:left="57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F3E8C18">
      <w:start w:val="1"/>
      <w:numFmt w:val="bullet"/>
      <w:lvlText w:val="▪"/>
      <w:lvlJc w:val="left"/>
      <w:pPr>
        <w:ind w:left="6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6D966148"/>
    <w:multiLevelType w:val="hybridMultilevel"/>
    <w:tmpl w:val="96E2C552"/>
    <w:lvl w:ilvl="0" w:tplc="2166B27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78A4B55"/>
    <w:multiLevelType w:val="multilevel"/>
    <w:tmpl w:val="628867C8"/>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624" w:hanging="567"/>
      </w:pPr>
      <w:rPr>
        <w:rFonts w:hint="default"/>
      </w:rPr>
    </w:lvl>
    <w:lvl w:ilvl="2">
      <w:start w:val="1"/>
      <w:numFmt w:val="decimal"/>
      <w:pStyle w:val="Heading3"/>
      <w:lvlText w:val="%1.%2.%3"/>
      <w:lvlJc w:val="left"/>
      <w:pPr>
        <w:ind w:left="681" w:hanging="567"/>
      </w:pPr>
      <w:rPr>
        <w:rFonts w:hint="default"/>
      </w:rPr>
    </w:lvl>
    <w:lvl w:ilvl="3">
      <w:start w:val="1"/>
      <w:numFmt w:val="decimal"/>
      <w:pStyle w:val="Heading4"/>
      <w:lvlText w:val="%1.%2.%3.%4"/>
      <w:lvlJc w:val="left"/>
      <w:pPr>
        <w:ind w:left="738" w:hanging="567"/>
      </w:pPr>
      <w:rPr>
        <w:rFonts w:hint="default"/>
      </w:rPr>
    </w:lvl>
    <w:lvl w:ilvl="4">
      <w:start w:val="1"/>
      <w:numFmt w:val="decimal"/>
      <w:pStyle w:val="Heading5"/>
      <w:lvlText w:val="%1.%2.%3.%4.%5"/>
      <w:lvlJc w:val="left"/>
      <w:pPr>
        <w:ind w:left="795" w:hanging="567"/>
      </w:pPr>
      <w:rPr>
        <w:rFonts w:hint="default"/>
      </w:rPr>
    </w:lvl>
    <w:lvl w:ilvl="5">
      <w:start w:val="1"/>
      <w:numFmt w:val="decimal"/>
      <w:pStyle w:val="Heading6"/>
      <w:lvlText w:val="%1.%2.%3.%4.%5.%6"/>
      <w:lvlJc w:val="left"/>
      <w:pPr>
        <w:ind w:left="852" w:hanging="567"/>
      </w:pPr>
      <w:rPr>
        <w:rFonts w:hint="default"/>
      </w:rPr>
    </w:lvl>
    <w:lvl w:ilvl="6">
      <w:start w:val="1"/>
      <w:numFmt w:val="decimal"/>
      <w:pStyle w:val="Heading7"/>
      <w:lvlText w:val="%1.%2.%3.%4.%5.%6.%7"/>
      <w:lvlJc w:val="left"/>
      <w:pPr>
        <w:ind w:left="909" w:hanging="567"/>
      </w:pPr>
      <w:rPr>
        <w:rFonts w:hint="default"/>
      </w:rPr>
    </w:lvl>
    <w:lvl w:ilvl="7">
      <w:start w:val="1"/>
      <w:numFmt w:val="decimal"/>
      <w:pStyle w:val="Heading8"/>
      <w:lvlText w:val="%1.%2.%3.%4.%5.%6.%7.%8"/>
      <w:lvlJc w:val="left"/>
      <w:pPr>
        <w:ind w:left="966" w:hanging="567"/>
      </w:pPr>
      <w:rPr>
        <w:rFonts w:hint="default"/>
      </w:rPr>
    </w:lvl>
    <w:lvl w:ilvl="8">
      <w:start w:val="1"/>
      <w:numFmt w:val="decimal"/>
      <w:pStyle w:val="Heading9"/>
      <w:lvlText w:val="%1.%2.%3.%4.%5.%6.%7.%8.%9"/>
      <w:lvlJc w:val="left"/>
      <w:pPr>
        <w:ind w:left="1023" w:hanging="567"/>
      </w:pPr>
      <w:rPr>
        <w:rFonts w:hint="default"/>
      </w:rPr>
    </w:lvl>
  </w:abstractNum>
  <w:abstractNum w:abstractNumId="12" w15:restartNumberingAfterBreak="0">
    <w:nsid w:val="7905790C"/>
    <w:multiLevelType w:val="hybridMultilevel"/>
    <w:tmpl w:val="34D88C26"/>
    <w:lvl w:ilvl="0" w:tplc="106452D4">
      <w:start w:val="1"/>
      <w:numFmt w:val="bullet"/>
      <w:lvlText w:val="•"/>
      <w:lvlJc w:val="left"/>
      <w:pPr>
        <w:ind w:left="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67CEA78">
      <w:start w:val="1"/>
      <w:numFmt w:val="bullet"/>
      <w:lvlText w:val="o"/>
      <w:lvlJc w:val="left"/>
      <w:pPr>
        <w:ind w:left="13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636D8F2">
      <w:start w:val="1"/>
      <w:numFmt w:val="bullet"/>
      <w:lvlText w:val="▪"/>
      <w:lvlJc w:val="left"/>
      <w:pPr>
        <w:ind w:left="20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620C3C2">
      <w:start w:val="1"/>
      <w:numFmt w:val="bullet"/>
      <w:lvlText w:val="•"/>
      <w:lvlJc w:val="left"/>
      <w:pPr>
        <w:ind w:left="27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1F64466">
      <w:start w:val="1"/>
      <w:numFmt w:val="bullet"/>
      <w:lvlText w:val="o"/>
      <w:lvlJc w:val="left"/>
      <w:pPr>
        <w:ind w:left="34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122FA6A">
      <w:start w:val="1"/>
      <w:numFmt w:val="bullet"/>
      <w:lvlText w:val="▪"/>
      <w:lvlJc w:val="left"/>
      <w:pPr>
        <w:ind w:left="41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81EC816">
      <w:start w:val="1"/>
      <w:numFmt w:val="bullet"/>
      <w:lvlText w:val="•"/>
      <w:lvlJc w:val="left"/>
      <w:pPr>
        <w:ind w:left="49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1DE617C">
      <w:start w:val="1"/>
      <w:numFmt w:val="bullet"/>
      <w:lvlText w:val="o"/>
      <w:lvlJc w:val="left"/>
      <w:pPr>
        <w:ind w:left="56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82E5C3C">
      <w:start w:val="1"/>
      <w:numFmt w:val="bullet"/>
      <w:lvlText w:val="▪"/>
      <w:lvlJc w:val="left"/>
      <w:pPr>
        <w:ind w:left="63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7E5E2683"/>
    <w:multiLevelType w:val="hybridMultilevel"/>
    <w:tmpl w:val="3EEA1D66"/>
    <w:lvl w:ilvl="0" w:tplc="2CCC062A">
      <w:start w:val="1"/>
      <w:numFmt w:val="bullet"/>
      <w:lvlText w:val="•"/>
      <w:lvlJc w:val="left"/>
      <w:pPr>
        <w:ind w:left="7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2BCECCC">
      <w:start w:val="1"/>
      <w:numFmt w:val="bullet"/>
      <w:lvlText w:val="o"/>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B2A5C4">
      <w:start w:val="1"/>
      <w:numFmt w:val="bullet"/>
      <w:lvlText w:val="▪"/>
      <w:lvlJc w:val="left"/>
      <w:pPr>
        <w:ind w:left="21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33E9C3E">
      <w:start w:val="1"/>
      <w:numFmt w:val="bullet"/>
      <w:lvlText w:val="•"/>
      <w:lvlJc w:val="left"/>
      <w:pPr>
        <w:ind w:left="29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A8E86E">
      <w:start w:val="1"/>
      <w:numFmt w:val="bullet"/>
      <w:lvlText w:val="o"/>
      <w:lvlJc w:val="left"/>
      <w:pPr>
        <w:ind w:left="36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842DC4">
      <w:start w:val="1"/>
      <w:numFmt w:val="bullet"/>
      <w:lvlText w:val="▪"/>
      <w:lvlJc w:val="left"/>
      <w:pPr>
        <w:ind w:left="43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12D796">
      <w:start w:val="1"/>
      <w:numFmt w:val="bullet"/>
      <w:lvlText w:val="•"/>
      <w:lvlJc w:val="left"/>
      <w:pPr>
        <w:ind w:left="50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6ACE6C">
      <w:start w:val="1"/>
      <w:numFmt w:val="bullet"/>
      <w:lvlText w:val="o"/>
      <w:lvlJc w:val="left"/>
      <w:pPr>
        <w:ind w:left="57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94E5E64">
      <w:start w:val="1"/>
      <w:numFmt w:val="bullet"/>
      <w:lvlText w:val="▪"/>
      <w:lvlJc w:val="left"/>
      <w:pPr>
        <w:ind w:left="65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16cid:durableId="2036081091">
    <w:abstractNumId w:val="11"/>
  </w:num>
  <w:num w:numId="2" w16cid:durableId="846019154">
    <w:abstractNumId w:val="2"/>
  </w:num>
  <w:num w:numId="3" w16cid:durableId="1273174216">
    <w:abstractNumId w:val="13"/>
  </w:num>
  <w:num w:numId="4" w16cid:durableId="2106799028">
    <w:abstractNumId w:val="9"/>
  </w:num>
  <w:num w:numId="5" w16cid:durableId="384064791">
    <w:abstractNumId w:val="12"/>
  </w:num>
  <w:num w:numId="6" w16cid:durableId="1493763851">
    <w:abstractNumId w:val="4"/>
  </w:num>
  <w:num w:numId="7" w16cid:durableId="2138141395">
    <w:abstractNumId w:val="7"/>
  </w:num>
  <w:num w:numId="8" w16cid:durableId="1935245177">
    <w:abstractNumId w:val="3"/>
  </w:num>
  <w:num w:numId="9" w16cid:durableId="281351248">
    <w:abstractNumId w:val="6"/>
  </w:num>
  <w:num w:numId="10" w16cid:durableId="716201609">
    <w:abstractNumId w:val="1"/>
  </w:num>
  <w:num w:numId="11" w16cid:durableId="1038773234">
    <w:abstractNumId w:val="0"/>
  </w:num>
  <w:num w:numId="12" w16cid:durableId="1555583984">
    <w:abstractNumId w:val="5"/>
  </w:num>
  <w:num w:numId="13" w16cid:durableId="1990329600">
    <w:abstractNumId w:val="10"/>
  </w:num>
  <w:num w:numId="14" w16cid:durableId="195948727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61AF"/>
    <w:rsid w:val="00023249"/>
    <w:rsid w:val="00030857"/>
    <w:rsid w:val="000340A2"/>
    <w:rsid w:val="00034473"/>
    <w:rsid w:val="00046354"/>
    <w:rsid w:val="000473F0"/>
    <w:rsid w:val="00066327"/>
    <w:rsid w:val="0008207E"/>
    <w:rsid w:val="000A6EE7"/>
    <w:rsid w:val="000B4397"/>
    <w:rsid w:val="000C3C71"/>
    <w:rsid w:val="000C5CC5"/>
    <w:rsid w:val="000F2324"/>
    <w:rsid w:val="000F7767"/>
    <w:rsid w:val="0013387B"/>
    <w:rsid w:val="001554A7"/>
    <w:rsid w:val="00181492"/>
    <w:rsid w:val="00191F1F"/>
    <w:rsid w:val="00192F5B"/>
    <w:rsid w:val="001B2F71"/>
    <w:rsid w:val="001C28D7"/>
    <w:rsid w:val="001C6A7E"/>
    <w:rsid w:val="001E3939"/>
    <w:rsid w:val="001E72B2"/>
    <w:rsid w:val="001E7FAE"/>
    <w:rsid w:val="001F07BB"/>
    <w:rsid w:val="00202CFF"/>
    <w:rsid w:val="002046C5"/>
    <w:rsid w:val="00210084"/>
    <w:rsid w:val="00233729"/>
    <w:rsid w:val="00242804"/>
    <w:rsid w:val="00244612"/>
    <w:rsid w:val="00262ED1"/>
    <w:rsid w:val="002714E9"/>
    <w:rsid w:val="00296AF3"/>
    <w:rsid w:val="002A0B24"/>
    <w:rsid w:val="002A2070"/>
    <w:rsid w:val="002D0D89"/>
    <w:rsid w:val="002E0622"/>
    <w:rsid w:val="002E68D4"/>
    <w:rsid w:val="002F204F"/>
    <w:rsid w:val="002F5C67"/>
    <w:rsid w:val="00301966"/>
    <w:rsid w:val="00304B36"/>
    <w:rsid w:val="00307FAF"/>
    <w:rsid w:val="00320F0B"/>
    <w:rsid w:val="003237F9"/>
    <w:rsid w:val="0034615A"/>
    <w:rsid w:val="00352E3C"/>
    <w:rsid w:val="0036615C"/>
    <w:rsid w:val="00371AD7"/>
    <w:rsid w:val="0037352E"/>
    <w:rsid w:val="00384583"/>
    <w:rsid w:val="00395A6F"/>
    <w:rsid w:val="003A2CB9"/>
    <w:rsid w:val="003B2297"/>
    <w:rsid w:val="003B571E"/>
    <w:rsid w:val="003E41E6"/>
    <w:rsid w:val="00403AE9"/>
    <w:rsid w:val="0040701B"/>
    <w:rsid w:val="00427C1D"/>
    <w:rsid w:val="00437BAE"/>
    <w:rsid w:val="0044200B"/>
    <w:rsid w:val="00487B5F"/>
    <w:rsid w:val="00490AF3"/>
    <w:rsid w:val="004B22EE"/>
    <w:rsid w:val="004B65C5"/>
    <w:rsid w:val="004C293C"/>
    <w:rsid w:val="005128C9"/>
    <w:rsid w:val="00530E85"/>
    <w:rsid w:val="00532F44"/>
    <w:rsid w:val="0054502C"/>
    <w:rsid w:val="0056060C"/>
    <w:rsid w:val="00570BF0"/>
    <w:rsid w:val="00596227"/>
    <w:rsid w:val="005B6EE7"/>
    <w:rsid w:val="005C6B75"/>
    <w:rsid w:val="005C760F"/>
    <w:rsid w:val="005E4143"/>
    <w:rsid w:val="005F0733"/>
    <w:rsid w:val="00617808"/>
    <w:rsid w:val="0063649A"/>
    <w:rsid w:val="00642BF8"/>
    <w:rsid w:val="00653671"/>
    <w:rsid w:val="00655449"/>
    <w:rsid w:val="00655AB4"/>
    <w:rsid w:val="00665C43"/>
    <w:rsid w:val="0069405C"/>
    <w:rsid w:val="006A6D49"/>
    <w:rsid w:val="006C1B40"/>
    <w:rsid w:val="00737265"/>
    <w:rsid w:val="0074461C"/>
    <w:rsid w:val="007516EE"/>
    <w:rsid w:val="007674AA"/>
    <w:rsid w:val="00770F23"/>
    <w:rsid w:val="00783286"/>
    <w:rsid w:val="0078331F"/>
    <w:rsid w:val="00792E24"/>
    <w:rsid w:val="007A25FC"/>
    <w:rsid w:val="007A4A30"/>
    <w:rsid w:val="007A5BCA"/>
    <w:rsid w:val="007A60BB"/>
    <w:rsid w:val="007B0F1C"/>
    <w:rsid w:val="007B6178"/>
    <w:rsid w:val="007E0089"/>
    <w:rsid w:val="007E73A3"/>
    <w:rsid w:val="007F6CA5"/>
    <w:rsid w:val="00864EF9"/>
    <w:rsid w:val="008761AF"/>
    <w:rsid w:val="008761EE"/>
    <w:rsid w:val="0088558D"/>
    <w:rsid w:val="008A5A72"/>
    <w:rsid w:val="008B3B6F"/>
    <w:rsid w:val="008B78CF"/>
    <w:rsid w:val="008D333D"/>
    <w:rsid w:val="008E381F"/>
    <w:rsid w:val="008E7AD4"/>
    <w:rsid w:val="008F18BB"/>
    <w:rsid w:val="00901DA1"/>
    <w:rsid w:val="0091002A"/>
    <w:rsid w:val="0091461D"/>
    <w:rsid w:val="009264E1"/>
    <w:rsid w:val="009452D9"/>
    <w:rsid w:val="00986825"/>
    <w:rsid w:val="00987033"/>
    <w:rsid w:val="00994D17"/>
    <w:rsid w:val="009A141F"/>
    <w:rsid w:val="009A4F64"/>
    <w:rsid w:val="009B0227"/>
    <w:rsid w:val="009B3DBA"/>
    <w:rsid w:val="009C15D6"/>
    <w:rsid w:val="009C1888"/>
    <w:rsid w:val="009D074E"/>
    <w:rsid w:val="009E0ABD"/>
    <w:rsid w:val="009E2DD8"/>
    <w:rsid w:val="009F7117"/>
    <w:rsid w:val="00A0121B"/>
    <w:rsid w:val="00A041CA"/>
    <w:rsid w:val="00A07015"/>
    <w:rsid w:val="00A10A23"/>
    <w:rsid w:val="00A27315"/>
    <w:rsid w:val="00A354F3"/>
    <w:rsid w:val="00A42C15"/>
    <w:rsid w:val="00A51FF0"/>
    <w:rsid w:val="00A63179"/>
    <w:rsid w:val="00A634DB"/>
    <w:rsid w:val="00A76037"/>
    <w:rsid w:val="00A77947"/>
    <w:rsid w:val="00AA19F7"/>
    <w:rsid w:val="00AB1C4F"/>
    <w:rsid w:val="00AC4DF1"/>
    <w:rsid w:val="00AD5194"/>
    <w:rsid w:val="00AE15E4"/>
    <w:rsid w:val="00AE4C5F"/>
    <w:rsid w:val="00AF3DD1"/>
    <w:rsid w:val="00B027AC"/>
    <w:rsid w:val="00B03AE3"/>
    <w:rsid w:val="00B13B3F"/>
    <w:rsid w:val="00B14EBB"/>
    <w:rsid w:val="00B27F62"/>
    <w:rsid w:val="00B518AC"/>
    <w:rsid w:val="00B52640"/>
    <w:rsid w:val="00B56C99"/>
    <w:rsid w:val="00B81E92"/>
    <w:rsid w:val="00B846E0"/>
    <w:rsid w:val="00BA72D9"/>
    <w:rsid w:val="00BB07B0"/>
    <w:rsid w:val="00BD677F"/>
    <w:rsid w:val="00BF25E3"/>
    <w:rsid w:val="00C15062"/>
    <w:rsid w:val="00C20075"/>
    <w:rsid w:val="00C205A5"/>
    <w:rsid w:val="00C30E1B"/>
    <w:rsid w:val="00C37D0D"/>
    <w:rsid w:val="00C465CC"/>
    <w:rsid w:val="00C52143"/>
    <w:rsid w:val="00C74710"/>
    <w:rsid w:val="00C76377"/>
    <w:rsid w:val="00C907D4"/>
    <w:rsid w:val="00C90A1B"/>
    <w:rsid w:val="00CB57B7"/>
    <w:rsid w:val="00CB7C87"/>
    <w:rsid w:val="00CD0C0A"/>
    <w:rsid w:val="00CD64F7"/>
    <w:rsid w:val="00CE1620"/>
    <w:rsid w:val="00CE470D"/>
    <w:rsid w:val="00CE5059"/>
    <w:rsid w:val="00CE748D"/>
    <w:rsid w:val="00CE77A6"/>
    <w:rsid w:val="00D1065F"/>
    <w:rsid w:val="00D81493"/>
    <w:rsid w:val="00D91F21"/>
    <w:rsid w:val="00DB7BD1"/>
    <w:rsid w:val="00DC4833"/>
    <w:rsid w:val="00DD10DE"/>
    <w:rsid w:val="00DF20A5"/>
    <w:rsid w:val="00E07B00"/>
    <w:rsid w:val="00E2726C"/>
    <w:rsid w:val="00E3404B"/>
    <w:rsid w:val="00E366B1"/>
    <w:rsid w:val="00E4656F"/>
    <w:rsid w:val="00E576E8"/>
    <w:rsid w:val="00E614BA"/>
    <w:rsid w:val="00E61C4E"/>
    <w:rsid w:val="00E63AF4"/>
    <w:rsid w:val="00E73D4A"/>
    <w:rsid w:val="00E920DE"/>
    <w:rsid w:val="00E92381"/>
    <w:rsid w:val="00EA048A"/>
    <w:rsid w:val="00EB6EAA"/>
    <w:rsid w:val="00EC300A"/>
    <w:rsid w:val="00EC7A5E"/>
    <w:rsid w:val="00EF1923"/>
    <w:rsid w:val="00F07A58"/>
    <w:rsid w:val="00F14732"/>
    <w:rsid w:val="00F16B07"/>
    <w:rsid w:val="00F172FF"/>
    <w:rsid w:val="00F3019D"/>
    <w:rsid w:val="00F336C0"/>
    <w:rsid w:val="00F70213"/>
    <w:rsid w:val="00F86900"/>
    <w:rsid w:val="00FA0433"/>
    <w:rsid w:val="00FB164F"/>
    <w:rsid w:val="00FB7C19"/>
    <w:rsid w:val="00FC65F0"/>
    <w:rsid w:val="00FF4E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6B898"/>
  <w15:chartTrackingRefBased/>
  <w15:docId w15:val="{8A588617-44F9-42CB-AF51-3EDA6194C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019D"/>
    <w:rPr>
      <w:rFonts w:ascii="Arial" w:hAnsi="Arial" w:cs="Arial"/>
      <w:sz w:val="24"/>
      <w:szCs w:val="24"/>
    </w:rPr>
  </w:style>
  <w:style w:type="paragraph" w:styleId="Heading1">
    <w:name w:val="heading 1"/>
    <w:basedOn w:val="Normal"/>
    <w:next w:val="Normal"/>
    <w:link w:val="Heading1Char"/>
    <w:uiPriority w:val="9"/>
    <w:qFormat/>
    <w:rsid w:val="00987033"/>
    <w:pPr>
      <w:keepNext/>
      <w:keepLines/>
      <w:numPr>
        <w:numId w:val="1"/>
      </w:numPr>
      <w:spacing w:before="240" w:after="240"/>
      <w:outlineLvl w:val="0"/>
    </w:pPr>
    <w:rPr>
      <w:rFonts w:eastAsiaTheme="majorEastAsia"/>
      <w:sz w:val="36"/>
      <w:szCs w:val="36"/>
    </w:rPr>
  </w:style>
  <w:style w:type="paragraph" w:styleId="Heading2">
    <w:name w:val="heading 2"/>
    <w:basedOn w:val="Normal"/>
    <w:next w:val="Normal"/>
    <w:link w:val="Heading2Char"/>
    <w:uiPriority w:val="9"/>
    <w:unhideWhenUsed/>
    <w:qFormat/>
    <w:rsid w:val="00F70213"/>
    <w:pPr>
      <w:keepNext/>
      <w:keepLines/>
      <w:numPr>
        <w:ilvl w:val="1"/>
        <w:numId w:val="1"/>
      </w:numPr>
      <w:spacing w:before="40" w:after="240"/>
      <w:outlineLvl w:val="1"/>
    </w:pPr>
    <w:rPr>
      <w:rFonts w:eastAsiaTheme="majorEastAsia"/>
      <w:sz w:val="32"/>
      <w:szCs w:val="32"/>
    </w:rPr>
  </w:style>
  <w:style w:type="paragraph" w:styleId="Heading3">
    <w:name w:val="heading 3"/>
    <w:basedOn w:val="Normal"/>
    <w:next w:val="Normal"/>
    <w:link w:val="Heading3Char"/>
    <w:uiPriority w:val="9"/>
    <w:unhideWhenUsed/>
    <w:qFormat/>
    <w:rsid w:val="00F3019D"/>
    <w:pPr>
      <w:keepNext/>
      <w:keepLines/>
      <w:numPr>
        <w:ilvl w:val="2"/>
        <w:numId w:val="1"/>
      </w:numPr>
      <w:spacing w:before="40" w:after="0"/>
      <w:outlineLvl w:val="2"/>
    </w:pPr>
    <w:rPr>
      <w:rFonts w:eastAsiaTheme="majorEastAsia"/>
    </w:rPr>
  </w:style>
  <w:style w:type="paragraph" w:styleId="Heading4">
    <w:name w:val="heading 4"/>
    <w:basedOn w:val="Normal"/>
    <w:next w:val="Normal"/>
    <w:link w:val="Heading4Char"/>
    <w:uiPriority w:val="9"/>
    <w:unhideWhenUsed/>
    <w:rsid w:val="00F3019D"/>
    <w:pPr>
      <w:keepNext/>
      <w:keepLines/>
      <w:numPr>
        <w:ilvl w:val="3"/>
        <w:numId w:val="1"/>
      </w:numPr>
      <w:spacing w:before="40" w:after="0"/>
      <w:outlineLvl w:val="3"/>
    </w:pPr>
    <w:rPr>
      <w:rFonts w:eastAsiaTheme="majorEastAsia"/>
      <w:i/>
      <w:iCs/>
    </w:rPr>
  </w:style>
  <w:style w:type="paragraph" w:styleId="Heading5">
    <w:name w:val="heading 5"/>
    <w:basedOn w:val="Normal"/>
    <w:next w:val="Normal"/>
    <w:link w:val="Heading5Char"/>
    <w:uiPriority w:val="9"/>
    <w:unhideWhenUsed/>
    <w:rsid w:val="00F3019D"/>
    <w:pPr>
      <w:keepNext/>
      <w:keepLines/>
      <w:numPr>
        <w:ilvl w:val="4"/>
        <w:numId w:val="1"/>
      </w:numPr>
      <w:spacing w:before="40" w:after="0"/>
      <w:outlineLvl w:val="4"/>
    </w:pPr>
    <w:rPr>
      <w:rFonts w:eastAsiaTheme="majorEastAsia"/>
    </w:rPr>
  </w:style>
  <w:style w:type="paragraph" w:styleId="Heading6">
    <w:name w:val="heading 6"/>
    <w:basedOn w:val="Normal"/>
    <w:next w:val="Normal"/>
    <w:link w:val="Heading6Char"/>
    <w:uiPriority w:val="9"/>
    <w:unhideWhenUsed/>
    <w:rsid w:val="00F3019D"/>
    <w:pPr>
      <w:keepNext/>
      <w:keepLines/>
      <w:numPr>
        <w:ilvl w:val="5"/>
        <w:numId w:val="1"/>
      </w:numPr>
      <w:spacing w:before="40" w:after="0"/>
      <w:outlineLvl w:val="5"/>
    </w:pPr>
    <w:rPr>
      <w:rFonts w:eastAsiaTheme="majorEastAsia"/>
    </w:rPr>
  </w:style>
  <w:style w:type="paragraph" w:styleId="Heading7">
    <w:name w:val="heading 7"/>
    <w:basedOn w:val="Normal"/>
    <w:next w:val="Normal"/>
    <w:link w:val="Heading7Char"/>
    <w:uiPriority w:val="9"/>
    <w:semiHidden/>
    <w:unhideWhenUsed/>
    <w:rsid w:val="000F2324"/>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F232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F232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7033"/>
    <w:rPr>
      <w:rFonts w:ascii="Arial" w:eastAsiaTheme="majorEastAsia" w:hAnsi="Arial" w:cs="Arial"/>
      <w:sz w:val="36"/>
      <w:szCs w:val="36"/>
    </w:rPr>
  </w:style>
  <w:style w:type="character" w:customStyle="1" w:styleId="Heading2Char">
    <w:name w:val="Heading 2 Char"/>
    <w:basedOn w:val="DefaultParagraphFont"/>
    <w:link w:val="Heading2"/>
    <w:uiPriority w:val="9"/>
    <w:rsid w:val="00F70213"/>
    <w:rPr>
      <w:rFonts w:ascii="Arial" w:eastAsiaTheme="majorEastAsia" w:hAnsi="Arial" w:cs="Arial"/>
      <w:sz w:val="32"/>
      <w:szCs w:val="32"/>
    </w:rPr>
  </w:style>
  <w:style w:type="character" w:customStyle="1" w:styleId="Heading3Char">
    <w:name w:val="Heading 3 Char"/>
    <w:basedOn w:val="DefaultParagraphFont"/>
    <w:link w:val="Heading3"/>
    <w:uiPriority w:val="9"/>
    <w:rsid w:val="00F3019D"/>
    <w:rPr>
      <w:rFonts w:ascii="Arial" w:eastAsiaTheme="majorEastAsia" w:hAnsi="Arial" w:cs="Arial"/>
      <w:sz w:val="24"/>
      <w:szCs w:val="24"/>
    </w:rPr>
  </w:style>
  <w:style w:type="character" w:customStyle="1" w:styleId="Heading4Char">
    <w:name w:val="Heading 4 Char"/>
    <w:basedOn w:val="DefaultParagraphFont"/>
    <w:link w:val="Heading4"/>
    <w:uiPriority w:val="9"/>
    <w:rsid w:val="00F3019D"/>
    <w:rPr>
      <w:rFonts w:ascii="Arial" w:eastAsiaTheme="majorEastAsia" w:hAnsi="Arial" w:cs="Arial"/>
      <w:i/>
      <w:iCs/>
      <w:sz w:val="24"/>
      <w:szCs w:val="24"/>
    </w:rPr>
  </w:style>
  <w:style w:type="character" w:customStyle="1" w:styleId="Heading5Char">
    <w:name w:val="Heading 5 Char"/>
    <w:basedOn w:val="DefaultParagraphFont"/>
    <w:link w:val="Heading5"/>
    <w:uiPriority w:val="9"/>
    <w:rsid w:val="00F3019D"/>
    <w:rPr>
      <w:rFonts w:ascii="Arial" w:eastAsiaTheme="majorEastAsia" w:hAnsi="Arial" w:cs="Arial"/>
      <w:sz w:val="24"/>
      <w:szCs w:val="24"/>
    </w:rPr>
  </w:style>
  <w:style w:type="character" w:customStyle="1" w:styleId="Heading6Char">
    <w:name w:val="Heading 6 Char"/>
    <w:basedOn w:val="DefaultParagraphFont"/>
    <w:link w:val="Heading6"/>
    <w:uiPriority w:val="9"/>
    <w:rsid w:val="00F3019D"/>
    <w:rPr>
      <w:rFonts w:ascii="Arial" w:eastAsiaTheme="majorEastAsia" w:hAnsi="Arial" w:cs="Arial"/>
      <w:sz w:val="24"/>
      <w:szCs w:val="24"/>
    </w:rPr>
  </w:style>
  <w:style w:type="paragraph" w:customStyle="1" w:styleId="Coverpageheading">
    <w:name w:val="Cover page heading"/>
    <w:basedOn w:val="Heading1"/>
    <w:link w:val="CoverpageheadingChar"/>
    <w:qFormat/>
    <w:rsid w:val="000F2324"/>
    <w:pPr>
      <w:numPr>
        <w:numId w:val="0"/>
      </w:numPr>
      <w:ind w:left="432" w:hanging="432"/>
    </w:pPr>
    <w:rPr>
      <w:sz w:val="52"/>
      <w:szCs w:val="52"/>
    </w:rPr>
  </w:style>
  <w:style w:type="paragraph" w:customStyle="1" w:styleId="CoverPageSubtitle">
    <w:name w:val="Cover Page Subtitle"/>
    <w:basedOn w:val="Coverpageheading"/>
    <w:link w:val="CoverPageSubtitleChar"/>
    <w:qFormat/>
    <w:rsid w:val="00F3019D"/>
    <w:rPr>
      <w:color w:val="767171" w:themeColor="background2" w:themeShade="80"/>
      <w:sz w:val="36"/>
    </w:rPr>
  </w:style>
  <w:style w:type="character" w:customStyle="1" w:styleId="CoverpageheadingChar">
    <w:name w:val="Cover page heading Char"/>
    <w:basedOn w:val="Heading1Char"/>
    <w:link w:val="Coverpageheading"/>
    <w:rsid w:val="000F2324"/>
    <w:rPr>
      <w:rFonts w:ascii="Arial" w:eastAsiaTheme="majorEastAsia" w:hAnsi="Arial" w:cs="Arial"/>
      <w:sz w:val="52"/>
      <w:szCs w:val="52"/>
    </w:rPr>
  </w:style>
  <w:style w:type="character" w:customStyle="1" w:styleId="CoverPageSubtitleChar">
    <w:name w:val="Cover Page Subtitle Char"/>
    <w:basedOn w:val="CoverpageheadingChar"/>
    <w:link w:val="CoverPageSubtitle"/>
    <w:rsid w:val="00F3019D"/>
    <w:rPr>
      <w:rFonts w:ascii="Arial" w:eastAsiaTheme="majorEastAsia" w:hAnsi="Arial" w:cs="Arial"/>
      <w:color w:val="767171" w:themeColor="background2" w:themeShade="80"/>
      <w:sz w:val="36"/>
      <w:szCs w:val="40"/>
    </w:rPr>
  </w:style>
  <w:style w:type="paragraph" w:styleId="Header">
    <w:name w:val="header"/>
    <w:basedOn w:val="Normal"/>
    <w:link w:val="HeaderChar"/>
    <w:uiPriority w:val="99"/>
    <w:unhideWhenUsed/>
    <w:rsid w:val="00CB7C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7C87"/>
    <w:rPr>
      <w:rFonts w:ascii="Arial" w:hAnsi="Arial" w:cs="Arial"/>
      <w:sz w:val="24"/>
      <w:szCs w:val="24"/>
    </w:rPr>
  </w:style>
  <w:style w:type="paragraph" w:styleId="Footer">
    <w:name w:val="footer"/>
    <w:basedOn w:val="Normal"/>
    <w:link w:val="FooterChar"/>
    <w:uiPriority w:val="99"/>
    <w:unhideWhenUsed/>
    <w:rsid w:val="00CB7C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7C87"/>
    <w:rPr>
      <w:rFonts w:ascii="Arial" w:hAnsi="Arial" w:cs="Arial"/>
      <w:sz w:val="24"/>
      <w:szCs w:val="24"/>
    </w:rPr>
  </w:style>
  <w:style w:type="paragraph" w:customStyle="1" w:styleId="InsetPageHeading">
    <w:name w:val="Inset Page Heading"/>
    <w:basedOn w:val="Heading1"/>
    <w:link w:val="InsetPageHeadingChar"/>
    <w:qFormat/>
    <w:rsid w:val="000F2324"/>
    <w:pPr>
      <w:numPr>
        <w:numId w:val="0"/>
      </w:numPr>
      <w:ind w:left="432" w:hanging="432"/>
    </w:pPr>
  </w:style>
  <w:style w:type="character" w:customStyle="1" w:styleId="InsetPageHeadingChar">
    <w:name w:val="Inset Page Heading Char"/>
    <w:basedOn w:val="Heading1Char"/>
    <w:link w:val="InsetPageHeading"/>
    <w:rsid w:val="000F2324"/>
    <w:rPr>
      <w:rFonts w:ascii="Arial" w:eastAsiaTheme="majorEastAsia" w:hAnsi="Arial" w:cs="Arial"/>
      <w:sz w:val="36"/>
      <w:szCs w:val="36"/>
    </w:rPr>
  </w:style>
  <w:style w:type="table" w:styleId="TableGrid">
    <w:name w:val="Table Grid"/>
    <w:basedOn w:val="TableNormal"/>
    <w:uiPriority w:val="39"/>
    <w:rsid w:val="008855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3237F9"/>
    <w:pPr>
      <w:spacing w:after="100"/>
    </w:pPr>
  </w:style>
  <w:style w:type="paragraph" w:styleId="TOC9">
    <w:name w:val="toc 9"/>
    <w:basedOn w:val="Normal"/>
    <w:next w:val="Normal"/>
    <w:autoRedefine/>
    <w:uiPriority w:val="39"/>
    <w:unhideWhenUsed/>
    <w:rsid w:val="003237F9"/>
    <w:pPr>
      <w:spacing w:after="100"/>
      <w:ind w:left="1920"/>
    </w:pPr>
  </w:style>
  <w:style w:type="character" w:styleId="Hyperlink">
    <w:name w:val="Hyperlink"/>
    <w:basedOn w:val="DefaultParagraphFont"/>
    <w:uiPriority w:val="99"/>
    <w:unhideWhenUsed/>
    <w:rsid w:val="003237F9"/>
    <w:rPr>
      <w:color w:val="0563C1" w:themeColor="hyperlink"/>
      <w:u w:val="single"/>
    </w:rPr>
  </w:style>
  <w:style w:type="character" w:styleId="PlaceholderText">
    <w:name w:val="Placeholder Text"/>
    <w:basedOn w:val="DefaultParagraphFont"/>
    <w:uiPriority w:val="99"/>
    <w:semiHidden/>
    <w:rsid w:val="007A25FC"/>
    <w:rPr>
      <w:color w:val="808080"/>
    </w:rPr>
  </w:style>
  <w:style w:type="character" w:styleId="BookTitle">
    <w:name w:val="Book Title"/>
    <w:uiPriority w:val="33"/>
    <w:rsid w:val="0013387B"/>
    <w:rPr>
      <w:sz w:val="52"/>
      <w:szCs w:val="52"/>
    </w:rPr>
  </w:style>
  <w:style w:type="paragraph" w:customStyle="1" w:styleId="Coverpagetitleline2">
    <w:name w:val="Cover page title line 2"/>
    <w:basedOn w:val="Heading1"/>
    <w:link w:val="Coverpagetitleline2Char"/>
    <w:rsid w:val="00A07015"/>
  </w:style>
  <w:style w:type="character" w:customStyle="1" w:styleId="Coverpagetitleline2Char">
    <w:name w:val="Cover page title line 2 Char"/>
    <w:basedOn w:val="Heading1Char"/>
    <w:link w:val="Coverpagetitleline2"/>
    <w:rsid w:val="00A07015"/>
    <w:rPr>
      <w:rFonts w:ascii="Arial" w:eastAsiaTheme="majorEastAsia" w:hAnsi="Arial" w:cs="Arial"/>
      <w:sz w:val="36"/>
      <w:szCs w:val="36"/>
    </w:rPr>
  </w:style>
  <w:style w:type="paragraph" w:customStyle="1" w:styleId="DocTitle">
    <w:name w:val="DocTitle"/>
    <w:basedOn w:val="Coverpageheading"/>
    <w:link w:val="DocTitleChar"/>
    <w:qFormat/>
    <w:rsid w:val="007A5BCA"/>
  </w:style>
  <w:style w:type="character" w:customStyle="1" w:styleId="DocTitleChar">
    <w:name w:val="DocTitle Char"/>
    <w:basedOn w:val="CoverpageheadingChar"/>
    <w:link w:val="DocTitle"/>
    <w:rsid w:val="007A5BCA"/>
    <w:rPr>
      <w:rFonts w:ascii="Arial" w:eastAsiaTheme="majorEastAsia" w:hAnsi="Arial" w:cs="Arial"/>
      <w:sz w:val="52"/>
      <w:szCs w:val="52"/>
    </w:rPr>
  </w:style>
  <w:style w:type="paragraph" w:customStyle="1" w:styleId="VersionInfo">
    <w:name w:val="Version Info"/>
    <w:basedOn w:val="CoverPageSubtitle"/>
    <w:link w:val="VersionInfoChar"/>
    <w:qFormat/>
    <w:rsid w:val="000F2324"/>
  </w:style>
  <w:style w:type="character" w:customStyle="1" w:styleId="VersionInfoChar">
    <w:name w:val="Version Info Char"/>
    <w:basedOn w:val="CoverPageSubtitleChar"/>
    <w:link w:val="VersionInfo"/>
    <w:rsid w:val="000F2324"/>
    <w:rPr>
      <w:rFonts w:ascii="Arial" w:eastAsiaTheme="majorEastAsia" w:hAnsi="Arial" w:cs="Arial"/>
      <w:color w:val="767171" w:themeColor="background2" w:themeShade="80"/>
      <w:sz w:val="36"/>
      <w:szCs w:val="52"/>
    </w:rPr>
  </w:style>
  <w:style w:type="paragraph" w:styleId="TOC2">
    <w:name w:val="toc 2"/>
    <w:basedOn w:val="Normal"/>
    <w:next w:val="Normal"/>
    <w:autoRedefine/>
    <w:uiPriority w:val="39"/>
    <w:unhideWhenUsed/>
    <w:rsid w:val="00352E3C"/>
    <w:pPr>
      <w:spacing w:after="100"/>
      <w:ind w:left="240"/>
    </w:pPr>
  </w:style>
  <w:style w:type="paragraph" w:customStyle="1" w:styleId="Guidance">
    <w:name w:val="Guidance"/>
    <w:basedOn w:val="Normal"/>
    <w:link w:val="GuidanceChar"/>
    <w:qFormat/>
    <w:rsid w:val="00DC4833"/>
    <w:rPr>
      <w:color w:val="C45911" w:themeColor="accent2" w:themeShade="BF"/>
    </w:rPr>
  </w:style>
  <w:style w:type="character" w:customStyle="1" w:styleId="GuidanceChar">
    <w:name w:val="Guidance Char"/>
    <w:basedOn w:val="DefaultParagraphFont"/>
    <w:link w:val="Guidance"/>
    <w:rsid w:val="00DC4833"/>
    <w:rPr>
      <w:rFonts w:ascii="Arial" w:hAnsi="Arial" w:cs="Arial"/>
      <w:color w:val="C45911" w:themeColor="accent2" w:themeShade="BF"/>
      <w:sz w:val="24"/>
      <w:szCs w:val="24"/>
    </w:rPr>
  </w:style>
  <w:style w:type="character" w:customStyle="1" w:styleId="Heading7Char">
    <w:name w:val="Heading 7 Char"/>
    <w:basedOn w:val="DefaultParagraphFont"/>
    <w:link w:val="Heading7"/>
    <w:uiPriority w:val="9"/>
    <w:semiHidden/>
    <w:rsid w:val="000F2324"/>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0F232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F2324"/>
    <w:rPr>
      <w:rFonts w:asciiTheme="majorHAnsi" w:eastAsiaTheme="majorEastAsia" w:hAnsiTheme="majorHAnsi"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E920DE"/>
    <w:rPr>
      <w:color w:val="605E5C"/>
      <w:shd w:val="clear" w:color="auto" w:fill="E1DFDD"/>
    </w:rPr>
  </w:style>
  <w:style w:type="character" w:styleId="FollowedHyperlink">
    <w:name w:val="FollowedHyperlink"/>
    <w:basedOn w:val="DefaultParagraphFont"/>
    <w:uiPriority w:val="99"/>
    <w:semiHidden/>
    <w:unhideWhenUsed/>
    <w:rsid w:val="00B27F62"/>
    <w:rPr>
      <w:color w:val="954F72" w:themeColor="followedHyperlink"/>
      <w:u w:val="single"/>
    </w:rPr>
  </w:style>
  <w:style w:type="paragraph" w:styleId="ListParagraph">
    <w:name w:val="List Paragraph"/>
    <w:basedOn w:val="Normal"/>
    <w:uiPriority w:val="34"/>
    <w:rsid w:val="00B27F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file://ukbia03kdfsj001.a03.wp360g.svcs.hp.com/ORG/HOH-Apps/Tees%20and%20Wear%20shared/Our%20Group%20policies%20and%20guidelines/Deerbolt/Safety%20suite%20of%20policies/ADULT%20SAFEGUARDING%20psi-16-2015-adult-safeguarding-in-prisons.pdf" TargetMode="External"/><Relationship Id="rId21" Type="http://schemas.openxmlformats.org/officeDocument/2006/relationships/image" Target="media/image10.jpeg"/><Relationship Id="rId42" Type="http://schemas.openxmlformats.org/officeDocument/2006/relationships/hyperlink" Target="https://www.prisonersfamilies.org/prison-life-videos" TargetMode="External"/><Relationship Id="rId47" Type="http://schemas.openxmlformats.org/officeDocument/2006/relationships/hyperlink" Target="https://www.prisonersfamilies.org/prison-life-videos" TargetMode="External"/><Relationship Id="rId63" Type="http://schemas.openxmlformats.org/officeDocument/2006/relationships/hyperlink" Target="https://www.gov.uk/call-charges" TargetMode="External"/><Relationship Id="rId68" Type="http://schemas.openxmlformats.org/officeDocument/2006/relationships/hyperlink" Target="https://www.gov.uk/prison-visits" TargetMode="External"/><Relationship Id="rId84" Type="http://schemas.openxmlformats.org/officeDocument/2006/relationships/hyperlink" Target="https://www.gov.uk/prison-visits" TargetMode="External"/><Relationship Id="rId89" Type="http://schemas.openxmlformats.org/officeDocument/2006/relationships/hyperlink" Target="https://www.gov.uk/call-charges" TargetMode="External"/><Relationship Id="rId16" Type="http://schemas.openxmlformats.org/officeDocument/2006/relationships/image" Target="media/image6.emf"/><Relationship Id="rId107"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hyperlink" Target="https://www.prisonersfamilies.org/prison-life-videos" TargetMode="External"/><Relationship Id="rId37" Type="http://schemas.openxmlformats.org/officeDocument/2006/relationships/hyperlink" Target="https://www.prisonersfamilies.org/prison-life-videos" TargetMode="External"/><Relationship Id="rId53" Type="http://schemas.openxmlformats.org/officeDocument/2006/relationships/hyperlink" Target="https://www.prisonersfamilies.org/" TargetMode="External"/><Relationship Id="rId58" Type="http://schemas.openxmlformats.org/officeDocument/2006/relationships/hyperlink" Target="https://www.gov.uk/guidance/deerbolt-prison" TargetMode="External"/><Relationship Id="rId74" Type="http://schemas.openxmlformats.org/officeDocument/2006/relationships/hyperlink" Target="https://www.gov.uk/call-charges" TargetMode="External"/><Relationship Id="rId79" Type="http://schemas.openxmlformats.org/officeDocument/2006/relationships/hyperlink" Target="https://www.gov.uk/call-charges" TargetMode="External"/><Relationship Id="rId102" Type="http://schemas.openxmlformats.org/officeDocument/2006/relationships/hyperlink" Target="https://www.traveline.info/" TargetMode="External"/><Relationship Id="rId5" Type="http://schemas.openxmlformats.org/officeDocument/2006/relationships/webSettings" Target="webSettings.xml"/><Relationship Id="rId90" Type="http://schemas.openxmlformats.org/officeDocument/2006/relationships/hyperlink" Target="https://www.gov.uk/call-charges" TargetMode="External"/><Relationship Id="rId95" Type="http://schemas.openxmlformats.org/officeDocument/2006/relationships/hyperlink" Target="https://www.google.com/maps/place/HM+Prison+Deerbolt/@54.5432146,-1.9389518,17z/data=!3m1!4b1!4m5!3m4!1s0x487c3b114eb89a8f:0xb513a8a5de9904d3!8m2!3d54.5432115!4d-1.9367631" TargetMode="External"/><Relationship Id="rId22" Type="http://schemas.openxmlformats.org/officeDocument/2006/relationships/hyperlink" Target="file://ukbia03kdfsj001.a03.wp360g.svcs.hp.com/ORG/HOH-Apps/Tees%20and%20Wear%20shared/Our%20Group%20policies%20and%20guidelines/Deerbolt/Safety%20suite%20of%20policies/ADULT%20SAFEGUARDING%20psi-16-2015-adult-safeguarding-in-prisons.pdf" TargetMode="External"/><Relationship Id="rId27" Type="http://schemas.openxmlformats.org/officeDocument/2006/relationships/hyperlink" Target="file://ukbia03kdfsj001.a03.wp360g.svcs.hp.com/ORG/HOH-Apps/Tees%20and%20Wear%20shared/Our%20Group%20policies%20and%20guidelines/Deerbolt/Safety%20suite%20of%20policies/ADULT%20SAFEGUARDING%20psi-16-2015-adult-safeguarding-in-prisons.pdf" TargetMode="External"/><Relationship Id="rId43" Type="http://schemas.openxmlformats.org/officeDocument/2006/relationships/hyperlink" Target="https://www.prisonersfamilies.org/prison-life-videos" TargetMode="External"/><Relationship Id="rId48" Type="http://schemas.openxmlformats.org/officeDocument/2006/relationships/hyperlink" Target="https://www.prisonersfamilies.org/prison-life-videos" TargetMode="External"/><Relationship Id="rId64" Type="http://schemas.openxmlformats.org/officeDocument/2006/relationships/hyperlink" Target="https://www.gov.uk/call-charges" TargetMode="External"/><Relationship Id="rId69" Type="http://schemas.openxmlformats.org/officeDocument/2006/relationships/hyperlink" Target="https://www.gov.uk/prison-visits" TargetMode="External"/><Relationship Id="rId80" Type="http://schemas.openxmlformats.org/officeDocument/2006/relationships/hyperlink" Target="https://www.gov.uk/call-charges" TargetMode="External"/><Relationship Id="rId85" Type="http://schemas.openxmlformats.org/officeDocument/2006/relationships/hyperlink" Target="https://www.gov.uk/prison-visits" TargetMode="External"/><Relationship Id="rId12" Type="http://schemas.openxmlformats.org/officeDocument/2006/relationships/image" Target="media/image5.png"/><Relationship Id="rId17" Type="http://schemas.openxmlformats.org/officeDocument/2006/relationships/package" Target="embeddings/Microsoft_Excel_Worksheet.xlsx"/><Relationship Id="rId33" Type="http://schemas.openxmlformats.org/officeDocument/2006/relationships/hyperlink" Target="https://www.prisonersfamilies.org/prison-life-videos" TargetMode="External"/><Relationship Id="rId38" Type="http://schemas.openxmlformats.org/officeDocument/2006/relationships/hyperlink" Target="https://www.prisonersfamilies.org/prison-life-videos" TargetMode="External"/><Relationship Id="rId59" Type="http://schemas.openxmlformats.org/officeDocument/2006/relationships/hyperlink" Target="https://www.gov.uk/guidance/deerbolt-prison" TargetMode="External"/><Relationship Id="rId103" Type="http://schemas.openxmlformats.org/officeDocument/2006/relationships/hyperlink" Target="https://www.traveline.info/" TargetMode="External"/><Relationship Id="rId108" Type="http://schemas.openxmlformats.org/officeDocument/2006/relationships/fontTable" Target="fontTable.xml"/><Relationship Id="rId54" Type="http://schemas.openxmlformats.org/officeDocument/2006/relationships/hyperlink" Target="https://www.gov.uk/guidance/deerbolt-prison" TargetMode="External"/><Relationship Id="rId70" Type="http://schemas.openxmlformats.org/officeDocument/2006/relationships/hyperlink" Target="https://www.gov.uk/prison-visits" TargetMode="External"/><Relationship Id="rId75" Type="http://schemas.openxmlformats.org/officeDocument/2006/relationships/hyperlink" Target="https://www.gov.uk/call-charges" TargetMode="External"/><Relationship Id="rId91" Type="http://schemas.openxmlformats.org/officeDocument/2006/relationships/hyperlink" Target="https://www.gov.uk/call-charges" TargetMode="External"/><Relationship Id="rId96" Type="http://schemas.openxmlformats.org/officeDocument/2006/relationships/hyperlink" Target="https://www.google.com/maps/place/HM+Prison+Deerbolt/@54.5432146,-1.9389518,17z/data=!3m1!4b1!4m5!3m4!1s0x487c3b114eb89a8f:0xb513a8a5de9904d3!8m2!3d54.5432115!4d-1.936763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imb.org.uk" TargetMode="External"/><Relationship Id="rId23" Type="http://schemas.openxmlformats.org/officeDocument/2006/relationships/hyperlink" Target="file://ukbia03kdfsj001.a03.wp360g.svcs.hp.com/ORG/HOH-Apps/Tees%20and%20Wear%20shared/Our%20Group%20policies%20and%20guidelines/Deerbolt/Safety%20suite%20of%20policies/ADULT%20SAFEGUARDING%20psi-16-2015-adult-safeguarding-in-prisons.pdf" TargetMode="External"/><Relationship Id="rId28" Type="http://schemas.openxmlformats.org/officeDocument/2006/relationships/hyperlink" Target="file://ukbia03kdfsj001.a03.wp360g.svcs.hp.com/ORG/HOH-Apps/Tees%20and%20Wear%20shared/Our%20Group%20policies%20and%20guidelines/Deerbolt/Safety%20suite%20of%20policies/ADULT%20SAFEGUARDING%20psi-16-2015-adult-safeguarding-in-prisons.pdf" TargetMode="External"/><Relationship Id="rId36" Type="http://schemas.openxmlformats.org/officeDocument/2006/relationships/hyperlink" Target="https://www.prisonersfamilies.org/prison-life-videos" TargetMode="External"/><Relationship Id="rId49" Type="http://schemas.openxmlformats.org/officeDocument/2006/relationships/image" Target="media/image11.jpg"/><Relationship Id="rId57" Type="http://schemas.openxmlformats.org/officeDocument/2006/relationships/hyperlink" Target="https://www.gov.uk/guidance/deerbolt-prison" TargetMode="External"/><Relationship Id="rId106"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hyperlink" Target="https://www.prisonersfamilies.org/prison-life-videos" TargetMode="External"/><Relationship Id="rId44" Type="http://schemas.openxmlformats.org/officeDocument/2006/relationships/hyperlink" Target="https://www.prisonersfamilies.org/prison-life-videos" TargetMode="External"/><Relationship Id="rId52" Type="http://schemas.openxmlformats.org/officeDocument/2006/relationships/hyperlink" Target="https://www.prisonersfamilies.org/" TargetMode="External"/><Relationship Id="rId60" Type="http://schemas.openxmlformats.org/officeDocument/2006/relationships/hyperlink" Target="https://www.gov.uk/guidance/deerbolt-prison" TargetMode="External"/><Relationship Id="rId65" Type="http://schemas.openxmlformats.org/officeDocument/2006/relationships/hyperlink" Target="https://www.gov.uk/call-charges" TargetMode="External"/><Relationship Id="rId73" Type="http://schemas.openxmlformats.org/officeDocument/2006/relationships/hyperlink" Target="https://www.gov.uk/call-charges" TargetMode="External"/><Relationship Id="rId78" Type="http://schemas.openxmlformats.org/officeDocument/2006/relationships/hyperlink" Target="https://www.gov.uk/call-charges" TargetMode="External"/><Relationship Id="rId81" Type="http://schemas.openxmlformats.org/officeDocument/2006/relationships/hyperlink" Target="https://www.gov.uk/call-charges" TargetMode="External"/><Relationship Id="rId86" Type="http://schemas.openxmlformats.org/officeDocument/2006/relationships/hyperlink" Target="https://www.gov.uk/prison-visits" TargetMode="External"/><Relationship Id="rId94" Type="http://schemas.openxmlformats.org/officeDocument/2006/relationships/hyperlink" Target="https://www.google.com/maps/place/HM+Prison+Deerbolt/@54.5432146,-1.9389518,17z/data=!3m1!4b1!4m5!3m4!1s0x487c3b114eb89a8f:0xb513a8a5de9904d3!8m2!3d54.5432115!4d-1.9367631" TargetMode="External"/><Relationship Id="rId99" Type="http://schemas.openxmlformats.org/officeDocument/2006/relationships/hyperlink" Target="https://www.nationalrail.co.uk/" TargetMode="External"/><Relationship Id="rId101" Type="http://schemas.openxmlformats.org/officeDocument/2006/relationships/hyperlink" Target="https://www.nationalrail.co.u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justiceinspectorates.gov.uk/hmiprisons/wp-content/uploads/sites/4/2023/09/Mens-Expectations-2023-FINAL.pdf" TargetMode="External"/><Relationship Id="rId18" Type="http://schemas.openxmlformats.org/officeDocument/2006/relationships/image" Target="media/image7.jpg"/><Relationship Id="rId39" Type="http://schemas.openxmlformats.org/officeDocument/2006/relationships/hyperlink" Target="https://www.prisonersfamilies.org/prison-life-videos" TargetMode="External"/><Relationship Id="rId109" Type="http://schemas.openxmlformats.org/officeDocument/2006/relationships/glossaryDocument" Target="glossary/document.xml"/><Relationship Id="rId34" Type="http://schemas.openxmlformats.org/officeDocument/2006/relationships/hyperlink" Target="https://www.prisonersfamilies.org/prison-life-videos" TargetMode="External"/><Relationship Id="rId50" Type="http://schemas.openxmlformats.org/officeDocument/2006/relationships/hyperlink" Target="https://www.prisonersfamilies.org/" TargetMode="External"/><Relationship Id="rId55" Type="http://schemas.openxmlformats.org/officeDocument/2006/relationships/hyperlink" Target="https://www.gov.uk/guidance/deerbolt-prison" TargetMode="External"/><Relationship Id="rId76" Type="http://schemas.openxmlformats.org/officeDocument/2006/relationships/hyperlink" Target="https://www.gov.uk/call-charges" TargetMode="External"/><Relationship Id="rId97" Type="http://schemas.openxmlformats.org/officeDocument/2006/relationships/hyperlink" Target="https://www.google.com/maps/place/HM+Prison+Deerbolt/@54.5432146,-1.9389518,17z/data=!3m1!4b1!4m5!3m4!1s0x487c3b114eb89a8f:0xb513a8a5de9904d3!8m2!3d54.5432115!4d-1.9367631" TargetMode="External"/><Relationship Id="rId104" Type="http://schemas.openxmlformats.org/officeDocument/2006/relationships/hyperlink" Target="https://www.traveline.info/" TargetMode="External"/><Relationship Id="rId7" Type="http://schemas.openxmlformats.org/officeDocument/2006/relationships/endnotes" Target="endnotes.xml"/><Relationship Id="rId71" Type="http://schemas.openxmlformats.org/officeDocument/2006/relationships/hyperlink" Target="https://www.gov.uk/prison-visits" TargetMode="External"/><Relationship Id="rId92" Type="http://schemas.openxmlformats.org/officeDocument/2006/relationships/hyperlink" Target="https://www.google.com/maps/place/HM+Prison+Deerbolt/@54.5432146,-1.9389518,17z/data=!3m1!4b1!4m5!3m4!1s0x487c3b114eb89a8f:0xb513a8a5de9904d3!8m2!3d54.5432115!4d-1.9367631" TargetMode="External"/><Relationship Id="rId2" Type="http://schemas.openxmlformats.org/officeDocument/2006/relationships/numbering" Target="numbering.xml"/><Relationship Id="rId29" Type="http://schemas.openxmlformats.org/officeDocument/2006/relationships/hyperlink" Target="https://www.prisonersfamilies.org/prison-life-videos" TargetMode="External"/><Relationship Id="rId24" Type="http://schemas.openxmlformats.org/officeDocument/2006/relationships/hyperlink" Target="https://www.gov.uk/government/publications/keeping-adult-prisoners-safe-psi-162015" TargetMode="External"/><Relationship Id="rId40" Type="http://schemas.openxmlformats.org/officeDocument/2006/relationships/hyperlink" Target="https://www.prisonersfamilies.org/prison-life-videos" TargetMode="External"/><Relationship Id="rId45" Type="http://schemas.openxmlformats.org/officeDocument/2006/relationships/hyperlink" Target="https://www.prisonersfamilies.org/prison-life-videos" TargetMode="External"/><Relationship Id="rId66" Type="http://schemas.openxmlformats.org/officeDocument/2006/relationships/hyperlink" Target="https://www.gov.uk/call-charges" TargetMode="External"/><Relationship Id="rId87" Type="http://schemas.openxmlformats.org/officeDocument/2006/relationships/hyperlink" Target="https://www.gov.uk/prison-visits" TargetMode="External"/><Relationship Id="rId110" Type="http://schemas.openxmlformats.org/officeDocument/2006/relationships/theme" Target="theme/theme1.xml"/><Relationship Id="rId61" Type="http://schemas.openxmlformats.org/officeDocument/2006/relationships/hyperlink" Target="https://www.gov.uk/guidance/deerbolt-prison" TargetMode="External"/><Relationship Id="rId82" Type="http://schemas.openxmlformats.org/officeDocument/2006/relationships/hyperlink" Target="https://www.gov.uk/prison-visits" TargetMode="External"/><Relationship Id="rId19" Type="http://schemas.openxmlformats.org/officeDocument/2006/relationships/image" Target="media/image8.jpeg"/><Relationship Id="rId14" Type="http://schemas.openxmlformats.org/officeDocument/2006/relationships/hyperlink" Target="https://www.justiceinspectorates.gov.uk/hmiprisons/wp-content/uploads/sites/4/2023/09/Mens-Expectations-2023-FINAL.pdf" TargetMode="External"/><Relationship Id="rId30" Type="http://schemas.openxmlformats.org/officeDocument/2006/relationships/hyperlink" Target="https://www.prisonersfamilies.org/prison-life-videos" TargetMode="External"/><Relationship Id="rId35" Type="http://schemas.openxmlformats.org/officeDocument/2006/relationships/hyperlink" Target="https://www.prisonersfamilies.org/prison-life-videos" TargetMode="External"/><Relationship Id="rId56" Type="http://schemas.openxmlformats.org/officeDocument/2006/relationships/hyperlink" Target="https://www.gov.uk/guidance/deerbolt-prison" TargetMode="External"/><Relationship Id="rId77" Type="http://schemas.openxmlformats.org/officeDocument/2006/relationships/image" Target="media/image13.png"/><Relationship Id="rId100" Type="http://schemas.openxmlformats.org/officeDocument/2006/relationships/hyperlink" Target="https://www.nationalrail.co.uk/" TargetMode="External"/><Relationship Id="rId105" Type="http://schemas.openxmlformats.org/officeDocument/2006/relationships/image" Target="media/image14.png"/><Relationship Id="rId8" Type="http://schemas.openxmlformats.org/officeDocument/2006/relationships/image" Target="media/image1.png"/><Relationship Id="rId51" Type="http://schemas.openxmlformats.org/officeDocument/2006/relationships/hyperlink" Target="https://www.prisonersfamilies.org/" TargetMode="External"/><Relationship Id="rId72" Type="http://schemas.openxmlformats.org/officeDocument/2006/relationships/hyperlink" Target="https://www.gov.uk/prison-visits" TargetMode="External"/><Relationship Id="rId93" Type="http://schemas.openxmlformats.org/officeDocument/2006/relationships/hyperlink" Target="https://www.google.com/maps/place/HM+Prison+Deerbolt/@54.5432146,-1.9389518,17z/data=!3m1!4b1!4m5!3m4!1s0x487c3b114eb89a8f:0xb513a8a5de9904d3!8m2!3d54.5432115!4d-1.9367631" TargetMode="External"/><Relationship Id="rId98" Type="http://schemas.openxmlformats.org/officeDocument/2006/relationships/hyperlink" Target="https://www.google.com/maps/place/HM+Prison+Deerbolt/@54.5432146,-1.9389518,17z/data=!3m1!4b1!4m5!3m4!1s0x487c3b114eb89a8f:0xb513a8a5de9904d3!8m2!3d54.5432115!4d-1.9367631" TargetMode="External"/><Relationship Id="rId3" Type="http://schemas.openxmlformats.org/officeDocument/2006/relationships/styles" Target="styles.xml"/><Relationship Id="rId25" Type="http://schemas.openxmlformats.org/officeDocument/2006/relationships/hyperlink" Target="https://www.gov.uk/government/publications/keeping-adult-prisoners-safe-psi-162015" TargetMode="External"/><Relationship Id="rId46" Type="http://schemas.openxmlformats.org/officeDocument/2006/relationships/hyperlink" Target="https://www.prisonersfamilies.org/prison-life-videos" TargetMode="External"/><Relationship Id="rId67" Type="http://schemas.openxmlformats.org/officeDocument/2006/relationships/hyperlink" Target="https://www.gov.uk/prison-visits" TargetMode="External"/><Relationship Id="rId20" Type="http://schemas.openxmlformats.org/officeDocument/2006/relationships/image" Target="media/image9.jpeg"/><Relationship Id="rId41" Type="http://schemas.openxmlformats.org/officeDocument/2006/relationships/hyperlink" Target="https://www.prisonersfamilies.org/prison-life-videos" TargetMode="External"/><Relationship Id="rId62" Type="http://schemas.openxmlformats.org/officeDocument/2006/relationships/image" Target="media/image12.png"/><Relationship Id="rId83" Type="http://schemas.openxmlformats.org/officeDocument/2006/relationships/hyperlink" Target="https://www.gov.uk/prison-visits" TargetMode="External"/><Relationship Id="rId88" Type="http://schemas.openxmlformats.org/officeDocument/2006/relationships/hyperlink" Target="https://www.gov.uk/call-charg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qk47k\OneDrive%20-%20Ministry%20of%20Justice\Desktop\New%20Strategy%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1BC1D4682424FB7AD19F3D6757596A3"/>
        <w:category>
          <w:name w:val="General"/>
          <w:gallery w:val="placeholder"/>
        </w:category>
        <w:types>
          <w:type w:val="bbPlcHdr"/>
        </w:types>
        <w:behaviors>
          <w:behavior w:val="content"/>
        </w:behaviors>
        <w:guid w:val="{9B3063A4-1DF1-4F35-ACAB-1EF2E1C3ECB7}"/>
      </w:docPartPr>
      <w:docPartBody>
        <w:p w:rsidR="002A3800" w:rsidRDefault="002A3800">
          <w:pPr>
            <w:pStyle w:val="21BC1D4682424FB7AD19F3D6757596A3"/>
          </w:pPr>
          <w:r w:rsidRPr="00690763">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800"/>
    <w:rsid w:val="000406C1"/>
    <w:rsid w:val="002A3800"/>
    <w:rsid w:val="00487B5F"/>
    <w:rsid w:val="005341D9"/>
    <w:rsid w:val="0069405C"/>
    <w:rsid w:val="007C0526"/>
    <w:rsid w:val="009D074E"/>
    <w:rsid w:val="00A42C15"/>
    <w:rsid w:val="00AA19F7"/>
    <w:rsid w:val="00AE172F"/>
    <w:rsid w:val="00B14CB3"/>
    <w:rsid w:val="00B81E92"/>
    <w:rsid w:val="00CA41AA"/>
    <w:rsid w:val="00F172FF"/>
    <w:rsid w:val="00FC6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1BC1D4682424FB7AD19F3D6757596A3">
    <w:name w:val="21BC1D4682424FB7AD19F3D6757596A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1404ED-8C6B-4522-9116-C34CA9369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 Strategy Template</Template>
  <TotalTime>90</TotalTime>
  <Pages>20</Pages>
  <Words>2794</Words>
  <Characters>15315</Characters>
  <Application>Microsoft Office Word</Application>
  <DocSecurity>0</DocSecurity>
  <Lines>473</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Booth, Kimberly [HMPS]</dc:creator>
  <cp:keywords/>
  <dc:description/>
  <cp:lastModifiedBy>Barclay, Anna [HMPS] | She/Hers</cp:lastModifiedBy>
  <cp:revision>25</cp:revision>
  <dcterms:created xsi:type="dcterms:W3CDTF">2025-03-19T08:37:00Z</dcterms:created>
  <dcterms:modified xsi:type="dcterms:W3CDTF">2026-01-26T14:05:00Z</dcterms:modified>
</cp:coreProperties>
</file>